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tmp" ContentType="image/p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67" w:type="pct"/>
        <w:jc w:val="center"/>
        <w:tblLayout w:type="fixed"/>
        <w:tblLook w:val="01E0" w:firstRow="1" w:lastRow="1" w:firstColumn="1" w:lastColumn="1" w:noHBand="0" w:noVBand="0"/>
      </w:tblPr>
      <w:tblGrid>
        <w:gridCol w:w="3972"/>
        <w:gridCol w:w="7068"/>
      </w:tblGrid>
      <w:tr w:rsidR="00E86215" w:rsidRPr="004905BD" w14:paraId="78C17358" w14:textId="77777777" w:rsidTr="00C54803">
        <w:trPr>
          <w:trHeight w:val="1284"/>
          <w:jc w:val="center"/>
        </w:trPr>
        <w:tc>
          <w:tcPr>
            <w:tcW w:w="1799" w:type="pct"/>
          </w:tcPr>
          <w:p w14:paraId="477FF02B" w14:textId="77777777" w:rsidR="00E86215" w:rsidRPr="00495F42" w:rsidRDefault="00E86215" w:rsidP="001B1C3E">
            <w:pPr>
              <w:spacing w:after="0" w:line="240" w:lineRule="auto"/>
              <w:ind w:left="-12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UBND TỈNH BẮC NINH</w:t>
            </w:r>
          </w:p>
          <w:p w14:paraId="122D77DE" w14:textId="77777777" w:rsidR="00E86215" w:rsidRPr="00495F42" w:rsidRDefault="00E86215" w:rsidP="001B1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072FDC4" wp14:editId="467E195A">
                      <wp:simplePos x="0" y="0"/>
                      <wp:positionH relativeFrom="column">
                        <wp:posOffset>638810</wp:posOffset>
                      </wp:positionH>
                      <wp:positionV relativeFrom="paragraph">
                        <wp:posOffset>202565</wp:posOffset>
                      </wp:positionV>
                      <wp:extent cx="1100455" cy="0"/>
                      <wp:effectExtent l="8890" t="13970" r="5080" b="508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04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A692CA" id="Straight Connector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3pt,15.95pt" to="136.9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"/>
                  </w:pict>
                </mc:Fallback>
              </mc:AlternateConten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SỞ GIÁO DỤC VÀ ĐÀO TẠO</w:t>
            </w:r>
          </w:p>
        </w:tc>
        <w:tc>
          <w:tcPr>
            <w:tcW w:w="3201" w:type="pct"/>
          </w:tcPr>
          <w:p w14:paraId="755C35BE" w14:textId="77777777" w:rsidR="00E86215" w:rsidRPr="00495F42" w:rsidRDefault="00E86215" w:rsidP="00495F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HƯỚNG DẪN CHẤM</w:t>
            </w:r>
          </w:p>
          <w:p w14:paraId="6D86BFC5" w14:textId="20595721" w:rsidR="00E86215" w:rsidRPr="00495F42" w:rsidRDefault="00E86215" w:rsidP="00495F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ĐỀ </w:t>
            </w:r>
            <w:r w:rsidR="00461C5D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THI 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CHỌN ĐỘI TUYỂN</w:t>
            </w:r>
          </w:p>
          <w:p w14:paraId="473CE366" w14:textId="46A22290" w:rsidR="00461C5D" w:rsidRDefault="00E86215" w:rsidP="00495F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DỰ THI HỌC SINH GIỎI QUỐ</w:t>
            </w:r>
            <w:r w:rsidR="00461C5D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C GIA</w:t>
            </w:r>
            <w:r w:rsidR="002515A6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THPT</w:t>
            </w:r>
          </w:p>
          <w:p w14:paraId="6577CB3F" w14:textId="1AC456F4" w:rsidR="00E86215" w:rsidRPr="00461C5D" w:rsidRDefault="00E86215" w:rsidP="00495F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NĂM</w:t>
            </w:r>
            <w:r w:rsidR="00461C5D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HỌC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2022</w:t>
            </w:r>
            <w:r w:rsidR="00461C5D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- 2023</w:t>
            </w:r>
          </w:p>
          <w:p w14:paraId="71F66DE7" w14:textId="77777777" w:rsidR="00CE2CDE" w:rsidRDefault="00E86215" w:rsidP="00495F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Môn thi: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Toán</w:t>
            </w:r>
          </w:p>
          <w:p w14:paraId="3FBD1245" w14:textId="61680AA5" w:rsidR="00E86215" w:rsidRPr="00CE2CDE" w:rsidRDefault="00CE2CDE" w:rsidP="00495F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pt-BR"/>
              </w:rPr>
            </w:pPr>
            <w:r w:rsidRPr="00CE2CDE">
              <w:rPr>
                <w:rFonts w:ascii="Times New Roman" w:hAnsi="Times New Roman" w:cs="Times New Roman"/>
                <w:bCs/>
                <w:sz w:val="26"/>
                <w:szCs w:val="26"/>
                <w:lang w:val="pt-BR"/>
              </w:rPr>
              <w:t>Ngày thi: 05 tháng 10 năm 2022</w:t>
            </w:r>
            <w:r w:rsidR="00E86215" w:rsidRPr="00CE2CDE">
              <w:rPr>
                <w:rFonts w:ascii="Times New Roman" w:hAnsi="Times New Roman" w:cs="Times New Roman"/>
                <w:bCs/>
                <w:sz w:val="26"/>
                <w:szCs w:val="26"/>
                <w:lang w:val="pt-BR"/>
              </w:rPr>
              <w:t xml:space="preserve"> </w:t>
            </w:r>
          </w:p>
          <w:p w14:paraId="5372A780" w14:textId="37CCA94E" w:rsidR="00E86215" w:rsidRPr="00495F42" w:rsidRDefault="00E86215" w:rsidP="003A25BC">
            <w:pPr>
              <w:tabs>
                <w:tab w:val="left" w:pos="0"/>
                <w:tab w:val="left" w:pos="1080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 xml:space="preserve"> (Hướng dẫn chấm có 0</w:t>
            </w:r>
            <w:r w:rsidR="003C31ED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4</w:t>
            </w:r>
            <w:r w:rsidRPr="00495F42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 xml:space="preserve"> trang)</w:t>
            </w:r>
          </w:p>
          <w:p w14:paraId="7090A972" w14:textId="77777777" w:rsidR="00E86215" w:rsidRPr="00495F42" w:rsidRDefault="00E86215" w:rsidP="003A25B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E9F60AB" wp14:editId="734C6B31">
                      <wp:simplePos x="0" y="0"/>
                      <wp:positionH relativeFrom="column">
                        <wp:posOffset>1168336</wp:posOffset>
                      </wp:positionH>
                      <wp:positionV relativeFrom="paragraph">
                        <wp:posOffset>6985</wp:posOffset>
                      </wp:positionV>
                      <wp:extent cx="1742536" cy="0"/>
                      <wp:effectExtent l="0" t="0" r="2921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253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0FD0A8D" id="Straight Connector 3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pt,.55pt" to="229.2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tbl>
      <w:tblPr>
        <w:tblStyle w:val="LiBang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30"/>
        <w:gridCol w:w="9638"/>
        <w:gridCol w:w="491"/>
      </w:tblGrid>
      <w:tr w:rsidR="00C91F6A" w:rsidRPr="004905BD" w14:paraId="793A86AF" w14:textId="77777777" w:rsidTr="00CE2CDE">
        <w:tc>
          <w:tcPr>
            <w:tcW w:w="730" w:type="dxa"/>
          </w:tcPr>
          <w:p w14:paraId="0DCE4EC5" w14:textId="159D47C8" w:rsidR="00044342" w:rsidRPr="00495F42" w:rsidRDefault="004905BD" w:rsidP="000443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1</w:t>
            </w:r>
          </w:p>
          <w:p w14:paraId="73D7E712" w14:textId="49AAFD91" w:rsidR="00044342" w:rsidRPr="00495F42" w:rsidRDefault="00416A65" w:rsidP="0004434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(7</w:t>
            </w:r>
            <w:r w:rsidR="00C91F6A"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đ)</w:t>
            </w:r>
          </w:p>
        </w:tc>
        <w:tc>
          <w:tcPr>
            <w:tcW w:w="9638" w:type="dxa"/>
          </w:tcPr>
          <w:p w14:paraId="3CC89307" w14:textId="16FEEEA2" w:rsidR="00044342" w:rsidRPr="00495F42" w:rsidRDefault="009F5E46" w:rsidP="00495F4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lightGray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Tìm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tất cả các</w:t>
            </w:r>
            <w:r w:rsidR="00416A65"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số nguyên dương </w:t>
            </w:r>
            <w:bookmarkStart w:id="0" w:name="MTBlankEqn"/>
            <w:r w:rsidR="00495F42" w:rsidRPr="00025957">
              <w:rPr>
                <w:position w:val="-4"/>
              </w:rPr>
              <w:object w:dxaOrig="220" w:dyaOrig="200" w14:anchorId="75765BC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913" type="#_x0000_t75" style="width:10.5pt;height:10.5pt" o:ole="">
                  <v:imagedata r:id="rId7" o:title=""/>
                </v:shape>
                <o:OLEObject Type="Embed" ProgID="Equation.DSMT4" ShapeID="_x0000_i1913" DrawAspect="Content" ObjectID="_1726411729" r:id="rId8"/>
              </w:object>
            </w:r>
            <w:bookmarkEnd w:id="0"/>
            <w:r w:rsidR="00DB5153">
              <w:rPr>
                <w:lang w:val="vi-VN"/>
              </w:rPr>
              <w:t xml:space="preserve"> </w:t>
            </w:r>
            <w:r w:rsidR="00416A65"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sao cho với mọi số nguyên </w:t>
            </w:r>
            <w:r w:rsidR="00495F42" w:rsidRPr="00025957">
              <w:rPr>
                <w:position w:val="-4"/>
              </w:rPr>
              <w:object w:dxaOrig="200" w:dyaOrig="260" w14:anchorId="2EA13DE0">
                <v:shape id="_x0000_i1914" type="#_x0000_t75" style="width:10.5pt;height:12.75pt" o:ole="">
                  <v:imagedata r:id="rId9" o:title=""/>
                </v:shape>
                <o:OLEObject Type="Embed" ProgID="Equation.DSMT4" ShapeID="_x0000_i1914" DrawAspect="Content" ObjectID="_1726411730" r:id="rId10"/>
              </w:object>
            </w:r>
            <w:r w:rsidR="00416A65"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, tồn tại số nguyên </w:t>
            </w:r>
            <w:r w:rsidR="00495F42" w:rsidRPr="00025957">
              <w:rPr>
                <w:position w:val="-4"/>
              </w:rPr>
              <w:object w:dxaOrig="200" w:dyaOrig="200" w14:anchorId="6F388243">
                <v:shape id="_x0000_i1915" type="#_x0000_t75" style="width:10.5pt;height:10.5pt" o:ole="">
                  <v:imagedata r:id="rId11" o:title=""/>
                </v:shape>
                <o:OLEObject Type="Embed" ProgID="Equation.DSMT4" ShapeID="_x0000_i1915" DrawAspect="Content" ObjectID="_1726411731" r:id="rId12"/>
              </w:object>
            </w:r>
            <w:r w:rsidR="00416A65"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thỏa mãn </w:t>
            </w:r>
            <w:r w:rsidR="00495F42" w:rsidRPr="00495F42">
              <w:rPr>
                <w:position w:val="-6"/>
              </w:rPr>
              <w:object w:dxaOrig="1180" w:dyaOrig="360" w14:anchorId="60C9656C">
                <v:shape id="_x0000_i1916" type="#_x0000_t75" style="width:59.25pt;height:18pt" o:ole="">
                  <v:imagedata r:id="rId13" o:title=""/>
                </v:shape>
                <o:OLEObject Type="Embed" ProgID="Equation.DSMT4" ShapeID="_x0000_i1916" DrawAspect="Content" ObjectID="_1726411732" r:id="rId14"/>
              </w:object>
            </w:r>
            <w:r w:rsidR="00416A65"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chia hết cho </w:t>
            </w:r>
            <w:r w:rsidR="00495F42" w:rsidRPr="00025957">
              <w:rPr>
                <w:position w:val="-4"/>
              </w:rPr>
              <w:object w:dxaOrig="220" w:dyaOrig="200" w14:anchorId="0E294D04">
                <v:shape id="_x0000_i1917" type="#_x0000_t75" style="width:10.5pt;height:10.5pt" o:ole="">
                  <v:imagedata r:id="rId15" o:title=""/>
                </v:shape>
                <o:OLEObject Type="Embed" ProgID="Equation.DSMT4" ShapeID="_x0000_i1917" DrawAspect="Content" ObjectID="_1726411733" r:id="rId16"/>
              </w:object>
            </w:r>
            <w:r w:rsidR="00416A65"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.</w:t>
            </w:r>
          </w:p>
        </w:tc>
        <w:tc>
          <w:tcPr>
            <w:tcW w:w="491" w:type="dxa"/>
          </w:tcPr>
          <w:p w14:paraId="75BD4630" w14:textId="77777777" w:rsidR="00044342" w:rsidRPr="00495F42" w:rsidRDefault="00044342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416A65" w:rsidRPr="00495F42" w14:paraId="24F9E39B" w14:textId="77777777" w:rsidTr="00CE2CDE">
        <w:tc>
          <w:tcPr>
            <w:tcW w:w="730" w:type="dxa"/>
            <w:vMerge w:val="restart"/>
          </w:tcPr>
          <w:p w14:paraId="554DF351" w14:textId="3CA09EF7" w:rsidR="00416A65" w:rsidRPr="00495F42" w:rsidRDefault="00416A65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9638" w:type="dxa"/>
          </w:tcPr>
          <w:p w14:paraId="2A7C3B20" w14:textId="6341DD20" w:rsidR="00416A65" w:rsidRPr="00495F42" w:rsidRDefault="00416A65" w:rsidP="00495F4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Ta đi tìm các số nguyên </w:t>
            </w:r>
            <w:r w:rsidR="00495F42" w:rsidRPr="00025957">
              <w:rPr>
                <w:position w:val="-4"/>
              </w:rPr>
              <w:object w:dxaOrig="220" w:dyaOrig="200" w14:anchorId="6B9FF550">
                <v:shape id="_x0000_i1918" type="#_x0000_t75" style="width:10.5pt;height:10.5pt" o:ole="">
                  <v:imagedata r:id="rId17" o:title=""/>
                </v:shape>
                <o:OLEObject Type="Embed" ProgID="Equation.DSMT4" ShapeID="_x0000_i1918" DrawAspect="Content" ObjectID="_1726411734" r:id="rId18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sao cho tập </w:t>
            </w:r>
            <w:r w:rsidR="00495F42" w:rsidRPr="00495F42">
              <w:rPr>
                <w:position w:val="-20"/>
              </w:rPr>
              <w:object w:dxaOrig="2299" w:dyaOrig="520" w14:anchorId="2E6FEB1A">
                <v:shape id="_x0000_i1919" type="#_x0000_t75" style="width:114.75pt;height:25.5pt" o:ole="">
                  <v:imagedata r:id="rId19" o:title=""/>
                </v:shape>
                <o:OLEObject Type="Embed" ProgID="Equation.DSMT4" ShapeID="_x0000_i1919" DrawAspect="Content" ObjectID="_1726411735" r:id="rId20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là hệ thặng dư đầy đủ modulo </w:t>
            </w:r>
            <w:r w:rsidR="00495F42" w:rsidRPr="00025957">
              <w:rPr>
                <w:position w:val="-4"/>
              </w:rPr>
              <w:object w:dxaOrig="220" w:dyaOrig="200" w14:anchorId="1412A665">
                <v:shape id="_x0000_i1920" type="#_x0000_t75" style="width:10.5pt;height:10.5pt" o:ole="">
                  <v:imagedata r:id="rId21" o:title=""/>
                </v:shape>
                <o:OLEObject Type="Embed" ProgID="Equation.DSMT4" ShapeID="_x0000_i1920" DrawAspect="Content" ObjectID="_1726411736" r:id="rId22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, ta gọi tính chất này là (*).  Ta dễ dàng kiểm tra được rằng tính chất (*) đúng với </w:t>
            </w:r>
            <w:r w:rsidR="00495F42" w:rsidRPr="00025957">
              <w:rPr>
                <w:position w:val="-4"/>
              </w:rPr>
              <w:object w:dxaOrig="680" w:dyaOrig="260" w14:anchorId="087C05E1">
                <v:shape id="_x0000_i1921" type="#_x0000_t75" style="width:33.75pt;height:12.75pt" o:ole="">
                  <v:imagedata r:id="rId23" o:title=""/>
                </v:shape>
                <o:OLEObject Type="Embed" ProgID="Equation.DSMT4" ShapeID="_x0000_i1921" DrawAspect="Content" ObjectID="_1726411737" r:id="rId24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, và sai khi </w:t>
            </w:r>
            <w:r w:rsidR="00495F42" w:rsidRPr="00025957">
              <w:rPr>
                <w:position w:val="-4"/>
              </w:rPr>
              <w:object w:dxaOrig="700" w:dyaOrig="260" w14:anchorId="0A94E543">
                <v:shape id="_x0000_i1922" type="#_x0000_t75" style="width:35.25pt;height:12.75pt" o:ole="">
                  <v:imagedata r:id="rId25" o:title=""/>
                </v:shape>
                <o:OLEObject Type="Embed" ProgID="Equation.DSMT4" ShapeID="_x0000_i1922" DrawAspect="Content" ObjectID="_1726411738" r:id="rId26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. </w:t>
            </w:r>
          </w:p>
        </w:tc>
        <w:tc>
          <w:tcPr>
            <w:tcW w:w="491" w:type="dxa"/>
          </w:tcPr>
          <w:p w14:paraId="7AF50626" w14:textId="76F9A12A" w:rsidR="00416A65" w:rsidRPr="00495F42" w:rsidRDefault="00C91F6A" w:rsidP="005F3D8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  <w:r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1</w:t>
            </w:r>
          </w:p>
        </w:tc>
      </w:tr>
      <w:tr w:rsidR="00416A65" w:rsidRPr="00495F42" w14:paraId="4C29B03F" w14:textId="77777777" w:rsidTr="00CE2CDE">
        <w:tc>
          <w:tcPr>
            <w:tcW w:w="730" w:type="dxa"/>
            <w:vMerge/>
          </w:tcPr>
          <w:p w14:paraId="219D7845" w14:textId="77777777" w:rsidR="00416A65" w:rsidRPr="00495F42" w:rsidRDefault="00416A65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9638" w:type="dxa"/>
          </w:tcPr>
          <w:p w14:paraId="311BA311" w14:textId="52612E2B" w:rsidR="00416A65" w:rsidRPr="00495F42" w:rsidRDefault="00416A65" w:rsidP="00495F42">
            <w:pPr>
              <w:jc w:val="both"/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Nếu </w:t>
            </w:r>
            <w:r w:rsidR="00495F42" w:rsidRPr="00495F42">
              <w:rPr>
                <w:position w:val="-12"/>
              </w:rPr>
              <w:object w:dxaOrig="1520" w:dyaOrig="360" w14:anchorId="09B640A0">
                <v:shape id="_x0000_i1923" type="#_x0000_t75" style="width:75.75pt;height:18pt" o:ole="">
                  <v:imagedata r:id="rId27" o:title=""/>
                </v:shape>
                <o:OLEObject Type="Embed" ProgID="Equation.DSMT4" ShapeID="_x0000_i1923" DrawAspect="Content" ObjectID="_1726411739" r:id="rId28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thì </w:t>
            </w:r>
            <w:r w:rsidR="00495F42" w:rsidRPr="00495F42">
              <w:rPr>
                <w:position w:val="-12"/>
              </w:rPr>
              <w:object w:dxaOrig="2580" w:dyaOrig="420" w14:anchorId="604E090F">
                <v:shape id="_x0000_i1924" type="#_x0000_t75" style="width:129pt;height:21pt" o:ole="">
                  <v:imagedata r:id="rId29" o:title=""/>
                </v:shape>
                <o:OLEObject Type="Embed" ProgID="Equation.DSMT4" ShapeID="_x0000_i1924" DrawAspect="Content" ObjectID="_1726411740" r:id="rId30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, nên </w:t>
            </w:r>
            <w:r w:rsidR="00495F42" w:rsidRPr="00025957">
              <w:rPr>
                <w:position w:val="-4"/>
              </w:rPr>
              <w:object w:dxaOrig="220" w:dyaOrig="200" w14:anchorId="24BC9198">
                <v:shape id="_x0000_i1925" type="#_x0000_t75" style="width:10.5pt;height:10.5pt" o:ole="">
                  <v:imagedata r:id="rId31" o:title=""/>
                </v:shape>
                <o:OLEObject Type="Embed" ProgID="Equation.DSMT4" ShapeID="_x0000_i1925" DrawAspect="Content" ObjectID="_1726411741" r:id="rId32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thỏa mãn (*)  khi và chỉ khi không tồn tại </w:t>
            </w:r>
            <w:r w:rsidR="00495F42" w:rsidRPr="00495F42">
              <w:rPr>
                <w:position w:val="-18"/>
              </w:rPr>
              <w:object w:dxaOrig="2200" w:dyaOrig="480" w14:anchorId="5EECC322">
                <v:shape id="_x0000_i1926" type="#_x0000_t75" style="width:110.25pt;height:24pt" o:ole="">
                  <v:imagedata r:id="rId33" o:title=""/>
                </v:shape>
                <o:OLEObject Type="Embed" ProgID="Equation.DSMT4" ShapeID="_x0000_i1926" DrawAspect="Content" ObjectID="_1726411742" r:id="rId34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với </w:t>
            </w:r>
            <w:r w:rsidR="00495F42" w:rsidRPr="00025957">
              <w:rPr>
                <w:position w:val="-4"/>
              </w:rPr>
              <w:object w:dxaOrig="660" w:dyaOrig="260" w14:anchorId="2105AEE3">
                <v:shape id="_x0000_i1927" type="#_x0000_t75" style="width:33pt;height:12.75pt" o:ole="">
                  <v:imagedata r:id="rId35" o:title=""/>
                </v:shape>
                <o:OLEObject Type="Embed" ProgID="Equation.DSMT4" ShapeID="_x0000_i1927" DrawAspect="Content" ObjectID="_1726411743" r:id="rId36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và </w:t>
            </w:r>
            <w:r w:rsidR="00495F42" w:rsidRPr="00495F42">
              <w:rPr>
                <w:position w:val="-12"/>
              </w:rPr>
              <w:object w:dxaOrig="2659" w:dyaOrig="420" w14:anchorId="23B56641">
                <v:shape id="_x0000_i1928" type="#_x0000_t75" style="width:133.5pt;height:21pt" o:ole="">
                  <v:imagedata r:id="rId37" o:title=""/>
                </v:shape>
                <o:OLEObject Type="Embed" ProgID="Equation.DSMT4" ShapeID="_x0000_i1928" DrawAspect="Content" ObjectID="_1726411744" r:id="rId38"/>
              </w:object>
            </w:r>
          </w:p>
        </w:tc>
        <w:tc>
          <w:tcPr>
            <w:tcW w:w="491" w:type="dxa"/>
          </w:tcPr>
          <w:p w14:paraId="0C4B9F44" w14:textId="1F03237D" w:rsidR="00416A65" w:rsidRPr="00495F42" w:rsidRDefault="00C91F6A" w:rsidP="005F3D8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  <w:r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1</w:t>
            </w:r>
          </w:p>
        </w:tc>
      </w:tr>
      <w:tr w:rsidR="00416A65" w:rsidRPr="00495F42" w14:paraId="7F5F18E6" w14:textId="77777777" w:rsidTr="00CE2CDE">
        <w:tc>
          <w:tcPr>
            <w:tcW w:w="730" w:type="dxa"/>
            <w:vMerge/>
          </w:tcPr>
          <w:p w14:paraId="765B31BB" w14:textId="77777777" w:rsidR="00416A65" w:rsidRPr="00495F42" w:rsidRDefault="00416A65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9638" w:type="dxa"/>
          </w:tcPr>
          <w:p w14:paraId="238FD2C3" w14:textId="3678FBC0" w:rsidR="00416A65" w:rsidRPr="00495F42" w:rsidRDefault="00416A65" w:rsidP="00495F4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Đầu tiên, chúng ta chứng minh rằng 3</w:t>
            </w:r>
            <w:r w:rsidRPr="00495F42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vertAlign w:val="superscript"/>
                <w:lang w:val="pt-BR"/>
              </w:rPr>
              <w:t>j</w:t>
            </w:r>
            <w:r w:rsidRPr="00495F42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 xml:space="preserve"> 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thỏa mãn (*) với mọi </w:t>
            </w:r>
            <w:r w:rsidR="00495F42" w:rsidRPr="00495F42">
              <w:rPr>
                <w:position w:val="-10"/>
              </w:rPr>
              <w:object w:dxaOrig="620" w:dyaOrig="320" w14:anchorId="2C2FC373">
                <v:shape id="_x0000_i1929" type="#_x0000_t75" style="width:31.5pt;height:16.5pt" o:ole="">
                  <v:imagedata r:id="rId39" o:title=""/>
                </v:shape>
                <o:OLEObject Type="Embed" ProgID="Equation.DSMT4" ShapeID="_x0000_i1929" DrawAspect="Content" ObjectID="_1726411745" r:id="rId40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. Giả sử rằng  với </w:t>
            </w:r>
            <w:r w:rsidR="00495F42" w:rsidRPr="00025957">
              <w:rPr>
                <w:position w:val="-4"/>
              </w:rPr>
              <w:object w:dxaOrig="660" w:dyaOrig="260" w14:anchorId="2F6DF6F5">
                <v:shape id="_x0000_i1930" type="#_x0000_t75" style="width:33pt;height:12.75pt" o:ole="">
                  <v:imagedata r:id="rId41" o:title=""/>
                </v:shape>
                <o:OLEObject Type="Embed" ProgID="Equation.DSMT4" ShapeID="_x0000_i1930" DrawAspect="Content" ObjectID="_1726411746" r:id="rId42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ta có </w:t>
            </w:r>
            <w:r w:rsidR="00495F42" w:rsidRPr="00495F42">
              <w:rPr>
                <w:position w:val="-12"/>
              </w:rPr>
              <w:object w:dxaOrig="2720" w:dyaOrig="420" w14:anchorId="468F156D">
                <v:shape id="_x0000_i1931" type="#_x0000_t75" style="width:135.75pt;height:21pt" o:ole="">
                  <v:imagedata r:id="rId43" o:title=""/>
                </v:shape>
                <o:OLEObject Type="Embed" ProgID="Equation.DSMT4" ShapeID="_x0000_i1931" DrawAspect="Content" ObjectID="_1726411747" r:id="rId44"/>
              </w:objec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Do đó </w:t>
            </w:r>
            <w:r w:rsidR="00495F42" w:rsidRPr="00495F42">
              <w:rPr>
                <w:position w:val="-20"/>
              </w:rPr>
              <w:object w:dxaOrig="4140" w:dyaOrig="520" w14:anchorId="6A853B3A">
                <v:shape id="_x0000_i1932" type="#_x0000_t75" style="width:207pt;height:25.5pt" o:ole="">
                  <v:imagedata r:id="rId45" o:title=""/>
                </v:shape>
                <o:OLEObject Type="Embed" ProgID="Equation.DSMT4" ShapeID="_x0000_i1932" DrawAspect="Content" ObjectID="_1726411748" r:id="rId46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, dễ dàng kiểm tra được rằng </w:t>
            </w:r>
            <w:r w:rsidR="00495F42" w:rsidRPr="00495F42">
              <w:rPr>
                <w:position w:val="-6"/>
              </w:rPr>
              <w:object w:dxaOrig="1780" w:dyaOrig="360" w14:anchorId="0E6DC935">
                <v:shape id="_x0000_i1933" type="#_x0000_t75" style="width:89.25pt;height:18pt" o:ole="">
                  <v:imagedata r:id="rId47" o:title=""/>
                </v:shape>
                <o:OLEObject Type="Embed" ProgID="Equation.DSMT4" ShapeID="_x0000_i1933" DrawAspect="Content" ObjectID="_1726411749" r:id="rId48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không chia hết cho 3. </w:t>
            </w:r>
          </w:p>
        </w:tc>
        <w:tc>
          <w:tcPr>
            <w:tcW w:w="491" w:type="dxa"/>
          </w:tcPr>
          <w:p w14:paraId="5F955808" w14:textId="69DEC8BE" w:rsidR="00416A65" w:rsidRPr="00495F42" w:rsidRDefault="00C91F6A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1</w:t>
            </w:r>
          </w:p>
        </w:tc>
      </w:tr>
      <w:tr w:rsidR="00416A65" w:rsidRPr="00495F42" w14:paraId="1C7B9FA8" w14:textId="77777777" w:rsidTr="00CE2CDE">
        <w:tc>
          <w:tcPr>
            <w:tcW w:w="730" w:type="dxa"/>
            <w:vMerge/>
          </w:tcPr>
          <w:p w14:paraId="7E4B2244" w14:textId="77777777" w:rsidR="00416A65" w:rsidRPr="00495F42" w:rsidRDefault="00416A65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9638" w:type="dxa"/>
          </w:tcPr>
          <w:p w14:paraId="236E8E81" w14:textId="2FA0B6B5" w:rsidR="00416A65" w:rsidRPr="00495F42" w:rsidRDefault="00416A65" w:rsidP="00495F4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Tiếp theo, ta chú ý rằng nếu A không là hệ thặng dư đầy đủ modulo số nguyên </w:t>
            </w:r>
            <w:r w:rsidR="00495F42" w:rsidRPr="00025957">
              <w:rPr>
                <w:position w:val="-4"/>
              </w:rPr>
              <w:object w:dxaOrig="200" w:dyaOrig="200" w14:anchorId="6E0AE974">
                <v:shape id="_x0000_i1934" type="#_x0000_t75" style="width:10.5pt;height:10.5pt" o:ole="">
                  <v:imagedata r:id="rId49" o:title=""/>
                </v:shape>
                <o:OLEObject Type="Embed" ProgID="Equation.DSMT4" ShapeID="_x0000_i1934" DrawAspect="Content" ObjectID="_1726411750" r:id="rId50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, thì nó cũng không là hệ thặng dư đầy đủ modulo bội số của số nguyên </w:t>
            </w:r>
            <w:r w:rsidR="00495F42" w:rsidRPr="00025957">
              <w:rPr>
                <w:position w:val="-4"/>
              </w:rPr>
              <w:object w:dxaOrig="200" w:dyaOrig="200" w14:anchorId="20F36026">
                <v:shape id="_x0000_i1935" type="#_x0000_t75" style="width:10.5pt;height:10.5pt" o:ole="">
                  <v:imagedata r:id="rId51" o:title=""/>
                </v:shape>
                <o:OLEObject Type="Embed" ProgID="Equation.DSMT4" ShapeID="_x0000_i1935" DrawAspect="Content" ObjectID="_1726411751" r:id="rId52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. Do đó chúng ta chỉ cần chứng minh rằng mọi số nguyên tố  </w:t>
            </w:r>
            <w:r w:rsidR="00495F42" w:rsidRPr="00495F42">
              <w:rPr>
                <w:position w:val="-10"/>
              </w:rPr>
              <w:object w:dxaOrig="680" w:dyaOrig="320" w14:anchorId="1E1AE0C3">
                <v:shape id="_x0000_i1936" type="#_x0000_t75" style="width:33.75pt;height:16.5pt" o:ole="">
                  <v:imagedata r:id="rId53" o:title=""/>
                </v:shape>
                <o:OLEObject Type="Embed" ProgID="Equation.DSMT4" ShapeID="_x0000_i1936" DrawAspect="Content" ObjectID="_1726411752" r:id="rId54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không thỏa mãn (*). </w:t>
            </w:r>
          </w:p>
        </w:tc>
        <w:tc>
          <w:tcPr>
            <w:tcW w:w="491" w:type="dxa"/>
          </w:tcPr>
          <w:p w14:paraId="635DB1D2" w14:textId="7136F0AE" w:rsidR="00416A65" w:rsidRPr="00495F42" w:rsidRDefault="00C91F6A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1</w:t>
            </w:r>
          </w:p>
        </w:tc>
      </w:tr>
      <w:tr w:rsidR="00416A65" w:rsidRPr="00495F42" w14:paraId="594D6339" w14:textId="77777777" w:rsidTr="00CE2CDE">
        <w:tc>
          <w:tcPr>
            <w:tcW w:w="730" w:type="dxa"/>
            <w:vMerge/>
          </w:tcPr>
          <w:p w14:paraId="4DA8A5C1" w14:textId="6F3F9898" w:rsidR="00416A65" w:rsidRPr="00495F42" w:rsidRDefault="00416A65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9638" w:type="dxa"/>
          </w:tcPr>
          <w:p w14:paraId="63B6EF7F" w14:textId="36B53EF4" w:rsidR="00416A65" w:rsidRPr="00495F42" w:rsidRDefault="00416A65" w:rsidP="00DE1162">
            <w:pPr>
              <w:jc w:val="both"/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Nếu </w:t>
            </w:r>
            <w:r w:rsidR="00495F42" w:rsidRPr="00495F42">
              <w:rPr>
                <w:position w:val="-12"/>
              </w:rPr>
              <w:object w:dxaOrig="1500" w:dyaOrig="360" w14:anchorId="59768808">
                <v:shape id="_x0000_i1937" type="#_x0000_t75" style="width:75pt;height:18pt" o:ole="">
                  <v:imagedata r:id="rId55" o:title=""/>
                </v:shape>
                <o:OLEObject Type="Embed" ProgID="Equation.DSMT4" ShapeID="_x0000_i1937" DrawAspect="Content" ObjectID="_1726411753" r:id="rId56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, thì tồn tại số </w:t>
            </w:r>
            <w:r w:rsidR="00495F42" w:rsidRPr="00025957">
              <w:rPr>
                <w:position w:val="-4"/>
              </w:rPr>
              <w:object w:dxaOrig="180" w:dyaOrig="260" w14:anchorId="30DA48D4">
                <v:shape id="_x0000_i1938" type="#_x0000_t75" style="width:9pt;height:12.75pt" o:ole="">
                  <v:imagedata r:id="rId57" o:title=""/>
                </v:shape>
                <o:OLEObject Type="Embed" ProgID="Equation.DSMT4" ShapeID="_x0000_i1938" DrawAspect="Content" ObjectID="_1726411754" r:id="rId58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sao cho </w:t>
            </w:r>
            <w:r w:rsidR="00495F42" w:rsidRPr="00495F42">
              <w:rPr>
                <w:position w:val="-12"/>
              </w:rPr>
              <w:object w:dxaOrig="1780" w:dyaOrig="420" w14:anchorId="32CEC717">
                <v:shape id="_x0000_i1939" type="#_x0000_t75" style="width:89.25pt;height:21pt" o:ole="">
                  <v:imagedata r:id="rId59" o:title=""/>
                </v:shape>
                <o:OLEObject Type="Embed" ProgID="Equation.DSMT4" ShapeID="_x0000_i1939" DrawAspect="Content" ObjectID="_1726411755" r:id="rId60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. Do đó, ta xét </w:t>
            </w:r>
            <w:r w:rsidR="00495F42" w:rsidRPr="00025957">
              <w:rPr>
                <w:position w:val="-4"/>
              </w:rPr>
              <w:object w:dxaOrig="680" w:dyaOrig="260" w14:anchorId="0E15C450">
                <v:shape id="_x0000_i1940" type="#_x0000_t75" style="width:33.75pt;height:12.75pt" o:ole="">
                  <v:imagedata r:id="rId61" o:title=""/>
                </v:shape>
                <o:OLEObject Type="Embed" ProgID="Equation.DSMT4" ShapeID="_x0000_i1940" DrawAspect="Content" ObjectID="_1726411756" r:id="rId62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để thu được đồng dư thức </w:t>
            </w:r>
            <w:r w:rsidR="00495F42" w:rsidRPr="00495F42">
              <w:rPr>
                <w:position w:val="-12"/>
              </w:rPr>
              <w:object w:dxaOrig="2659" w:dyaOrig="420" w14:anchorId="3124CC44">
                <v:shape id="_x0000_i1941" type="#_x0000_t75" style="width:133.5pt;height:21pt" o:ole="">
                  <v:imagedata r:id="rId63" o:title=""/>
                </v:shape>
                <o:OLEObject Type="Embed" ProgID="Equation.DSMT4" ShapeID="_x0000_i1941" DrawAspect="Content" ObjectID="_1726411757" r:id="rId64"/>
              </w:object>
            </w:r>
          </w:p>
          <w:p w14:paraId="59EBC004" w14:textId="29B96EC0" w:rsidR="00416A65" w:rsidRPr="00495F42" w:rsidRDefault="00416A65" w:rsidP="00495F4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Giả sử bây giờ rằng </w:t>
            </w:r>
            <w:r w:rsidR="00495F42" w:rsidRPr="00495F42">
              <w:rPr>
                <w:position w:val="-12"/>
              </w:rPr>
              <w:object w:dxaOrig="1520" w:dyaOrig="360" w14:anchorId="75E16A5E">
                <v:shape id="_x0000_i1942" type="#_x0000_t75" style="width:75.75pt;height:18pt" o:ole="">
                  <v:imagedata r:id="rId65" o:title=""/>
                </v:shape>
                <o:OLEObject Type="Embed" ProgID="Equation.DSMT4" ShapeID="_x0000_i1942" DrawAspect="Content" ObjectID="_1726411758" r:id="rId66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. Ta sẽ chứng minh rằng tồn tại số nguyên </w:t>
            </w:r>
            <w:r w:rsidR="00495F42" w:rsidRPr="00495F42">
              <w:rPr>
                <w:position w:val="-10"/>
              </w:rPr>
              <w:object w:dxaOrig="400" w:dyaOrig="320" w14:anchorId="1124A7C1">
                <v:shape id="_x0000_i1943" type="#_x0000_t75" style="width:19.5pt;height:16.5pt" o:ole="">
                  <v:imagedata r:id="rId67" o:title=""/>
                </v:shape>
                <o:OLEObject Type="Embed" ProgID="Equation.DSMT4" ShapeID="_x0000_i1943" DrawAspect="Content" ObjectID="_1726411759" r:id="rId68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không chia hết cho </w:t>
            </w:r>
            <w:r w:rsidR="00495F42" w:rsidRPr="00495F42">
              <w:rPr>
                <w:position w:val="-10"/>
              </w:rPr>
              <w:object w:dxaOrig="220" w:dyaOrig="260" w14:anchorId="695687A7">
                <v:shape id="_x0000_i1944" type="#_x0000_t75" style="width:10.5pt;height:12.75pt" o:ole="">
                  <v:imagedata r:id="rId69" o:title=""/>
                </v:shape>
                <o:OLEObject Type="Embed" ProgID="Equation.DSMT4" ShapeID="_x0000_i1944" DrawAspect="Content" ObjectID="_1726411760" r:id="rId70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sao cho </w:t>
            </w:r>
            <w:r w:rsidR="00495F42" w:rsidRPr="00495F42">
              <w:rPr>
                <w:position w:val="-12"/>
              </w:rPr>
              <w:object w:dxaOrig="2880" w:dyaOrig="420" w14:anchorId="2E49D405">
                <v:shape id="_x0000_i1945" type="#_x0000_t75" style="width:2in;height:21pt" o:ole="">
                  <v:imagedata r:id="rId71" o:title=""/>
                </v:shape>
                <o:OLEObject Type="Embed" ProgID="Equation.DSMT4" ShapeID="_x0000_i1945" DrawAspect="Content" ObjectID="_1726411761" r:id="rId72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. Ta luôn giả sử được rằng </w:t>
            </w:r>
            <w:r w:rsidR="00495F42" w:rsidRPr="00495F42">
              <w:rPr>
                <w:position w:val="-12"/>
              </w:rPr>
              <w:object w:dxaOrig="1500" w:dyaOrig="360" w14:anchorId="247C5283">
                <v:shape id="_x0000_i1946" type="#_x0000_t75" style="width:75pt;height:18pt" o:ole="">
                  <v:imagedata r:id="rId73" o:title=""/>
                </v:shape>
                <o:OLEObject Type="Embed" ProgID="Equation.DSMT4" ShapeID="_x0000_i1946" DrawAspect="Content" ObjectID="_1726411762" r:id="rId74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vì nếu không thì </w:t>
            </w:r>
            <w:r w:rsidR="00495F42" w:rsidRPr="00495F42">
              <w:rPr>
                <w:position w:val="-12"/>
              </w:rPr>
              <w:object w:dxaOrig="1500" w:dyaOrig="360" w14:anchorId="246DC277">
                <v:shape id="_x0000_i1947" type="#_x0000_t75" style="width:75pt;height:18pt" o:ole="">
                  <v:imagedata r:id="rId75" o:title=""/>
                </v:shape>
                <o:OLEObject Type="Embed" ProgID="Equation.DSMT4" ShapeID="_x0000_i1947" DrawAspect="Content" ObjectID="_1726411763" r:id="rId76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thỏa mãn  </w:t>
            </w:r>
            <w:r w:rsidR="00495F42" w:rsidRPr="00495F42">
              <w:rPr>
                <w:position w:val="-12"/>
              </w:rPr>
              <w:object w:dxaOrig="2880" w:dyaOrig="420" w14:anchorId="167590C0">
                <v:shape id="_x0000_i1948" type="#_x0000_t75" style="width:2in;height:21pt" o:ole="">
                  <v:imagedata r:id="rId77" o:title=""/>
                </v:shape>
                <o:OLEObject Type="Embed" ProgID="Equation.DSMT4" ShapeID="_x0000_i1948" DrawAspect="Content" ObjectID="_1726411764" r:id="rId78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, dẫn đến </w:t>
            </w:r>
            <w:r w:rsidR="00495F42" w:rsidRPr="00495F42">
              <w:rPr>
                <w:position w:val="-18"/>
              </w:rPr>
              <w:object w:dxaOrig="4120" w:dyaOrig="560" w14:anchorId="3E5C0B7E">
                <v:shape id="_x0000_i1949" type="#_x0000_t75" style="width:205.5pt;height:27.75pt" o:ole="">
                  <v:imagedata r:id="rId79" o:title=""/>
                </v:shape>
                <o:OLEObject Type="Embed" ProgID="Equation.DSMT4" ShapeID="_x0000_i1949" DrawAspect="Content" ObjectID="_1726411765" r:id="rId80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và </w:t>
            </w:r>
            <w:r w:rsidR="00495F42" w:rsidRPr="00495F42">
              <w:rPr>
                <w:position w:val="-12"/>
              </w:rPr>
              <w:object w:dxaOrig="1840" w:dyaOrig="360" w14:anchorId="5F32B894">
                <v:shape id="_x0000_i1950" type="#_x0000_t75" style="width:91.5pt;height:18pt" o:ole="">
                  <v:imagedata r:id="rId81" o:title=""/>
                </v:shape>
                <o:OLEObject Type="Embed" ProgID="Equation.DSMT4" ShapeID="_x0000_i1950" DrawAspect="Content" ObjectID="_1726411766" r:id="rId82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. </w: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Gọi </w:t>
            </w:r>
            <w:r w:rsidR="00495F42" w:rsidRPr="00025957">
              <w:rPr>
                <w:position w:val="-4"/>
              </w:rPr>
              <w:object w:dxaOrig="180" w:dyaOrig="200" w14:anchorId="0D17F890">
                <v:shape id="_x0000_i1951" type="#_x0000_t75" style="width:9pt;height:10.5pt" o:ole="">
                  <v:imagedata r:id="rId83" o:title=""/>
                </v:shape>
                <o:OLEObject Type="Embed" ProgID="Equation.DSMT4" ShapeID="_x0000_i1951" DrawAspect="Content" ObjectID="_1726411767" r:id="rId84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là nghịch đảo modulo </w:t>
            </w:r>
            <w:r w:rsidR="00495F42" w:rsidRPr="00495F42">
              <w:rPr>
                <w:position w:val="-10"/>
              </w:rPr>
              <w:object w:dxaOrig="220" w:dyaOrig="260" w14:anchorId="2F7D8829">
                <v:shape id="_x0000_i1952" type="#_x0000_t75" style="width:10.5pt;height:12.75pt" o:ole="">
                  <v:imagedata r:id="rId85" o:title=""/>
                </v:shape>
                <o:OLEObject Type="Embed" ProgID="Equation.DSMT4" ShapeID="_x0000_i1952" DrawAspect="Content" ObjectID="_1726411768" r:id="rId86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của </w:t>
            </w:r>
            <w:r w:rsidR="00495F42" w:rsidRPr="00025957">
              <w:rPr>
                <w:position w:val="-4"/>
              </w:rPr>
              <w:object w:dxaOrig="180" w:dyaOrig="260" w14:anchorId="006863DF">
                <v:shape id="_x0000_i1953" type="#_x0000_t75" style="width:9pt;height:12.75pt" o:ole="">
                  <v:imagedata r:id="rId87" o:title=""/>
                </v:shape>
                <o:OLEObject Type="Embed" ProgID="Equation.DSMT4" ShapeID="_x0000_i1953" DrawAspect="Content" ObjectID="_1726411769" r:id="rId88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. Suy ra, ta có </w:t>
            </w:r>
            <w:r w:rsidR="00495F42" w:rsidRPr="00495F42">
              <w:rPr>
                <w:position w:val="-18"/>
              </w:rPr>
              <w:object w:dxaOrig="3140" w:dyaOrig="560" w14:anchorId="5DA2C938">
                <v:shape id="_x0000_i1954" type="#_x0000_t75" style="width:156.75pt;height:27.75pt" o:ole="">
                  <v:imagedata r:id="rId89" o:title=""/>
                </v:shape>
                <o:OLEObject Type="Embed" ProgID="Equation.DSMT4" ShapeID="_x0000_i1954" DrawAspect="Content" ObjectID="_1726411770" r:id="rId90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. Chú ý rằng </w:t>
            </w:r>
            <w:r w:rsidR="00495F42" w:rsidRPr="00025957">
              <w:rPr>
                <w:position w:val="-4"/>
              </w:rPr>
              <w:object w:dxaOrig="440" w:dyaOrig="340" w14:anchorId="342C2D71">
                <v:shape id="_x0000_i1955" type="#_x0000_t75" style="width:21.75pt;height:17.25pt" o:ole="">
                  <v:imagedata r:id="rId91" o:title=""/>
                </v:shape>
                <o:OLEObject Type="Embed" ProgID="Equation.DSMT4" ShapeID="_x0000_i1955" DrawAspect="Content" ObjectID="_1726411771" r:id="rId92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có thể lấy trên giá trị của mọi thặng dư không bình phương modulo </w:t>
            </w:r>
            <w:r w:rsidR="00495F42" w:rsidRPr="00495F42">
              <w:rPr>
                <w:position w:val="-10"/>
              </w:rPr>
              <w:object w:dxaOrig="220" w:dyaOrig="260" w14:anchorId="0A6C1BDD">
                <v:shape id="_x0000_i1956" type="#_x0000_t75" style="width:10.5pt;height:12.75pt" o:ole="">
                  <v:imagedata r:id="rId93" o:title=""/>
                </v:shape>
                <o:OLEObject Type="Embed" ProgID="Equation.DSMT4" ShapeID="_x0000_i1956" DrawAspect="Content" ObjectID="_1726411772" r:id="rId94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. Nếu ta có thể tìm được </w:t>
            </w:r>
            <w:r w:rsidR="00495F42" w:rsidRPr="00025957">
              <w:rPr>
                <w:position w:val="-4"/>
              </w:rPr>
              <w:object w:dxaOrig="220" w:dyaOrig="200" w14:anchorId="035B5B41">
                <v:shape id="_x0000_i1957" type="#_x0000_t75" style="width:10.5pt;height:10.5pt" o:ole="">
                  <v:imagedata r:id="rId95" o:title=""/>
                </v:shape>
                <o:OLEObject Type="Embed" ProgID="Equation.DSMT4" ShapeID="_x0000_i1957" DrawAspect="Content" ObjectID="_1726411773" r:id="rId96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sao cho </w:t>
            </w:r>
            <w:r w:rsidR="00495F42" w:rsidRPr="00495F42">
              <w:rPr>
                <w:position w:val="-6"/>
              </w:rPr>
              <w:object w:dxaOrig="1160" w:dyaOrig="360" w14:anchorId="5DC0CB03">
                <v:shape id="_x0000_i1958" type="#_x0000_t75" style="width:57.75pt;height:18pt" o:ole="">
                  <v:imagedata r:id="rId97" o:title=""/>
                </v:shape>
                <o:OLEObject Type="Embed" ProgID="Equation.DSMT4" ShapeID="_x0000_i1958" DrawAspect="Content" ObjectID="_1726411774" r:id="rId98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không là thặng dư bình phương modulo </w:t>
            </w:r>
            <w:r w:rsidR="00495F42" w:rsidRPr="00495F42">
              <w:rPr>
                <w:position w:val="-10"/>
              </w:rPr>
              <w:object w:dxaOrig="220" w:dyaOrig="260" w14:anchorId="4431F240">
                <v:shape id="_x0000_i1959" type="#_x0000_t75" style="width:10.5pt;height:12.75pt" o:ole="">
                  <v:imagedata r:id="rId99" o:title=""/>
                </v:shape>
                <o:OLEObject Type="Embed" ProgID="Equation.DSMT4" ShapeID="_x0000_i1959" DrawAspect="Content" ObjectID="_1726411775" r:id="rId100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, giá trị của </w:t>
            </w:r>
            <w:r w:rsidR="00495F42" w:rsidRPr="00495F42">
              <w:rPr>
                <w:position w:val="-10"/>
              </w:rPr>
              <w:object w:dxaOrig="400" w:dyaOrig="260" w14:anchorId="14544F81">
                <v:shape id="_x0000_i1960" type="#_x0000_t75" style="width:19.5pt;height:12.75pt" o:ole="">
                  <v:imagedata r:id="rId101" o:title=""/>
                </v:shape>
                <o:OLEObject Type="Embed" ProgID="Equation.DSMT4" ShapeID="_x0000_i1960" DrawAspect="Content" ObjectID="_1726411776" r:id="rId102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kéo theo ngay lập tức. </w:t>
            </w:r>
          </w:p>
        </w:tc>
        <w:tc>
          <w:tcPr>
            <w:tcW w:w="491" w:type="dxa"/>
          </w:tcPr>
          <w:p w14:paraId="443250AA" w14:textId="48CC2752" w:rsidR="00416A65" w:rsidRPr="00495F42" w:rsidRDefault="00C91F6A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1</w:t>
            </w:r>
          </w:p>
        </w:tc>
      </w:tr>
      <w:tr w:rsidR="00416A65" w:rsidRPr="00495F42" w14:paraId="2210F8C4" w14:textId="77777777" w:rsidTr="00CE2CDE">
        <w:tc>
          <w:tcPr>
            <w:tcW w:w="730" w:type="dxa"/>
            <w:vMerge/>
          </w:tcPr>
          <w:p w14:paraId="08E456E7" w14:textId="77777777" w:rsidR="00416A65" w:rsidRPr="00495F42" w:rsidRDefault="00416A65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9638" w:type="dxa"/>
          </w:tcPr>
          <w:p w14:paraId="3AE6A38D" w14:textId="4F4A36CB" w:rsidR="00416A65" w:rsidRPr="00495F42" w:rsidRDefault="00416A65" w:rsidP="00495F4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Nếu </w:t>
            </w:r>
            <w:r w:rsidR="00495F42" w:rsidRPr="00495F42">
              <w:rPr>
                <w:position w:val="-18"/>
              </w:rPr>
              <w:object w:dxaOrig="2780" w:dyaOrig="480" w14:anchorId="7CC94038">
                <v:shape id="_x0000_i1961" type="#_x0000_t75" style="width:139.5pt;height:24pt" o:ole="">
                  <v:imagedata r:id="rId103" o:title=""/>
                </v:shape>
                <o:OLEObject Type="Embed" ProgID="Equation.DSMT4" ShapeID="_x0000_i1961" DrawAspect="Content" ObjectID="_1726411777" r:id="rId104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thì </w:t>
            </w:r>
            <w:r w:rsidR="00495F42" w:rsidRPr="00495F42">
              <w:rPr>
                <w:position w:val="-18"/>
              </w:rPr>
              <w:object w:dxaOrig="3480" w:dyaOrig="480" w14:anchorId="6F6639B4">
                <v:shape id="_x0000_i1962" type="#_x0000_t75" style="width:174pt;height:24pt" o:ole="">
                  <v:imagedata r:id="rId105" o:title=""/>
                </v:shape>
                <o:OLEObject Type="Embed" ProgID="Equation.DSMT4" ShapeID="_x0000_i1962" DrawAspect="Content" ObjectID="_1726411778" r:id="rId106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khi và chỉ khi </w:t>
            </w:r>
            <w:r w:rsidR="00495F42" w:rsidRPr="00495F42">
              <w:rPr>
                <w:position w:val="-10"/>
              </w:rPr>
              <w:object w:dxaOrig="220" w:dyaOrig="260" w14:anchorId="11DBD624">
                <v:shape id="_x0000_i1963" type="#_x0000_t75" style="width:10.5pt;height:12.75pt" o:ole="">
                  <v:imagedata r:id="rId107" o:title=""/>
                </v:shape>
                <o:OLEObject Type="Embed" ProgID="Equation.DSMT4" ShapeID="_x0000_i1963" DrawAspect="Content" ObjectID="_1726411779" r:id="rId108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chia hết </w:t>
            </w:r>
            <w:r w:rsidR="00495F42" w:rsidRPr="00495F42">
              <w:rPr>
                <w:position w:val="-10"/>
              </w:rPr>
              <w:object w:dxaOrig="1060" w:dyaOrig="320" w14:anchorId="7A71D1BA">
                <v:shape id="_x0000_i1964" type="#_x0000_t75" style="width:53.25pt;height:16.5pt" o:ole="">
                  <v:imagedata r:id="rId109" o:title=""/>
                </v:shape>
                <o:OLEObject Type="Embed" ProgID="Equation.DSMT4" ShapeID="_x0000_i1964" DrawAspect="Content" ObjectID="_1726411780" r:id="rId110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. Do đó, ta thu được </w:t>
            </w:r>
            <w:r w:rsidR="00495F42" w:rsidRPr="00495F42">
              <w:rPr>
                <w:position w:val="-6"/>
              </w:rPr>
              <w:object w:dxaOrig="1160" w:dyaOrig="360" w14:anchorId="2258A37E">
                <v:shape id="_x0000_i1965" type="#_x0000_t75" style="width:57.75pt;height:18pt" o:ole="">
                  <v:imagedata r:id="rId111" o:title=""/>
                </v:shape>
                <o:OLEObject Type="Embed" ProgID="Equation.DSMT4" ShapeID="_x0000_i1965" DrawAspect="Content" ObjectID="_1726411781" r:id="rId112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nhận </w:t>
            </w:r>
            <w:r w:rsidR="00495F42" w:rsidRPr="00495F42">
              <w:rPr>
                <w:position w:val="-18"/>
              </w:rPr>
              <w:object w:dxaOrig="1160" w:dyaOrig="480" w14:anchorId="5D672389">
                <v:shape id="_x0000_i1966" type="#_x0000_t75" style="width:57.75pt;height:24pt" o:ole="">
                  <v:imagedata r:id="rId113" o:title=""/>
                </v:shape>
                <o:OLEObject Type="Embed" ProgID="Equation.DSMT4" ShapeID="_x0000_i1966" DrawAspect="Content" ObjectID="_1726411782" r:id="rId114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giá trị khi </w:t>
            </w:r>
            <w:r w:rsidR="00495F42" w:rsidRPr="00025957">
              <w:rPr>
                <w:position w:val="-4"/>
              </w:rPr>
              <w:object w:dxaOrig="220" w:dyaOrig="200" w14:anchorId="2413AEB6">
                <v:shape id="_x0000_i1967" type="#_x0000_t75" style="width:10.5pt;height:10.5pt" o:ole="">
                  <v:imagedata r:id="rId115" o:title=""/>
                </v:shape>
                <o:OLEObject Type="Embed" ProgID="Equation.DSMT4" ShapeID="_x0000_i1967" DrawAspect="Content" ObjectID="_1726411783" r:id="rId116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chạy trong </w:t>
            </w:r>
            <w:r w:rsidRPr="00495F42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B</w: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. Vì tồn tại </w:t>
            </w:r>
            <w:r w:rsidR="00495F42" w:rsidRPr="00495F42">
              <w:rPr>
                <w:position w:val="-18"/>
              </w:rPr>
              <w:object w:dxaOrig="1140" w:dyaOrig="480" w14:anchorId="3E8446AE">
                <v:shape id="_x0000_i1968" type="#_x0000_t75" style="width:57pt;height:24pt" o:ole="">
                  <v:imagedata r:id="rId117" o:title=""/>
                </v:shape>
                <o:OLEObject Type="Embed" ProgID="Equation.DSMT4" ShapeID="_x0000_i1968" DrawAspect="Content" ObjectID="_1726411784" r:id="rId118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thặng dư không bình phương modulo  </w:t>
            </w:r>
            <w:r w:rsidR="00495F42" w:rsidRPr="00495F42">
              <w:rPr>
                <w:position w:val="-10"/>
              </w:rPr>
              <w:object w:dxaOrig="220" w:dyaOrig="260" w14:anchorId="16B72D7F">
                <v:shape id="_x0000_i1969" type="#_x0000_t75" style="width:10.5pt;height:12.75pt" o:ole="">
                  <v:imagedata r:id="rId119" o:title=""/>
                </v:shape>
                <o:OLEObject Type="Embed" ProgID="Equation.DSMT4" ShapeID="_x0000_i1969" DrawAspect="Content" ObjectID="_1726411785" r:id="rId120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, nên </w:t>
            </w:r>
            <w:r w:rsidR="00495F42" w:rsidRPr="00495F42">
              <w:rPr>
                <w:position w:val="-18"/>
              </w:rPr>
              <w:object w:dxaOrig="1160" w:dyaOrig="480" w14:anchorId="71C8451B">
                <v:shape id="_x0000_i1970" type="#_x0000_t75" style="width:57.75pt;height:24pt" o:ole="">
                  <v:imagedata r:id="rId121" o:title=""/>
                </v:shape>
                <o:OLEObject Type="Embed" ProgID="Equation.DSMT4" ShapeID="_x0000_i1970" DrawAspect="Content" ObjectID="_1726411786" r:id="rId122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giá trị của </w:t>
            </w:r>
            <w:r w:rsidR="00495F42" w:rsidRPr="00495F42">
              <w:rPr>
                <w:position w:val="-6"/>
              </w:rPr>
              <w:object w:dxaOrig="1160" w:dyaOrig="360" w14:anchorId="07F32C55">
                <v:shape id="_x0000_i1971" type="#_x0000_t75" style="width:57.75pt;height:18pt" o:ole="">
                  <v:imagedata r:id="rId123" o:title=""/>
                </v:shape>
                <o:OLEObject Type="Embed" ProgID="Equation.DSMT4" ShapeID="_x0000_i1971" DrawAspect="Content" ObjectID="_1726411787" r:id="rId124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nhận 0 và mọi thặng dư bình phương. </w:t>
            </w:r>
          </w:p>
        </w:tc>
        <w:tc>
          <w:tcPr>
            <w:tcW w:w="491" w:type="dxa"/>
          </w:tcPr>
          <w:p w14:paraId="3D1D2493" w14:textId="28ADE6BD" w:rsidR="00416A65" w:rsidRPr="00495F42" w:rsidRDefault="00C91F6A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1</w:t>
            </w:r>
          </w:p>
        </w:tc>
      </w:tr>
      <w:tr w:rsidR="00416A65" w:rsidRPr="00495F42" w14:paraId="32DF3070" w14:textId="77777777" w:rsidTr="00CE2CDE">
        <w:tc>
          <w:tcPr>
            <w:tcW w:w="730" w:type="dxa"/>
            <w:vMerge/>
          </w:tcPr>
          <w:p w14:paraId="303C72C6" w14:textId="77777777" w:rsidR="00416A65" w:rsidRPr="00495F42" w:rsidRDefault="00416A65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9638" w:type="dxa"/>
          </w:tcPr>
          <w:p w14:paraId="1A0BEB0D" w14:textId="0102C463" w:rsidR="00416A65" w:rsidRPr="00495F42" w:rsidRDefault="00416A65" w:rsidP="00495F42">
            <w:pPr>
              <w:jc w:val="both"/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Xét </w:t>
            </w:r>
            <w:r w:rsidRPr="00495F42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 xml:space="preserve">C </w: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là tập gồm tất cả các thặng dư bình phương modulo </w:t>
            </w:r>
            <w:r w:rsidR="00495F42" w:rsidRPr="00495F42">
              <w:rPr>
                <w:position w:val="-10"/>
              </w:rPr>
              <w:object w:dxaOrig="220" w:dyaOrig="260" w14:anchorId="27C33CD1">
                <v:shape id="_x0000_i1972" type="#_x0000_t75" style="width:10.5pt;height:12.75pt" o:ole="">
                  <v:imagedata r:id="rId125" o:title=""/>
                </v:shape>
                <o:OLEObject Type="Embed" ProgID="Equation.DSMT4" ShapeID="_x0000_i1972" DrawAspect="Content" ObjectID="_1726411788" r:id="rId126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và 0. Giả sử rằng </w:t>
            </w:r>
            <w:r w:rsidR="00495F42" w:rsidRPr="00495F42">
              <w:rPr>
                <w:position w:val="-18"/>
              </w:rPr>
              <w:object w:dxaOrig="1680" w:dyaOrig="480" w14:anchorId="7505686C">
                <v:shape id="_x0000_i1973" type="#_x0000_t75" style="width:84pt;height:24pt" o:ole="">
                  <v:imagedata r:id="rId127" o:title=""/>
                </v:shape>
                <o:OLEObject Type="Embed" ProgID="Equation.DSMT4" ShapeID="_x0000_i1973" DrawAspect="Content" ObjectID="_1726411789" r:id="rId128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và xét </w:t>
            </w:r>
            <w:r w:rsidR="00495F42" w:rsidRPr="00495F42">
              <w:rPr>
                <w:position w:val="-18"/>
              </w:rPr>
              <w:object w:dxaOrig="2140" w:dyaOrig="480" w14:anchorId="5F862D79">
                <v:shape id="_x0000_i1974" type="#_x0000_t75" style="width:107.25pt;height:24pt" o:ole="">
                  <v:imagedata r:id="rId129" o:title=""/>
                </v:shape>
                <o:OLEObject Type="Embed" ProgID="Equation.DSMT4" ShapeID="_x0000_i1974" DrawAspect="Content" ObjectID="_1726411790" r:id="rId130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. Suy ra </w:t>
            </w:r>
            <w:r w:rsidR="00495F42" w:rsidRPr="00495F42">
              <w:rPr>
                <w:position w:val="-20"/>
              </w:rPr>
              <w:object w:dxaOrig="3400" w:dyaOrig="520" w14:anchorId="4534FC0B">
                <v:shape id="_x0000_i1975" type="#_x0000_t75" style="width:169.5pt;height:25.5pt" o:ole="">
                  <v:imagedata r:id="rId131" o:title=""/>
                </v:shape>
                <o:OLEObject Type="Embed" ProgID="Equation.DSMT4" ShapeID="_x0000_i1975" DrawAspect="Content" ObjectID="_1726411791" r:id="rId132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. Vậy </w:t>
            </w:r>
            <w:r w:rsidR="00495F42" w:rsidRPr="00495F42">
              <w:rPr>
                <w:position w:val="-20"/>
              </w:rPr>
              <w:object w:dxaOrig="2100" w:dyaOrig="520" w14:anchorId="0E5168A1">
                <v:shape id="_x0000_i1976" type="#_x0000_t75" style="width:105pt;height:25.5pt" o:ole="">
                  <v:imagedata r:id="rId133" o:title=""/>
                </v:shape>
                <o:OLEObject Type="Embed" ProgID="Equation.DSMT4" ShapeID="_x0000_i1976" DrawAspect="Content" ObjectID="_1726411792" r:id="rId134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, nghĩa là </w:t>
            </w:r>
            <w:r w:rsidR="00495F42" w:rsidRPr="00495F42">
              <w:rPr>
                <w:position w:val="-10"/>
              </w:rPr>
              <w:object w:dxaOrig="700" w:dyaOrig="320" w14:anchorId="500F4C09">
                <v:shape id="_x0000_i1977" type="#_x0000_t75" style="width:35.25pt;height:16.5pt" o:ole="">
                  <v:imagedata r:id="rId135" o:title=""/>
                </v:shape>
                <o:OLEObject Type="Embed" ProgID="Equation.DSMT4" ShapeID="_x0000_i1977" DrawAspect="Content" ObjectID="_1726411793" r:id="rId136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hay </w:t>
            </w:r>
            <w:r w:rsidR="00495F42" w:rsidRPr="00495F42">
              <w:rPr>
                <w:position w:val="-10"/>
              </w:rPr>
              <w:object w:dxaOrig="1140" w:dyaOrig="320" w14:anchorId="29A4E147">
                <v:shape id="_x0000_i1978" type="#_x0000_t75" style="width:57pt;height:16.5pt" o:ole="">
                  <v:imagedata r:id="rId137" o:title=""/>
                </v:shape>
                <o:OLEObject Type="Embed" ProgID="Equation.DSMT4" ShapeID="_x0000_i1978" DrawAspect="Content" ObjectID="_1726411794" r:id="rId138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. Ngoại trừ trường hợp </w:t>
            </w:r>
            <w:r w:rsidR="00495F42" w:rsidRPr="00495F42">
              <w:rPr>
                <w:position w:val="-10"/>
              </w:rPr>
              <w:object w:dxaOrig="700" w:dyaOrig="320" w14:anchorId="250F3732">
                <v:shape id="_x0000_i1979" type="#_x0000_t75" style="width:35.25pt;height:16.5pt" o:ole="">
                  <v:imagedata r:id="rId139" o:title=""/>
                </v:shape>
                <o:OLEObject Type="Embed" ProgID="Equation.DSMT4" ShapeID="_x0000_i1979" DrawAspect="Content" ObjectID="_1726411795" r:id="rId140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, quan hệ trên kéo theo </w:t>
            </w:r>
            <w:r w:rsidR="00495F42" w:rsidRPr="00495F42">
              <w:rPr>
                <w:position w:val="-6"/>
              </w:rPr>
              <w:object w:dxaOrig="800" w:dyaOrig="279" w14:anchorId="4BA367BD">
                <v:shape id="_x0000_i1980" type="#_x0000_t75" style="width:39.75pt;height:14.25pt" o:ole="">
                  <v:imagedata r:id="rId141" o:title=""/>
                </v:shape>
                <o:OLEObject Type="Embed" ProgID="Equation.DSMT4" ShapeID="_x0000_i1980" DrawAspect="Content" ObjectID="_1726411796" r:id="rId142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, mâu thuẫn. Ta thu được điều phải chứng minh.</w:t>
            </w:r>
          </w:p>
        </w:tc>
        <w:tc>
          <w:tcPr>
            <w:tcW w:w="491" w:type="dxa"/>
          </w:tcPr>
          <w:p w14:paraId="56451262" w14:textId="01D7FEFB" w:rsidR="00416A65" w:rsidRPr="00495F42" w:rsidRDefault="00C91F6A" w:rsidP="005F3D8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  <w:r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lastRenderedPageBreak/>
              <w:t>1</w:t>
            </w:r>
          </w:p>
        </w:tc>
      </w:tr>
      <w:tr w:rsidR="00C91F6A" w:rsidRPr="004905BD" w14:paraId="1120110A" w14:textId="77777777" w:rsidTr="00CE2CDE">
        <w:tc>
          <w:tcPr>
            <w:tcW w:w="730" w:type="dxa"/>
          </w:tcPr>
          <w:p w14:paraId="1473D5A6" w14:textId="6A0C3B0D" w:rsidR="00044342" w:rsidRPr="00495F42" w:rsidRDefault="004905BD" w:rsidP="00C91F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2</w:t>
            </w:r>
          </w:p>
          <w:p w14:paraId="0024371F" w14:textId="7ADD50EA" w:rsidR="00911DD7" w:rsidRPr="00495F42" w:rsidRDefault="00C91F6A" w:rsidP="00C91F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(7đ)</w:t>
            </w:r>
          </w:p>
        </w:tc>
        <w:tc>
          <w:tcPr>
            <w:tcW w:w="9638" w:type="dxa"/>
          </w:tcPr>
          <w:p w14:paraId="58681577" w14:textId="77777777" w:rsidR="007D6C1A" w:rsidRPr="00495F42" w:rsidRDefault="00416A65" w:rsidP="007D6C1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Cho tam giác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ABC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nhọn, có đường tròn nội tiếp (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I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) tiếp xúc với các cạnh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BC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,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CA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,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AB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lần lượt tại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D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,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 xml:space="preserve"> E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,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F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. Đường thẳng đi qua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D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vuông góc với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EF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cắt lại đường tròn (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I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) tại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R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. Đường thẳng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AR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cắt lại đường tròn (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I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) tại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P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. Gọi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Q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là giao điểm thứ hai của hai đường tròn ngoại tiếp các tam giác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PCE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và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PBF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. </w:t>
            </w:r>
          </w:p>
          <w:p w14:paraId="1220A2BC" w14:textId="054BEF9E" w:rsidR="007D6C1A" w:rsidRPr="00495F42" w:rsidRDefault="00416A65" w:rsidP="007D6C1A">
            <w:pPr>
              <w:pStyle w:val="oancuaDanhsach"/>
              <w:numPr>
                <w:ilvl w:val="0"/>
                <w:numId w:val="25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Gọi </w:t>
            </w:r>
            <w:r w:rsidR="00495F42" w:rsidRPr="00025957">
              <w:rPr>
                <w:position w:val="-4"/>
              </w:rPr>
              <w:object w:dxaOrig="240" w:dyaOrig="200" w14:anchorId="469E2E16">
                <v:shape id="_x0000_i1981" type="#_x0000_t75" style="width:12pt;height:10.5pt" o:ole="">
                  <v:imagedata r:id="rId143" o:title=""/>
                </v:shape>
                <o:OLEObject Type="Embed" ProgID="Equation.DSMT4" ShapeID="_x0000_i1981" DrawAspect="Content" ObjectID="_1726411797" r:id="rId144"/>
              </w:objec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là đường tròn ngoại tiếp tam giác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IBC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. Chứng minh rằng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Q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thuộc </w:t>
            </w:r>
            <w:r w:rsidR="00495F42" w:rsidRPr="00025957">
              <w:rPr>
                <w:position w:val="-4"/>
              </w:rPr>
              <w:object w:dxaOrig="240" w:dyaOrig="200" w14:anchorId="4D36320D">
                <v:shape id="_x0000_i1982" type="#_x0000_t75" style="width:12pt;height:10.5pt" o:ole="">
                  <v:imagedata r:id="rId145" o:title=""/>
                </v:shape>
                <o:OLEObject Type="Embed" ProgID="Equation.DSMT4" ShapeID="_x0000_i1982" DrawAspect="Content" ObjectID="_1726411798" r:id="rId146"/>
              </w:objec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.</w:t>
            </w:r>
          </w:p>
          <w:p w14:paraId="2C324000" w14:textId="3D909242" w:rsidR="007D6C1A" w:rsidRPr="00495F42" w:rsidRDefault="00416A65" w:rsidP="007D6C1A">
            <w:pPr>
              <w:pStyle w:val="oancuaDanhsach"/>
              <w:numPr>
                <w:ilvl w:val="0"/>
                <w:numId w:val="25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Giả sử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T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là giao điểm khác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Q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của đường thẳng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PQ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với đường tròn </w:t>
            </w:r>
            <w:r w:rsidR="00495F42" w:rsidRPr="00025957">
              <w:rPr>
                <w:position w:val="-4"/>
              </w:rPr>
              <w:object w:dxaOrig="240" w:dyaOrig="200" w14:anchorId="45B5BFBC">
                <v:shape id="_x0000_i1983" type="#_x0000_t75" style="width:12pt;height:10.5pt" o:ole="">
                  <v:imagedata r:id="rId147" o:title=""/>
                </v:shape>
                <o:OLEObject Type="Embed" ProgID="Equation.DSMT4" ShapeID="_x0000_i1983" DrawAspect="Content" ObjectID="_1726411799" r:id="rId148"/>
              </w:objec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. Gọi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N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là trung điểm của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EF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. Chứng minh rằng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IT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đi qua trung điểm của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DN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.</w:t>
            </w:r>
          </w:p>
          <w:p w14:paraId="0863516B" w14:textId="422F6B12" w:rsidR="00044342" w:rsidRPr="00495F42" w:rsidRDefault="00416A65" w:rsidP="0020358D">
            <w:pPr>
              <w:pStyle w:val="oancuaDanhsach"/>
              <w:numPr>
                <w:ilvl w:val="0"/>
                <w:numId w:val="25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Chứng minh rằng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DI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,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PQ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và đường phân giác ngoài của góc </w:t>
            </w:r>
            <w:r w:rsidRPr="00495F42">
              <w:rPr>
                <w:rFonts w:ascii="Times New Roman" w:hAnsi="Times New Roman" w:cs="Times New Roman"/>
                <w:b/>
                <w:i/>
                <w:sz w:val="26"/>
                <w:szCs w:val="26"/>
                <w:lang w:val="pt-BR"/>
              </w:rPr>
              <w:t>BAC</w: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đồ</w:t>
            </w:r>
            <w:r w:rsidR="0020358D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ng quy.</w:t>
            </w:r>
          </w:p>
        </w:tc>
        <w:tc>
          <w:tcPr>
            <w:tcW w:w="491" w:type="dxa"/>
          </w:tcPr>
          <w:p w14:paraId="65372F57" w14:textId="77777777" w:rsidR="00044342" w:rsidRPr="00495F42" w:rsidRDefault="00044342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911DD7" w:rsidRPr="00495F42" w14:paraId="5B5B76F3" w14:textId="77777777" w:rsidTr="00CE2CDE">
        <w:tc>
          <w:tcPr>
            <w:tcW w:w="730" w:type="dxa"/>
          </w:tcPr>
          <w:p w14:paraId="0C150558" w14:textId="77777777" w:rsidR="00911DD7" w:rsidRPr="00495F42" w:rsidRDefault="00911DD7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</w:p>
        </w:tc>
        <w:tc>
          <w:tcPr>
            <w:tcW w:w="9638" w:type="dxa"/>
          </w:tcPr>
          <w:p w14:paraId="58B834ED" w14:textId="596F6DAA" w:rsidR="00911DD7" w:rsidRPr="00495F42" w:rsidRDefault="007D6C1A" w:rsidP="00B50EC6">
            <w:pPr>
              <w:jc w:val="both"/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a)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Ta có (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BQ,QC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) = (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BQ,QP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) + (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PQ,QC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) = (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BF,FP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) + (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PE,EC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) = (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EF,EP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) + (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FP,FE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) = (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FP,EP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) = (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DF,DE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) = (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BI,IC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).</w:t>
            </w:r>
            <w:r w:rsidR="00B50EC6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Suy ra điểm 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Q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thuộc đường tròn (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BIC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).</w:t>
            </w:r>
          </w:p>
          <w:p w14:paraId="1D7AC322" w14:textId="499C40C1" w:rsidR="00C91F6A" w:rsidRPr="00495F42" w:rsidRDefault="00C91F6A" w:rsidP="00416A6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A6D014F" wp14:editId="3E62D229">
                  <wp:extent cx="5882640" cy="5727940"/>
                  <wp:effectExtent l="0" t="0" r="381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B0616A.tmp"/>
                          <pic:cNvPicPr/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0780" cy="5745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" w:type="dxa"/>
          </w:tcPr>
          <w:p w14:paraId="099CB1BE" w14:textId="5D3EDC07" w:rsidR="00911DD7" w:rsidRPr="00495F42" w:rsidRDefault="0001313D" w:rsidP="005F3D8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  <w:r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1</w:t>
            </w:r>
          </w:p>
        </w:tc>
      </w:tr>
      <w:tr w:rsidR="00911DD7" w:rsidRPr="00495F42" w14:paraId="5ADAAD85" w14:textId="77777777" w:rsidTr="00CE2CDE">
        <w:tc>
          <w:tcPr>
            <w:tcW w:w="730" w:type="dxa"/>
          </w:tcPr>
          <w:p w14:paraId="128865A8" w14:textId="5DCD49E3" w:rsidR="00911DD7" w:rsidRPr="00495F42" w:rsidRDefault="00911DD7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</w:p>
        </w:tc>
        <w:tc>
          <w:tcPr>
            <w:tcW w:w="9638" w:type="dxa"/>
          </w:tcPr>
          <w:p w14:paraId="73B59CD0" w14:textId="03AB28EC" w:rsidR="00416A65" w:rsidRPr="00495F42" w:rsidRDefault="007D6C1A" w:rsidP="00416A65">
            <w:pPr>
              <w:jc w:val="both"/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b)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Gọi 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DN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giao (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I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) tại điểm thứ hai là 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S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. 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QP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cắt lại (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BIC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) tại 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T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. 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PN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cắt lại (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I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) tại 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K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. Chú ý rằng 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K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và 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R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đối xứng nhau qua </w:t>
            </w:r>
            <w:r w:rsidR="00416A65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AN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. Ta có </w:t>
            </w:r>
          </w:p>
          <w:p w14:paraId="194B8BB9" w14:textId="023BE970" w:rsidR="003A25BC" w:rsidRDefault="00416A65" w:rsidP="003A25BC">
            <w:pPr>
              <w:spacing w:line="276" w:lineRule="auto"/>
              <w:jc w:val="center"/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(</w:t>
            </w:r>
            <w:r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BI,IT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) = (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BQ,QT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) = (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BF,FP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) = (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FK,KP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) .</w:t>
            </w:r>
          </w:p>
          <w:p w14:paraId="15B08DB0" w14:textId="1541D315" w:rsidR="00911DD7" w:rsidRPr="00495F42" w:rsidRDefault="00416A65" w:rsidP="00416A6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Suy ra 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FD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vuông góc với 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FK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và 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FD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vuông góc với 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BI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, vậy 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FK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và 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BI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song song với nhau. Do đó, 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IT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song song với đường thẳng đi qua ba điểm 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K, N, P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.  Từ 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DI = IK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, suy ra đường thẳ</w:t>
            </w:r>
            <w:r w:rsidR="00D53453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ng </w:t>
            </w:r>
            <w:r w:rsidR="00D53453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IT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đi qua trung điểm của 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DN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là 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M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.</w:t>
            </w:r>
          </w:p>
        </w:tc>
        <w:tc>
          <w:tcPr>
            <w:tcW w:w="491" w:type="dxa"/>
          </w:tcPr>
          <w:p w14:paraId="3138607F" w14:textId="26A06BED" w:rsidR="00911DD7" w:rsidRPr="00495F42" w:rsidRDefault="0001313D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3</w:t>
            </w:r>
          </w:p>
        </w:tc>
      </w:tr>
      <w:tr w:rsidR="00911DD7" w:rsidRPr="00495F42" w14:paraId="4B09B4C7" w14:textId="77777777" w:rsidTr="00CE2CDE">
        <w:tc>
          <w:tcPr>
            <w:tcW w:w="730" w:type="dxa"/>
          </w:tcPr>
          <w:p w14:paraId="6BB29610" w14:textId="77777777" w:rsidR="00911DD7" w:rsidRPr="00495F42" w:rsidRDefault="00911DD7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</w:p>
        </w:tc>
        <w:tc>
          <w:tcPr>
            <w:tcW w:w="9638" w:type="dxa"/>
          </w:tcPr>
          <w:p w14:paraId="010C5CCD" w14:textId="77777777" w:rsidR="00762A31" w:rsidRDefault="007D6C1A" w:rsidP="00416A65">
            <w:pPr>
              <w:jc w:val="both"/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c)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Gọi giao điểm của phân giác ngoài góc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A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và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DI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là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L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.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N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là trung điểm của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EF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,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N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nằm trên đường thẳng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AI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và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N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là cực của đường thẳng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AL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đối với đường tròn (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I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). Từ </w:t>
            </w:r>
          </w:p>
          <w:p w14:paraId="012BE5F5" w14:textId="0C2191D1" w:rsidR="00762A31" w:rsidRPr="00762A31" w:rsidRDefault="00416A65" w:rsidP="00762A31">
            <w:pPr>
              <w:jc w:val="center"/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</w:pP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AN.AI = AE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vertAlign w:val="superscript"/>
                <w:lang w:val="pt-BR"/>
              </w:rPr>
              <w:t>2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 xml:space="preserve"> = AR. AP,</w:t>
            </w:r>
          </w:p>
          <w:p w14:paraId="15474367" w14:textId="5250CF42" w:rsidR="00416A65" w:rsidRPr="00495F42" w:rsidRDefault="00416A65" w:rsidP="00416A65">
            <w:pPr>
              <w:jc w:val="both"/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ta có bốn điểm 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R, I, N, P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đồng viên. Vì 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IR = IP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, đường thẳ</w:t>
            </w:r>
            <w:r w:rsidR="005D634D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ng </w:t>
            </w:r>
            <w:r w:rsidR="005D634D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NI</w:t>
            </w:r>
            <w:r w:rsidR="005D634D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phân giác ngoài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của góc 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PNR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, suy ra 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PN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cắt lại (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I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) tại 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K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, 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K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đối xứng với 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R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qua </w:t>
            </w:r>
            <w:r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AN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.</w:t>
            </w:r>
          </w:p>
          <w:p w14:paraId="69F17180" w14:textId="005946AD" w:rsidR="00416A65" w:rsidRPr="00495F42" w:rsidRDefault="00762A31" w:rsidP="00416A65">
            <w:pPr>
              <w:jc w:val="both"/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      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Giả sử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DN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cắt lại (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I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) tại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S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. Vì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L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nằm trên đường đối cực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AL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của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N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, đường thẳng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PS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đi qua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L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. Do đó, chúng ta chỉ cần chứng minh ba điểm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S, Q, P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thẳng hàng.</w:t>
            </w:r>
          </w:p>
          <w:p w14:paraId="3D33C7FE" w14:textId="30A4E937" w:rsidR="00911DD7" w:rsidRPr="00495F42" w:rsidRDefault="00762A31" w:rsidP="00416A6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      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Gọi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E’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và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F’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lần lượt là trung điểm của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DE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và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DF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. Từ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DE’. E’F = DE’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vertAlign w:val="superscript"/>
                <w:lang w:val="pt-BR"/>
              </w:rPr>
              <w:t>2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 xml:space="preserve"> = BE’.E’I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, điểm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E’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nằm trên trục đẳng phương của (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I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) và (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BIC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), cũng đúng đối với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F’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. Do đó trục đẳng phương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E’F’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này đi qua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M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. Suy ra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IM.MT = DM.MS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, vậy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S, I, D, T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đồng viên. 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>Điều này chứng minh rằng (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DS,ST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>) = (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DI,IT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>) = (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DK,KP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>) = (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DS,SP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 xml:space="preserve">). Vậy </w:t>
            </w:r>
            <w:r w:rsidR="00416A65" w:rsidRPr="00762A31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S, P, T</w:t>
            </w:r>
            <w:r w:rsidR="00416A65"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 xml:space="preserve"> thẳng hàng.</w:t>
            </w:r>
          </w:p>
        </w:tc>
        <w:tc>
          <w:tcPr>
            <w:tcW w:w="491" w:type="dxa"/>
          </w:tcPr>
          <w:p w14:paraId="068C2F92" w14:textId="3D30E6A6" w:rsidR="00911DD7" w:rsidRPr="00495F42" w:rsidRDefault="00416A65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3</w:t>
            </w:r>
          </w:p>
        </w:tc>
      </w:tr>
      <w:tr w:rsidR="00C91F6A" w:rsidRPr="004905BD" w14:paraId="4D6DC2E7" w14:textId="77777777" w:rsidTr="00CE2CDE">
        <w:tc>
          <w:tcPr>
            <w:tcW w:w="730" w:type="dxa"/>
          </w:tcPr>
          <w:p w14:paraId="07BBC373" w14:textId="77777777" w:rsidR="00C91F6A" w:rsidRPr="00495F42" w:rsidRDefault="00C91F6A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</w:p>
          <w:p w14:paraId="30B93B1F" w14:textId="2C0D8078" w:rsidR="00911DD7" w:rsidRPr="00495F42" w:rsidRDefault="004905BD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3</w:t>
            </w:r>
          </w:p>
          <w:p w14:paraId="5193EEFD" w14:textId="634CCFFB" w:rsidR="00576341" w:rsidRPr="00495F42" w:rsidRDefault="00C91F6A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  <w:r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(</w:t>
            </w:r>
            <w:r w:rsidR="00416A65"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6</w:t>
            </w:r>
            <w:r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đ)</w:t>
            </w:r>
          </w:p>
        </w:tc>
        <w:tc>
          <w:tcPr>
            <w:tcW w:w="9638" w:type="dxa"/>
          </w:tcPr>
          <w:p w14:paraId="407BF8DD" w14:textId="3BDEE6B7" w:rsidR="00416A65" w:rsidRPr="00495F42" w:rsidRDefault="00416A65" w:rsidP="00416A6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Cho bảng ô vuông </w:t>
            </w:r>
            <w:r w:rsidR="00495F42" w:rsidRPr="00025957">
              <w:rPr>
                <w:position w:val="-4"/>
              </w:rPr>
              <w:object w:dxaOrig="1359" w:dyaOrig="260" w14:anchorId="2F4AA4B7">
                <v:shape id="_x0000_i1984" type="#_x0000_t75" style="width:68.25pt;height:12.75pt" o:ole="">
                  <v:imagedata r:id="rId150" o:title=""/>
                </v:shape>
                <o:OLEObject Type="Embed" ProgID="Equation.DSMT4" ShapeID="_x0000_i1984" DrawAspect="Content" ObjectID="_1726411800" r:id="rId151"/>
              </w:objec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mà mỗi ô điền một trong các số </w:t>
            </w:r>
            <w:r w:rsidR="00495F42" w:rsidRPr="00495F42">
              <w:rPr>
                <w:position w:val="-10"/>
              </w:rPr>
              <w:object w:dxaOrig="1600" w:dyaOrig="400" w14:anchorId="2A196F68">
                <v:shape id="_x0000_i1985" type="#_x0000_t75" style="width:80.25pt;height:19.5pt" o:ole="">
                  <v:imagedata r:id="rId152" o:title=""/>
                </v:shape>
                <o:OLEObject Type="Embed" ProgID="Equation.DSMT4" ShapeID="_x0000_i1985" DrawAspect="Content" ObjectID="_1726411801" r:id="rId153"/>
              </w:objec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. Một hình chữ Z là bảng </w:t>
            </w:r>
            <w:r w:rsidR="00495F42" w:rsidRPr="00025957">
              <w:rPr>
                <w:position w:val="-4"/>
              </w:rPr>
              <w:object w:dxaOrig="580" w:dyaOrig="260" w14:anchorId="06FDAA42">
                <v:shape id="_x0000_i1986" type="#_x0000_t75" style="width:29.25pt;height:12.75pt" o:ole="">
                  <v:imagedata r:id="rId154" o:title=""/>
                </v:shape>
                <o:OLEObject Type="Embed" ProgID="Equation.DSMT4" ShapeID="_x0000_i1986" DrawAspect="Content" ObjectID="_1726411802" r:id="rId155"/>
              </w:objec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hoặc </w:t>
            </w:r>
            <w:r w:rsidR="00495F42" w:rsidRPr="00025957">
              <w:rPr>
                <w:position w:val="-4"/>
              </w:rPr>
              <w:object w:dxaOrig="580" w:dyaOrig="260" w14:anchorId="18207A31">
                <v:shape id="_x0000_i1987" type="#_x0000_t75" style="width:29.25pt;height:12.75pt" o:ole="">
                  <v:imagedata r:id="rId156" o:title=""/>
                </v:shape>
                <o:OLEObject Type="Embed" ProgID="Equation.DSMT4" ShapeID="_x0000_i1987" DrawAspect="Content" ObjectID="_1726411803" r:id="rId157"/>
              </w:objec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nhưng bị mất đi hai ô ở hai góc đối diện nhau như các hình bên dưới</w:t>
            </w:r>
          </w:p>
          <w:p w14:paraId="531CE684" w14:textId="77777777" w:rsidR="007D6C1A" w:rsidRPr="00495F42" w:rsidRDefault="00416A65" w:rsidP="007D6C1A">
            <w:pPr>
              <w:pStyle w:val="oancuaDanhsach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  <w:r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 xml:space="preserve">Hỏi có tất cả bao nhiêu cách điền số lên bảng sao cho trong mỗi hình chữ Z, số lượng số chẵn bằng số lượng số lẻ? </w:t>
            </w:r>
          </w:p>
          <w:p w14:paraId="334432B5" w14:textId="486FEFBE" w:rsidR="00911DD7" w:rsidRPr="00495F42" w:rsidRDefault="00416A65" w:rsidP="00495F42">
            <w:pPr>
              <w:pStyle w:val="oancuaDanhsach"/>
              <w:numPr>
                <w:ilvl w:val="0"/>
                <w:numId w:val="26"/>
              </w:num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  <w:r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 xml:space="preserve">Tìm tất cả các số nguyên dương </w:t>
            </w:r>
            <w:r w:rsidR="00495F42" w:rsidRPr="00025957">
              <w:rPr>
                <w:position w:val="-4"/>
              </w:rPr>
              <w:object w:dxaOrig="279" w:dyaOrig="200" w14:anchorId="4762EA7A">
                <v:shape id="_x0000_i1988" type="#_x0000_t75" style="width:14.25pt;height:10.5pt" o:ole="">
                  <v:imagedata r:id="rId158" o:title=""/>
                </v:shape>
                <o:OLEObject Type="Embed" ProgID="Equation.DSMT4" ShapeID="_x0000_i1988" DrawAspect="Content" ObjectID="_1726411804" r:id="rId159"/>
              </w:objec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 sao cho tồn tại cách điền số lên bảng mà trong mỗi hình chữ Z, tổng của cả bốn số đều chia hết cho </w:t>
            </w:r>
            <w:r w:rsidR="00495F42" w:rsidRPr="00025957">
              <w:rPr>
                <w:position w:val="-4"/>
              </w:rPr>
              <w:object w:dxaOrig="279" w:dyaOrig="200" w14:anchorId="1A01838F">
                <v:shape id="_x0000_i1989" type="#_x0000_t75" style="width:14.25pt;height:10.5pt" o:ole="">
                  <v:imagedata r:id="rId160" o:title=""/>
                </v:shape>
                <o:OLEObject Type="Embed" ProgID="Equation.DSMT4" ShapeID="_x0000_i1989" DrawAspect="Content" ObjectID="_1726411805" r:id="rId161"/>
              </w:object>
            </w:r>
            <w:r w:rsidRPr="00495F42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>.</w:t>
            </w:r>
          </w:p>
        </w:tc>
        <w:tc>
          <w:tcPr>
            <w:tcW w:w="491" w:type="dxa"/>
          </w:tcPr>
          <w:p w14:paraId="5A5A1894" w14:textId="77777777" w:rsidR="00911DD7" w:rsidRPr="00495F42" w:rsidRDefault="00911DD7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</w:p>
        </w:tc>
      </w:tr>
      <w:tr w:rsidR="00F9684E" w:rsidRPr="00495F42" w14:paraId="194372BD" w14:textId="77777777" w:rsidTr="00CE2CDE">
        <w:tc>
          <w:tcPr>
            <w:tcW w:w="730" w:type="dxa"/>
            <w:vMerge w:val="restart"/>
          </w:tcPr>
          <w:p w14:paraId="6B8A1D79" w14:textId="77777777" w:rsidR="00F9684E" w:rsidRPr="00495F42" w:rsidRDefault="00F9684E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</w:p>
        </w:tc>
        <w:tc>
          <w:tcPr>
            <w:tcW w:w="9638" w:type="dxa"/>
          </w:tcPr>
          <w:p w14:paraId="7B18D62E" w14:textId="155BCAAF" w:rsidR="00F9684E" w:rsidRPr="00495F42" w:rsidRDefault="004C57C9" w:rsidP="00416A65">
            <w:pPr>
              <w:jc w:val="both"/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a) </w:t>
            </w:r>
            <w:r w:rsidR="00F9684E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Ta chỉ quan tâm đến tính chẵn, lẻ của các ô trên bảng nên ta coi các ô số chẵn là điền số 0, và các ô lẻ là điền số 1. Như vậy, yêu cầu bài toán là tổng các ô trong mỗi chữ Z là bằng 2. Xét bảng con 3 x 3 được điền như sau </w:t>
            </w:r>
          </w:p>
          <w:p w14:paraId="02DD944E" w14:textId="00F47BBD" w:rsidR="00F9684E" w:rsidRPr="003A25BC" w:rsidRDefault="001444B8" w:rsidP="00416A65">
            <w:pPr>
              <w:jc w:val="both"/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                                                   </w:t>
            </w:r>
            <w:r w:rsidR="00F9684E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A B C</w:t>
            </w:r>
          </w:p>
          <w:p w14:paraId="098F35E7" w14:textId="3E3BA3D4" w:rsidR="00F9684E" w:rsidRPr="003A25BC" w:rsidRDefault="001444B8" w:rsidP="00416A65">
            <w:pPr>
              <w:jc w:val="both"/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</w:pPr>
            <w:r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 xml:space="preserve">                                                    </w:t>
            </w:r>
            <w:r w:rsidR="00F9684E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D E F</w:t>
            </w:r>
          </w:p>
          <w:p w14:paraId="56138FEC" w14:textId="1108CF44" w:rsidR="00F9684E" w:rsidRPr="003A25BC" w:rsidRDefault="001444B8" w:rsidP="00416A65">
            <w:pPr>
              <w:jc w:val="both"/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</w:pPr>
            <w:r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 xml:space="preserve">                                                    </w:t>
            </w:r>
            <w:r w:rsidR="00F9684E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G H I</w:t>
            </w:r>
          </w:p>
          <w:p w14:paraId="2C99AB63" w14:textId="5263B78D" w:rsidR="00F9684E" w:rsidRPr="00495F42" w:rsidRDefault="00F9684E" w:rsidP="003A25BC">
            <w:pPr>
              <w:jc w:val="both"/>
              <w:rPr>
                <w:rFonts w:ascii="Times New Roman" w:hAnsi="Times New Roman" w:cs="Times New Roman"/>
                <w:position w:val="-12"/>
                <w:sz w:val="26"/>
                <w:szCs w:val="26"/>
              </w:rPr>
            </w:pPr>
            <w:r w:rsidRPr="003A25BC">
              <w:rPr>
                <w:rFonts w:ascii="Times New Roman" w:hAnsi="Times New Roman" w:cs="Times New Roman"/>
                <w:b/>
                <w:position w:val="-12"/>
                <w:sz w:val="26"/>
                <w:szCs w:val="26"/>
              </w:rPr>
              <w:t>T</w:t>
            </w:r>
            <w:r w:rsidR="003A25BC" w:rsidRPr="003A25BC">
              <w:rPr>
                <w:rFonts w:ascii="Times New Roman" w:hAnsi="Times New Roman" w:cs="Times New Roman"/>
                <w:b/>
                <w:position w:val="-12"/>
                <w:sz w:val="26"/>
                <w:szCs w:val="26"/>
              </w:rPr>
              <w:t xml:space="preserve">rường hợp </w:t>
            </w:r>
            <w:r w:rsidRPr="003A25BC">
              <w:rPr>
                <w:rFonts w:ascii="Times New Roman" w:hAnsi="Times New Roman" w:cs="Times New Roman"/>
                <w:b/>
                <w:position w:val="-12"/>
                <w:sz w:val="26"/>
                <w:szCs w:val="26"/>
              </w:rPr>
              <w:t>1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 xml:space="preserve">: Nếu </w:t>
            </w:r>
            <w:r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A = B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 xml:space="preserve">, do </w:t>
            </w:r>
            <w:r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A + B + E + F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 xml:space="preserve"> = 2, suy ra </w:t>
            </w:r>
            <w:r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E = F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 xml:space="preserve"> và </w:t>
            </w:r>
            <w:r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A + E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 xml:space="preserve"> = 1. Ta có </w:t>
            </w:r>
            <w:r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C + E + F + H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 xml:space="preserve"> = 2 nên </w:t>
            </w:r>
            <w:r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C = H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 xml:space="preserve"> và </w:t>
            </w:r>
            <w:r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C + E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 xml:space="preserve"> = 1 nên </w:t>
            </w:r>
            <w:r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A = B = C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 xml:space="preserve">. Kết hợp </w:t>
            </w:r>
            <w:r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B + C + D + E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 xml:space="preserve"> = 2 suy ra </w:t>
            </w:r>
            <w:r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D = E = F.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 xml:space="preserve"> Áp dụng mô hình, suy ra tất cả các số ở hàng lẻ đều bằng </w:t>
            </w:r>
            <w:r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A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 xml:space="preserve">, các số ở hàng chẵn đều bằng </w:t>
            </w:r>
            <w:r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D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>. Kiểm tra được thỏa mãn bài toán.</w:t>
            </w:r>
          </w:p>
        </w:tc>
        <w:tc>
          <w:tcPr>
            <w:tcW w:w="491" w:type="dxa"/>
          </w:tcPr>
          <w:p w14:paraId="1E50B52E" w14:textId="41CADE68" w:rsidR="00F9684E" w:rsidRPr="00495F42" w:rsidRDefault="00C91F6A" w:rsidP="005F3D8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  <w:r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1</w:t>
            </w:r>
          </w:p>
        </w:tc>
      </w:tr>
      <w:tr w:rsidR="00F9684E" w:rsidRPr="00495F42" w14:paraId="78E08510" w14:textId="77777777" w:rsidTr="00CE2CDE">
        <w:tc>
          <w:tcPr>
            <w:tcW w:w="730" w:type="dxa"/>
            <w:vMerge/>
          </w:tcPr>
          <w:p w14:paraId="6B714FB6" w14:textId="09BA43FB" w:rsidR="00F9684E" w:rsidRPr="00495F42" w:rsidRDefault="00F9684E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</w:p>
        </w:tc>
        <w:tc>
          <w:tcPr>
            <w:tcW w:w="9638" w:type="dxa"/>
          </w:tcPr>
          <w:p w14:paraId="2F91608A" w14:textId="5B466655" w:rsidR="00F9684E" w:rsidRPr="00495F42" w:rsidRDefault="003A25BC" w:rsidP="00416A65">
            <w:pPr>
              <w:jc w:val="both"/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</w:pPr>
            <w:r w:rsidRPr="003A25BC">
              <w:rPr>
                <w:rFonts w:ascii="Times New Roman" w:hAnsi="Times New Roman" w:cs="Times New Roman"/>
                <w:b/>
                <w:position w:val="-12"/>
                <w:sz w:val="26"/>
                <w:szCs w:val="26"/>
                <w:lang w:val="pt-BR"/>
              </w:rPr>
              <w:t xml:space="preserve">Trường hợp </w:t>
            </w:r>
            <w:r w:rsidR="00F9684E" w:rsidRPr="003A25BC">
              <w:rPr>
                <w:rFonts w:ascii="Times New Roman" w:hAnsi="Times New Roman" w:cs="Times New Roman"/>
                <w:b/>
                <w:position w:val="-12"/>
                <w:sz w:val="26"/>
                <w:szCs w:val="26"/>
                <w:lang w:val="pt-BR"/>
              </w:rPr>
              <w:t>2</w:t>
            </w:r>
            <w:r w:rsidR="00F9684E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: </w:t>
            </w:r>
            <w:r w:rsidR="00F9684E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A = D</w:t>
            </w:r>
            <w:r w:rsidR="00F9684E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, thực hiện tương tự suy ra tất cả các số ở cột lẻ đều bằng </w:t>
            </w:r>
            <w:r w:rsidR="00F9684E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A</w:t>
            </w:r>
            <w:r w:rsidR="00F9684E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và các số ở cột chẵn đều bằng </w:t>
            </w:r>
            <w:r w:rsidR="00F9684E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B</w:t>
            </w:r>
            <w:r w:rsidR="00F9684E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.</w:t>
            </w:r>
          </w:p>
          <w:p w14:paraId="750BE589" w14:textId="48B9A6D3" w:rsidR="00F9684E" w:rsidRPr="003A25BC" w:rsidRDefault="003A25BC" w:rsidP="003A25BC">
            <w:pPr>
              <w:jc w:val="both"/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</w:pPr>
            <w:r w:rsidRPr="003A25BC">
              <w:rPr>
                <w:rFonts w:ascii="Times New Roman" w:hAnsi="Times New Roman" w:cs="Times New Roman"/>
                <w:b/>
                <w:position w:val="-12"/>
                <w:sz w:val="26"/>
                <w:szCs w:val="26"/>
                <w:lang w:val="pt-BR"/>
              </w:rPr>
              <w:t xml:space="preserve">Trường hợp </w:t>
            </w:r>
            <w:r>
              <w:rPr>
                <w:rFonts w:ascii="Times New Roman" w:hAnsi="Times New Roman" w:cs="Times New Roman"/>
                <w:b/>
                <w:position w:val="-12"/>
                <w:sz w:val="26"/>
                <w:szCs w:val="26"/>
                <w:lang w:val="pt-BR"/>
              </w:rPr>
              <w:t>3</w:t>
            </w:r>
            <w:r w:rsidR="00F9684E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: Nếu </w:t>
            </w:r>
            <w:r w:rsidR="00F9684E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A + B</w:t>
            </w:r>
            <w:r w:rsidR="00F9684E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= 1 và </w:t>
            </w:r>
            <w:r w:rsidR="00F9684E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A + D</w:t>
            </w:r>
            <w:r w:rsidR="00F9684E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= 1, suy ra </w:t>
            </w:r>
            <w:r w:rsidR="00F9684E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B = D</w:t>
            </w:r>
            <w:r w:rsidR="00F9684E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. Ta có </w:t>
            </w:r>
            <w:r w:rsidR="00F9684E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G + D + E + B</w:t>
            </w:r>
            <w:r w:rsidR="00F9684E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= 2 nên suy ra </w:t>
            </w:r>
            <w:r w:rsidR="00F9684E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G = E</w:t>
            </w:r>
            <w:r w:rsidR="00F9684E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và </w:t>
            </w:r>
            <w:r w:rsidR="00F9684E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E + D</w:t>
            </w:r>
            <w:r w:rsidR="00F9684E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= 1, suy ra </w:t>
            </w:r>
            <w:r w:rsidR="00F9684E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A = E = G</w:t>
            </w:r>
            <w:r w:rsidR="00F9684E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, suy ra các ô ở vị trí (</w:t>
            </w:r>
            <w:r w:rsidR="00F9684E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i</w:t>
            </w:r>
            <w:r w:rsidR="00F9684E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,</w:t>
            </w:r>
            <w:r w:rsidR="00F9684E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j</w:t>
            </w:r>
            <w:r w:rsidR="00F9684E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) sẽ bằng </w:t>
            </w:r>
            <w:r w:rsidR="00F9684E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A</w:t>
            </w:r>
            <w:r w:rsidR="00F9684E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nếu </w:t>
            </w:r>
            <w:r w:rsidR="00F9684E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i + j</w:t>
            </w:r>
            <w:r w:rsidR="00F9684E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chẵn và bằng </w:t>
            </w:r>
            <w:r w:rsidR="00F9684E" w:rsidRPr="003A25BC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B</w:t>
            </w:r>
            <w:r w:rsidR="00F9684E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nếu ngược lại. </w:t>
            </w:r>
            <w:r w:rsidR="00F9684E" w:rsidRPr="003A25BC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>Dễ kiểm tra thỏa mãn yêu cầu bài toán.</w:t>
            </w:r>
          </w:p>
        </w:tc>
        <w:tc>
          <w:tcPr>
            <w:tcW w:w="491" w:type="dxa"/>
          </w:tcPr>
          <w:p w14:paraId="6471B2AD" w14:textId="3EFE70F7" w:rsidR="00F9684E" w:rsidRPr="00495F42" w:rsidRDefault="00C91F6A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1</w:t>
            </w:r>
          </w:p>
        </w:tc>
      </w:tr>
      <w:tr w:rsidR="00F9684E" w:rsidRPr="00495F42" w14:paraId="4FC776ED" w14:textId="77777777" w:rsidTr="00CE2CDE">
        <w:tc>
          <w:tcPr>
            <w:tcW w:w="730" w:type="dxa"/>
            <w:vMerge/>
          </w:tcPr>
          <w:p w14:paraId="15CBF2C1" w14:textId="77777777" w:rsidR="00F9684E" w:rsidRPr="00495F42" w:rsidRDefault="00F9684E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</w:p>
        </w:tc>
        <w:tc>
          <w:tcPr>
            <w:tcW w:w="9638" w:type="dxa"/>
          </w:tcPr>
          <w:p w14:paraId="5632A74E" w14:textId="1011444C" w:rsidR="00F9684E" w:rsidRPr="00495F42" w:rsidRDefault="00F9684E" w:rsidP="00416A65">
            <w:pPr>
              <w:jc w:val="both"/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Trong tất cả các trường hợp, các số chẵn, số lẻ đều thuộc vào hai nhóm ô, giả sử cần điền các số chẵn vào các ô </w:t>
            </w:r>
            <w:r w:rsidR="00495F42" w:rsidRPr="00495F42">
              <w:rPr>
                <w:position w:val="-18"/>
              </w:rPr>
              <w:object w:dxaOrig="1760" w:dyaOrig="480" w14:anchorId="0E059301">
                <v:shape id="_x0000_i1990" type="#_x0000_t75" style="width:88.5pt;height:24pt" o:ole="">
                  <v:imagedata r:id="rId162" o:title=""/>
                </v:shape>
                <o:OLEObject Type="Embed" ProgID="Equation.DSMT4" ShapeID="_x0000_i1990" DrawAspect="Content" ObjectID="_1726411806" r:id="rId163"/>
              </w:object>
            </w:r>
          </w:p>
          <w:p w14:paraId="7049522B" w14:textId="2C6056B1" w:rsidR="00F9684E" w:rsidRPr="00495F42" w:rsidRDefault="00F9684E" w:rsidP="00416A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với </w:t>
            </w:r>
            <w:r w:rsidR="00495F42" w:rsidRPr="00495F42">
              <w:rPr>
                <w:position w:val="-26"/>
              </w:rPr>
              <w:object w:dxaOrig="1219" w:dyaOrig="720" w14:anchorId="74E72726">
                <v:shape id="_x0000_i1991" type="#_x0000_t75" style="width:61.5pt;height:36pt" o:ole="">
                  <v:imagedata r:id="rId164" o:title=""/>
                </v:shape>
                <o:OLEObject Type="Embed" ProgID="Equation.DSMT4" ShapeID="_x0000_i1991" DrawAspect="Content" ObjectID="_1726411807" r:id="rId165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(ở đây có 6 cách chọn cho </w:t>
            </w:r>
            <w:r w:rsidRPr="00495F42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k</w: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ô này). Có </w:t>
            </w:r>
            <w:r w:rsidR="00495F42" w:rsidRPr="00025957">
              <w:rPr>
                <w:position w:val="-4"/>
              </w:rPr>
              <w:object w:dxaOrig="300" w:dyaOrig="279" w14:anchorId="7F9EA962">
                <v:shape id="_x0000_i1992" type="#_x0000_t75" style="width:15pt;height:14.25pt" o:ole="">
                  <v:imagedata r:id="rId166" o:title=""/>
                </v:shape>
                <o:OLEObject Type="Embed" ProgID="Equation.DSMT4" ShapeID="_x0000_i1992" DrawAspect="Content" ObjectID="_1726411808" r:id="rId167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cách điền các ô chẵn và tương tự có </w:t>
            </w:r>
            <w:r w:rsidR="00495F42" w:rsidRPr="00025957">
              <w:rPr>
                <w:position w:val="-4"/>
              </w:rPr>
              <w:object w:dxaOrig="300" w:dyaOrig="279" w14:anchorId="7E73B35C">
                <v:shape id="_x0000_i1993" type="#_x0000_t75" style="width:15pt;height:14.25pt" o:ole="">
                  <v:imagedata r:id="rId168" o:title=""/>
                </v:shape>
                <o:OLEObject Type="Embed" ProgID="Equation.DSMT4" ShapeID="_x0000_i1993" DrawAspect="Content" ObjectID="_1726411809" r:id="rId169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cách điền các số chẵn nên có </w:t>
            </w:r>
            <w:r w:rsidR="00495F42" w:rsidRPr="00495F42">
              <w:rPr>
                <w:position w:val="-18"/>
              </w:rPr>
              <w:object w:dxaOrig="720" w:dyaOrig="560" w14:anchorId="660C3603">
                <v:shape id="_x0000_i1994" type="#_x0000_t75" style="width:36pt;height:27.75pt" o:ole="">
                  <v:imagedata r:id="rId170" o:title=""/>
                </v:shape>
                <o:OLEObject Type="Embed" ProgID="Equation.DSMT4" ShapeID="_x0000_i1994" DrawAspect="Content" ObjectID="_1726411810" r:id="rId171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cách điền.</w:t>
            </w:r>
          </w:p>
          <w:p w14:paraId="4C2C9E7E" w14:textId="5D59EF7E" w:rsidR="00F9684E" w:rsidRPr="00495F42" w:rsidRDefault="00F9684E" w:rsidP="00310E7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</w:p>
        </w:tc>
        <w:tc>
          <w:tcPr>
            <w:tcW w:w="491" w:type="dxa"/>
          </w:tcPr>
          <w:p w14:paraId="66C93371" w14:textId="4269E15D" w:rsidR="00F9684E" w:rsidRPr="00495F42" w:rsidRDefault="00C91F6A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1</w:t>
            </w:r>
          </w:p>
        </w:tc>
      </w:tr>
      <w:tr w:rsidR="00F9684E" w:rsidRPr="00495F42" w14:paraId="1FD8040C" w14:textId="77777777" w:rsidTr="00CE2CDE">
        <w:tc>
          <w:tcPr>
            <w:tcW w:w="730" w:type="dxa"/>
            <w:vMerge w:val="restart"/>
          </w:tcPr>
          <w:p w14:paraId="3F079316" w14:textId="77777777" w:rsidR="00F9684E" w:rsidRPr="00495F42" w:rsidRDefault="00F9684E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</w:p>
        </w:tc>
        <w:tc>
          <w:tcPr>
            <w:tcW w:w="9638" w:type="dxa"/>
          </w:tcPr>
          <w:p w14:paraId="68BEA353" w14:textId="027A42A1" w:rsidR="00F9684E" w:rsidRPr="00495F42" w:rsidRDefault="004C57C9" w:rsidP="00416A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b)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Xét bảng con 4 x 4 của bảng ô vuông được điền như sau </w:t>
            </w:r>
          </w:p>
          <w:p w14:paraId="748CA7CD" w14:textId="1A041B14" w:rsidR="00F9684E" w:rsidRPr="00495F42" w:rsidRDefault="001444B8" w:rsidP="00416A65">
            <w:pPr>
              <w:jc w:val="both"/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                                          </w:t>
            </w:r>
            <w:r w:rsidR="00F9684E" w:rsidRPr="00C06107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A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1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</w:t>
            </w:r>
            <w:r w:rsidR="00F9684E" w:rsidRPr="00C06107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A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2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</w:t>
            </w:r>
            <w:r w:rsidR="00F9684E" w:rsidRPr="00C06107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A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3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</w:t>
            </w:r>
            <w:r w:rsidR="00F9684E" w:rsidRPr="00C06107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A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4</w:t>
            </w:r>
            <w:r w:rsidR="00F9684E"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</w:t>
            </w:r>
          </w:p>
          <w:p w14:paraId="530E5EF4" w14:textId="2A8F8AA9" w:rsidR="00F9684E" w:rsidRPr="00495F42" w:rsidRDefault="001444B8" w:rsidP="00416A65">
            <w:pPr>
              <w:jc w:val="both"/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                                          </w:t>
            </w:r>
            <w:r w:rsidR="00F9684E" w:rsidRPr="00C06107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B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1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</w:t>
            </w:r>
            <w:r w:rsidR="00F9684E" w:rsidRPr="00C06107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B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2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</w:t>
            </w:r>
            <w:r w:rsidR="00F9684E" w:rsidRPr="00C06107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B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3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</w:t>
            </w:r>
            <w:r w:rsidR="00F9684E" w:rsidRPr="00C06107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B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4</w:t>
            </w:r>
          </w:p>
          <w:p w14:paraId="695D9DAA" w14:textId="5FC7384E" w:rsidR="00F9684E" w:rsidRPr="00495F42" w:rsidRDefault="001444B8" w:rsidP="00416A65">
            <w:pPr>
              <w:jc w:val="both"/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                                          </w:t>
            </w:r>
            <w:r w:rsidR="00F9684E" w:rsidRPr="00C06107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C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1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</w:t>
            </w:r>
            <w:r w:rsidR="00F9684E" w:rsidRPr="00C06107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C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2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</w:t>
            </w:r>
            <w:r w:rsidR="00F9684E" w:rsidRPr="00C06107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C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3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</w:t>
            </w:r>
            <w:r w:rsidR="00F9684E" w:rsidRPr="00C06107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C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4</w:t>
            </w:r>
          </w:p>
          <w:p w14:paraId="47767998" w14:textId="78C7EA0A" w:rsidR="00F9684E" w:rsidRPr="00495F42" w:rsidRDefault="001444B8" w:rsidP="00416A65">
            <w:pPr>
              <w:jc w:val="both"/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                                          </w:t>
            </w:r>
            <w:r w:rsidR="00F9684E" w:rsidRPr="00C06107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D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1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</w:t>
            </w:r>
            <w:r w:rsidR="00F9684E" w:rsidRPr="00C06107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D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2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</w:t>
            </w:r>
            <w:r w:rsidR="00F9684E" w:rsidRPr="00C06107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D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3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</w:t>
            </w:r>
            <w:r w:rsidR="00F9684E" w:rsidRPr="00C06107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D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  <w:lang w:val="pt-BR"/>
              </w:rPr>
              <w:t>4</w:t>
            </w:r>
          </w:p>
          <w:p w14:paraId="27239935" w14:textId="077096FE" w:rsidR="00F9684E" w:rsidRPr="00495F42" w:rsidRDefault="00F9684E" w:rsidP="00416A65">
            <w:pPr>
              <w:jc w:val="both"/>
              <w:rPr>
                <w:rFonts w:ascii="Times New Roman" w:hAnsi="Times New Roman" w:cs="Times New Roman"/>
                <w:position w:val="-12"/>
                <w:sz w:val="26"/>
                <w:szCs w:val="26"/>
              </w:rPr>
            </w:pP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Ta có </w:t>
            </w:r>
            <w:r w:rsidRPr="00F9521F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A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vertAlign w:val="subscript"/>
                <w:lang w:val="pt-BR"/>
              </w:rPr>
              <w:t xml:space="preserve">1 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+ </w:t>
            </w:r>
            <w:r w:rsidRPr="00F9521F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A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vertAlign w:val="subscript"/>
                <w:lang w:val="pt-BR"/>
              </w:rPr>
              <w:t>2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+ </w:t>
            </w:r>
            <w:r w:rsidRPr="00F9521F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B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vertAlign w:val="subscript"/>
                <w:lang w:val="pt-BR"/>
              </w:rPr>
              <w:t>2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+ </w:t>
            </w:r>
            <w:r w:rsidRPr="00F9521F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B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vertAlign w:val="subscript"/>
                <w:lang w:val="pt-BR"/>
              </w:rPr>
              <w:t>3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</w:t>
            </w:r>
            <w:r w:rsidR="00495F42" w:rsidRPr="00025957">
              <w:rPr>
                <w:position w:val="-4"/>
              </w:rPr>
              <w:object w:dxaOrig="260" w:dyaOrig="220" w14:anchorId="0748DBF4">
                <v:shape id="_x0000_i1995" type="#_x0000_t75" style="width:12.75pt;height:10.5pt" o:ole="">
                  <v:imagedata r:id="rId172" o:title=""/>
                </v:shape>
                <o:OLEObject Type="Embed" ProgID="Equation.DSMT4" ShapeID="_x0000_i1995" DrawAspect="Content" ObjectID="_1726411811" r:id="rId173"/>
              </w:objec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</w:t>
            </w:r>
            <w:r w:rsidRPr="00F9521F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A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vertAlign w:val="subscript"/>
                <w:lang w:val="pt-BR"/>
              </w:rPr>
              <w:t xml:space="preserve">2 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+ </w:t>
            </w:r>
            <w:r w:rsidRPr="00F9521F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B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vertAlign w:val="subscript"/>
                <w:lang w:val="pt-BR"/>
              </w:rPr>
              <w:t>2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+ </w:t>
            </w:r>
            <w:r w:rsidRPr="00F9521F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B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vertAlign w:val="subscript"/>
                <w:lang w:val="pt-BR"/>
              </w:rPr>
              <w:t>3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+ </w:t>
            </w:r>
            <w:r w:rsidRPr="00F9521F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C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vertAlign w:val="subscript"/>
                <w:lang w:val="pt-BR"/>
              </w:rPr>
              <w:t>3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(mod </w:t>
            </w:r>
            <w:r w:rsidRPr="00495F42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m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), suy ra </w:t>
            </w:r>
            <w:r w:rsidRPr="00F9521F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A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vertAlign w:val="subscript"/>
                <w:lang w:val="pt-BR"/>
              </w:rPr>
              <w:t xml:space="preserve">1 </w:t>
            </w:r>
            <w:r w:rsidR="00495F42" w:rsidRPr="00025957">
              <w:rPr>
                <w:position w:val="-4"/>
              </w:rPr>
              <w:object w:dxaOrig="260" w:dyaOrig="220" w14:anchorId="3378F614">
                <v:shape id="_x0000_i1996" type="#_x0000_t75" style="width:12.75pt;height:10.5pt" o:ole="">
                  <v:imagedata r:id="rId174" o:title=""/>
                </v:shape>
                <o:OLEObject Type="Embed" ProgID="Equation.DSMT4" ShapeID="_x0000_i1996" DrawAspect="Content" ObjectID="_1726411812" r:id="rId175"/>
              </w:objec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</w:t>
            </w:r>
            <w:r w:rsidRPr="00F9521F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C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vertAlign w:val="subscript"/>
                <w:lang w:val="pt-BR"/>
              </w:rPr>
              <w:t>3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(mod </w:t>
            </w:r>
            <w:r w:rsidRPr="00495F42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m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). Tương tự, ta suy ra </w:t>
            </w:r>
            <w:r w:rsidRPr="00F9521F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A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vertAlign w:val="subscript"/>
                <w:lang w:val="pt-BR"/>
              </w:rPr>
              <w:t xml:space="preserve">2 </w:t>
            </w:r>
            <w:r w:rsidR="00495F42" w:rsidRPr="00025957">
              <w:rPr>
                <w:position w:val="-4"/>
              </w:rPr>
              <w:object w:dxaOrig="260" w:dyaOrig="220" w14:anchorId="6333B12F">
                <v:shape id="_x0000_i1997" type="#_x0000_t75" style="width:12.75pt;height:10.5pt" o:ole="">
                  <v:imagedata r:id="rId176" o:title=""/>
                </v:shape>
                <o:OLEObject Type="Embed" ProgID="Equation.DSMT4" ShapeID="_x0000_i1997" DrawAspect="Content" ObjectID="_1726411813" r:id="rId177"/>
              </w:objec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</w:t>
            </w:r>
            <w:r w:rsidRPr="00F9521F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C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vertAlign w:val="subscript"/>
                <w:lang w:val="pt-BR"/>
              </w:rPr>
              <w:t>4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 (mod </w:t>
            </w:r>
            <w:r w:rsidRPr="00495F42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m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lang w:val="pt-BR"/>
              </w:rPr>
              <w:t xml:space="preserve">), </w:t>
            </w:r>
            <w:r w:rsidRPr="00F9521F">
              <w:rPr>
                <w:rFonts w:ascii="Times New Roman" w:hAnsi="Times New Roman" w:cs="Times New Roman"/>
                <w:i/>
                <w:position w:val="-12"/>
                <w:sz w:val="26"/>
                <w:szCs w:val="26"/>
                <w:lang w:val="pt-BR"/>
              </w:rPr>
              <w:t>A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vertAlign w:val="subscript"/>
                <w:lang w:val="pt-BR"/>
              </w:rPr>
              <w:t xml:space="preserve">3 </w:t>
            </w:r>
            <w:r w:rsidR="00495F42" w:rsidRPr="00025957">
              <w:rPr>
                <w:position w:val="-4"/>
              </w:rPr>
              <w:object w:dxaOrig="260" w:dyaOrig="220" w14:anchorId="02E4B6D5">
                <v:shape id="_x0000_i1998" type="#_x0000_t75" style="width:12.75pt;height:10.5pt" o:ole="">
                  <v:imagedata r:id="rId178" o:title=""/>
                </v:shape>
                <o:OLEObject Type="Embed" ProgID="Equation.DSMT4" ShapeID="_x0000_i1998" DrawAspect="Content" ObjectID="_1726411814" r:id="rId179"/>
              </w:objec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 xml:space="preserve"> </w:t>
            </w:r>
            <w:r w:rsidRPr="00F9521F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C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vertAlign w:val="subscript"/>
              </w:rPr>
              <w:t>1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 xml:space="preserve"> (mod </w:t>
            </w:r>
            <w:r w:rsidRPr="00495F42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m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 xml:space="preserve">), </w:t>
            </w:r>
            <w:r w:rsidRPr="00F9521F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A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vertAlign w:val="subscript"/>
              </w:rPr>
              <w:t xml:space="preserve">4 </w:t>
            </w:r>
            <w:r w:rsidR="00495F42" w:rsidRPr="00025957">
              <w:rPr>
                <w:position w:val="-4"/>
              </w:rPr>
              <w:object w:dxaOrig="260" w:dyaOrig="220" w14:anchorId="37F25DDE">
                <v:shape id="_x0000_i1999" type="#_x0000_t75" style="width:12.75pt;height:10.5pt" o:ole="">
                  <v:imagedata r:id="rId180" o:title=""/>
                </v:shape>
                <o:OLEObject Type="Embed" ProgID="Equation.DSMT4" ShapeID="_x0000_i1999" DrawAspect="Content" ObjectID="_1726411815" r:id="rId181"/>
              </w:objec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 xml:space="preserve"> </w:t>
            </w:r>
            <w:r w:rsidRPr="00F9521F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C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  <w:vertAlign w:val="subscript"/>
              </w:rPr>
              <w:t>2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 xml:space="preserve"> (mod </w:t>
            </w:r>
            <w:r w:rsidRPr="00495F42">
              <w:rPr>
                <w:rFonts w:ascii="Times New Roman" w:hAnsi="Times New Roman" w:cs="Times New Roman"/>
                <w:i/>
                <w:position w:val="-12"/>
                <w:sz w:val="26"/>
                <w:szCs w:val="26"/>
              </w:rPr>
              <w:t>m</w:t>
            </w: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>).</w:t>
            </w:r>
          </w:p>
          <w:p w14:paraId="1BB949B1" w14:textId="77777777" w:rsidR="00F9684E" w:rsidRPr="00495F42" w:rsidRDefault="00F9684E" w:rsidP="00416A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>Từ đây, ta suy ra bảng chỉ phụ thuộc vào 8 ô đầu tiên. Xét bảng theo modulo m</w:t>
            </w:r>
          </w:p>
          <w:p w14:paraId="2E4CD10F" w14:textId="286A7C71" w:rsidR="00F9684E" w:rsidRPr="00495F42" w:rsidRDefault="001444B8" w:rsidP="00416A65">
            <w:pPr>
              <w:jc w:val="both"/>
              <w:rPr>
                <w:rFonts w:ascii="Times New Roman" w:hAnsi="Times New Roman" w:cs="Times New Roman"/>
                <w:position w:val="-12"/>
                <w:sz w:val="26"/>
                <w:szCs w:val="26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A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A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A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3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A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4</w:t>
            </w:r>
            <w:r w:rsidR="00F9684E"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 xml:space="preserve"> </w:t>
            </w:r>
          </w:p>
          <w:p w14:paraId="53FD0A69" w14:textId="1834C9CE" w:rsidR="00F9684E" w:rsidRPr="00495F42" w:rsidRDefault="001444B8" w:rsidP="00416A65">
            <w:pPr>
              <w:jc w:val="both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                                  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B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B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B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3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B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4</w:t>
            </w:r>
          </w:p>
          <w:p w14:paraId="2D852F71" w14:textId="3C2E93A4" w:rsidR="00F9684E" w:rsidRPr="00495F42" w:rsidRDefault="001444B8" w:rsidP="00416A65">
            <w:pPr>
              <w:jc w:val="both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A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3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A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4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A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A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</w:t>
            </w:r>
          </w:p>
          <w:p w14:paraId="6979DEF6" w14:textId="61E2D012" w:rsidR="00F9684E" w:rsidRPr="00495F42" w:rsidRDefault="001444B8" w:rsidP="00416A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B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3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B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4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B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B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</w:t>
            </w:r>
          </w:p>
          <w:p w14:paraId="036B6634" w14:textId="2BF56053" w:rsidR="00F9684E" w:rsidRPr="00495F42" w:rsidRDefault="00F9684E" w:rsidP="00416A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Suy ra các số dư khi chia cho m không vượt quá 8 nên </w:t>
            </w:r>
            <w:r w:rsidR="00495F42" w:rsidRPr="00495F42">
              <w:rPr>
                <w:position w:val="-8"/>
              </w:rPr>
              <w:object w:dxaOrig="760" w:dyaOrig="300" w14:anchorId="6C0DA2FB">
                <v:shape id="_x0000_i2000" type="#_x0000_t75" style="width:38.25pt;height:15pt" o:ole="">
                  <v:imagedata r:id="rId182" o:title=""/>
                </v:shape>
                <o:OLEObject Type="Embed" ProgID="Equation.DSMT4" ShapeID="_x0000_i2000" DrawAspect="Content" ObjectID="_1726411816" r:id="rId183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. Nếu m không là ước của 8, ta gọi </w:t>
            </w:r>
            <w:r w:rsidR="00495F42" w:rsidRPr="00495F42">
              <w:rPr>
                <w:position w:val="-14"/>
              </w:rPr>
              <w:object w:dxaOrig="1440" w:dyaOrig="420" w14:anchorId="1CDF5203">
                <v:shape id="_x0000_i2001" type="#_x0000_t75" style="width:1in;height:21pt" o:ole="">
                  <v:imagedata r:id="rId184" o:title=""/>
                </v:shape>
                <o:OLEObject Type="Embed" ProgID="Equation.DSMT4" ShapeID="_x0000_i2001" DrawAspect="Content" ObjectID="_1726411817" r:id="rId185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là số các số nguyên chia cho </w:t>
            </w:r>
            <w:r w:rsidRPr="00495F42">
              <w:rPr>
                <w:rFonts w:ascii="Times New Roman" w:hAnsi="Times New Roman" w:cs="Times New Roman"/>
                <w:i/>
                <w:sz w:val="26"/>
                <w:szCs w:val="26"/>
              </w:rPr>
              <w:t>m</w:t>
            </w: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dư </w:t>
            </w:r>
            <w:r w:rsidR="00495F42" w:rsidRPr="00495F42">
              <w:rPr>
                <w:position w:val="-10"/>
              </w:rPr>
              <w:object w:dxaOrig="1400" w:dyaOrig="320" w14:anchorId="09A2E2B0">
                <v:shape id="_x0000_i2002" type="#_x0000_t75" style="width:69.75pt;height:16.5pt" o:ole="">
                  <v:imagedata r:id="rId186" o:title=""/>
                </v:shape>
                <o:OLEObject Type="Embed" ProgID="Equation.DSMT4" ShapeID="_x0000_i2002" DrawAspect="Content" ObjectID="_1726411818" r:id="rId187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trong đoạn từ 1 đến 3200</w:t>
            </w:r>
            <w:r w:rsidRPr="00495F42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. Ta có </w:t>
            </w:r>
            <w:r w:rsidR="00495F42" w:rsidRPr="00495F42">
              <w:rPr>
                <w:position w:val="-26"/>
              </w:rPr>
              <w:object w:dxaOrig="1280" w:dyaOrig="720" w14:anchorId="18BF15FE">
                <v:shape id="_x0000_i2003" type="#_x0000_t75" style="width:63.75pt;height:36pt" o:ole="">
                  <v:imagedata r:id="rId188" o:title=""/>
                </v:shape>
                <o:OLEObject Type="Embed" ProgID="Equation.DSMT4" ShapeID="_x0000_i2003" DrawAspect="Content" ObjectID="_1726411819" r:id="rId189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. Lại có, </w:t>
            </w:r>
            <w:r w:rsidR="00495F42" w:rsidRPr="00495F42">
              <w:rPr>
                <w:position w:val="-14"/>
              </w:rPr>
              <w:object w:dxaOrig="260" w:dyaOrig="420" w14:anchorId="7F2D1393">
                <v:shape id="_x0000_i2004" type="#_x0000_t75" style="width:12.75pt;height:21pt" o:ole="">
                  <v:imagedata r:id="rId190" o:title=""/>
                </v:shape>
                <o:OLEObject Type="Embed" ProgID="Equation.DSMT4" ShapeID="_x0000_i2004" DrawAspect="Content" ObjectID="_1726411820" r:id="rId191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là bội của </w:t>
            </w:r>
            <w:r w:rsidR="00495F42" w:rsidRPr="00495F42">
              <w:rPr>
                <w:position w:val="-26"/>
              </w:rPr>
              <w:object w:dxaOrig="740" w:dyaOrig="720" w14:anchorId="3E51445E">
                <v:shape id="_x0000_i2005" type="#_x0000_t75" style="width:36.75pt;height:36pt" o:ole="">
                  <v:imagedata r:id="rId192" o:title=""/>
                </v:shape>
                <o:OLEObject Type="Embed" ProgID="Equation.DSMT4" ShapeID="_x0000_i2005" DrawAspect="Content" ObjectID="_1726411821" r:id="rId193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, mà do </w:t>
            </w:r>
            <w:r w:rsidR="00495F42" w:rsidRPr="00495F42">
              <w:rPr>
                <w:position w:val="-8"/>
              </w:rPr>
              <w:object w:dxaOrig="760" w:dyaOrig="300" w14:anchorId="06F8715C">
                <v:shape id="_x0000_i2006" type="#_x0000_t75" style="width:38.25pt;height:15pt" o:ole="">
                  <v:imagedata r:id="rId194" o:title=""/>
                </v:shape>
                <o:OLEObject Type="Embed" ProgID="Equation.DSMT4" ShapeID="_x0000_i2006" DrawAspect="Content" ObjectID="_1726411822" r:id="rId195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>, theo nguyên lý Dirichlet tồn tạ</w:t>
            </w:r>
            <w:r w:rsidR="0001313D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i </w:t>
            </w:r>
            <w:r w:rsidR="0001313D" w:rsidRPr="00495F42">
              <w:rPr>
                <w:rFonts w:ascii="Times New Roman" w:hAnsi="Times New Roman" w:cs="Times New Roman"/>
                <w:i/>
                <w:sz w:val="26"/>
                <w:szCs w:val="26"/>
              </w:rPr>
              <w:t>i</w:t>
            </w: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sao cho</w:t>
            </w:r>
          </w:p>
          <w:p w14:paraId="20C87A03" w14:textId="77777777" w:rsidR="00F9684E" w:rsidRDefault="00495F42" w:rsidP="00495F4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5F42">
              <w:rPr>
                <w:position w:val="-26"/>
              </w:rPr>
              <w:object w:dxaOrig="2460" w:dyaOrig="720" w14:anchorId="541B6BA1">
                <v:shape id="_x0000_i2007" type="#_x0000_t75" style="width:123pt;height:36pt" o:ole="">
                  <v:imagedata r:id="rId196" o:title=""/>
                </v:shape>
                <o:OLEObject Type="Embed" ProgID="Equation.DSMT4" ShapeID="_x0000_i2007" DrawAspect="Content" ObjectID="_1726411823" r:id="rId197"/>
              </w:objec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CB8AE4A" w14:textId="77777777" w:rsidR="00747799" w:rsidRPr="00495F42" w:rsidRDefault="00747799" w:rsidP="0074779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Suy ra </w:t>
            </w:r>
            <w:r w:rsidRPr="00F9521F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m</w: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= 3. Theo nguyên lý Dirichlet, tồn tại </w:t>
            </w:r>
            <w:r w:rsidRPr="00495F42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i</w: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sao cho </w:t>
            </w:r>
            <w:r w:rsidRPr="00495F42">
              <w:rPr>
                <w:position w:val="-26"/>
              </w:rPr>
              <w:object w:dxaOrig="2480" w:dyaOrig="720" w14:anchorId="45FD97E3">
                <v:shape id="_x0000_i2008" type="#_x0000_t75" style="width:124.5pt;height:36pt" o:ole="">
                  <v:imagedata r:id="rId198" o:title=""/>
                </v:shape>
                <o:OLEObject Type="Embed" ProgID="Equation.DSMT4" ShapeID="_x0000_i2008" DrawAspect="Content" ObjectID="_1726411824" r:id="rId199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(vô lý).</w:t>
            </w:r>
          </w:p>
          <w:p w14:paraId="44032A05" w14:textId="77777777" w:rsidR="00747799" w:rsidRPr="00495F42" w:rsidRDefault="00747799" w:rsidP="0074779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Vậy </w:t>
            </w:r>
            <w:r w:rsidRPr="00F9521F">
              <w:rPr>
                <w:rFonts w:ascii="Times New Roman" w:hAnsi="Times New Roman" w:cs="Times New Roman"/>
                <w:i/>
                <w:sz w:val="26"/>
                <w:szCs w:val="26"/>
                <w:lang w:val="fr-FR"/>
              </w:rPr>
              <w:t>m</w: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 là ước của 8.</w:t>
            </w:r>
          </w:p>
          <w:p w14:paraId="20A28557" w14:textId="0FF7641E" w:rsidR="00747799" w:rsidRPr="00747799" w:rsidRDefault="00747799" w:rsidP="00495F4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</w:p>
        </w:tc>
        <w:tc>
          <w:tcPr>
            <w:tcW w:w="491" w:type="dxa"/>
          </w:tcPr>
          <w:p w14:paraId="15E225FC" w14:textId="1F391FAD" w:rsidR="00F9684E" w:rsidRPr="00495F42" w:rsidRDefault="00F9684E" w:rsidP="005F3D8F">
            <w:pPr>
              <w:spacing w:line="36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lastRenderedPageBreak/>
              <w:t>1</w:t>
            </w:r>
          </w:p>
        </w:tc>
      </w:tr>
      <w:tr w:rsidR="00F9684E" w:rsidRPr="00495F42" w14:paraId="33F3193F" w14:textId="77777777" w:rsidTr="00CE2CDE">
        <w:tc>
          <w:tcPr>
            <w:tcW w:w="730" w:type="dxa"/>
            <w:vMerge/>
          </w:tcPr>
          <w:p w14:paraId="2809D121" w14:textId="77777777" w:rsidR="00F9684E" w:rsidRPr="00495F42" w:rsidRDefault="00F9684E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</w:p>
        </w:tc>
        <w:tc>
          <w:tcPr>
            <w:tcW w:w="9638" w:type="dxa"/>
          </w:tcPr>
          <w:p w14:paraId="782F5752" w14:textId="750580E3" w:rsidR="00F9684E" w:rsidRPr="00C06107" w:rsidRDefault="00F9684E" w:rsidP="00416A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06107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Với </w:t>
            </w:r>
            <w:r w:rsidRPr="00F9521F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m</w:t>
            </w:r>
            <w:r w:rsidRPr="00C06107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= 4, ta chọn </w:t>
            </w:r>
            <w:r w:rsidR="00495F42" w:rsidRPr="00495F42">
              <w:rPr>
                <w:position w:val="-14"/>
              </w:rPr>
              <w:object w:dxaOrig="1400" w:dyaOrig="420" w14:anchorId="2C3250C3">
                <v:shape id="_x0000_i2009" type="#_x0000_t75" style="width:69.75pt;height:21pt" o:ole="">
                  <v:imagedata r:id="rId200" o:title=""/>
                </v:shape>
                <o:OLEObject Type="Embed" ProgID="Equation.DSMT4" ShapeID="_x0000_i2009" DrawAspect="Content" ObjectID="_1726411825" r:id="rId201"/>
              </w:object>
            </w:r>
            <w:r w:rsidRPr="00C06107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,</w:t>
            </w:r>
            <w:r w:rsidR="00495F42" w:rsidRPr="00495F42">
              <w:rPr>
                <w:position w:val="-14"/>
              </w:rPr>
              <w:object w:dxaOrig="1400" w:dyaOrig="420" w14:anchorId="231C8FE5">
                <v:shape id="_x0000_i2010" type="#_x0000_t75" style="width:69.75pt;height:21pt" o:ole="">
                  <v:imagedata r:id="rId202" o:title=""/>
                </v:shape>
                <o:OLEObject Type="Embed" ProgID="Equation.DSMT4" ShapeID="_x0000_i2010" DrawAspect="Content" ObjectID="_1726411826" r:id="rId203"/>
              </w:object>
            </w:r>
            <w:r w:rsidRPr="00C06107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,</w:t>
            </w:r>
            <w:r w:rsidR="00495F42" w:rsidRPr="00495F42">
              <w:rPr>
                <w:position w:val="-14"/>
              </w:rPr>
              <w:object w:dxaOrig="1420" w:dyaOrig="420" w14:anchorId="2506667C">
                <v:shape id="_x0000_i2011" type="#_x0000_t75" style="width:71.25pt;height:21pt" o:ole="">
                  <v:imagedata r:id="rId204" o:title=""/>
                </v:shape>
                <o:OLEObject Type="Embed" ProgID="Equation.DSMT4" ShapeID="_x0000_i2011" DrawAspect="Content" ObjectID="_1726411827" r:id="rId205"/>
              </w:object>
            </w:r>
            <w:r w:rsidRPr="00C06107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, </w:t>
            </w:r>
            <w:r w:rsidR="00495F42" w:rsidRPr="00495F42">
              <w:rPr>
                <w:position w:val="-14"/>
              </w:rPr>
              <w:object w:dxaOrig="1440" w:dyaOrig="420" w14:anchorId="5AC71402">
                <v:shape id="_x0000_i2012" type="#_x0000_t75" style="width:1in;height:21pt" o:ole="">
                  <v:imagedata r:id="rId206" o:title=""/>
                </v:shape>
                <o:OLEObject Type="Embed" ProgID="Equation.DSMT4" ShapeID="_x0000_i2012" DrawAspect="Content" ObjectID="_1726411828" r:id="rId207"/>
              </w:object>
            </w:r>
            <w:r w:rsidRPr="00C06107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theo modulo 4 và điền theo quy tắc trên, đây là mô hình khi lấy ra bảng 8 x 8</w:t>
            </w:r>
          </w:p>
          <w:p w14:paraId="4B35EF8E" w14:textId="4A4080EE" w:rsidR="00F9684E" w:rsidRPr="004905BD" w:rsidRDefault="00432074" w:rsidP="00416A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C06107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                                        </w:t>
            </w:r>
            <w:r w:rsidR="00F9684E" w:rsidRPr="004905BD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0 1 2 3 0 1 2 3</w:t>
            </w:r>
          </w:p>
          <w:p w14:paraId="6F3403B5" w14:textId="279F0341" w:rsidR="00F9684E" w:rsidRPr="004905BD" w:rsidRDefault="00432074" w:rsidP="00416A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4905BD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                                        </w:t>
            </w:r>
            <w:r w:rsidR="00F9684E" w:rsidRPr="004905BD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0 1 2 3 0 1 2 3</w:t>
            </w:r>
          </w:p>
          <w:p w14:paraId="397F30E3" w14:textId="1A4C9175" w:rsidR="00F9684E" w:rsidRPr="004905BD" w:rsidRDefault="00432074" w:rsidP="00416A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4905BD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                                        </w:t>
            </w:r>
            <w:r w:rsidR="00F9684E" w:rsidRPr="004905BD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2 3 0 1 2 3 0 1</w:t>
            </w:r>
          </w:p>
          <w:p w14:paraId="5F83514D" w14:textId="0674FBDE" w:rsidR="00F9684E" w:rsidRPr="004905BD" w:rsidRDefault="00432074" w:rsidP="00416A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4905BD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                                        </w:t>
            </w:r>
            <w:r w:rsidR="00F9684E" w:rsidRPr="004905BD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2 3 0 1 2 3 0 1</w:t>
            </w:r>
          </w:p>
          <w:p w14:paraId="1BA8B0AA" w14:textId="71EF29BD" w:rsidR="00F9684E" w:rsidRPr="004905BD" w:rsidRDefault="00F9684E" w:rsidP="00416A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4905BD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Dễ dàng kiểm tra bảng này thỏa mãn</w:t>
            </w:r>
          </w:p>
        </w:tc>
        <w:tc>
          <w:tcPr>
            <w:tcW w:w="491" w:type="dxa"/>
          </w:tcPr>
          <w:p w14:paraId="318E1CC9" w14:textId="064725B0" w:rsidR="00F9684E" w:rsidRPr="00495F42" w:rsidRDefault="00F9684E" w:rsidP="005F3D8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  <w:r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1</w:t>
            </w:r>
          </w:p>
        </w:tc>
      </w:tr>
      <w:tr w:rsidR="00F9684E" w:rsidRPr="00495F42" w14:paraId="5E7D7288" w14:textId="77777777" w:rsidTr="00CE2CDE">
        <w:tc>
          <w:tcPr>
            <w:tcW w:w="730" w:type="dxa"/>
            <w:vMerge/>
          </w:tcPr>
          <w:p w14:paraId="03C7841E" w14:textId="77777777" w:rsidR="00F9684E" w:rsidRPr="00495F42" w:rsidRDefault="00F9684E" w:rsidP="00911DD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</w:p>
        </w:tc>
        <w:tc>
          <w:tcPr>
            <w:tcW w:w="9638" w:type="dxa"/>
          </w:tcPr>
          <w:p w14:paraId="68AE899D" w14:textId="3530058B" w:rsidR="00F9684E" w:rsidRPr="00495F42" w:rsidRDefault="00F9684E" w:rsidP="00416A6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Với </w:t>
            </w:r>
            <w:r w:rsidRPr="00F9521F">
              <w:rPr>
                <w:rFonts w:ascii="Times New Roman" w:hAnsi="Times New Roman" w:cs="Times New Roman"/>
                <w:i/>
                <w:sz w:val="26"/>
                <w:szCs w:val="26"/>
                <w:lang w:val="pt-BR"/>
              </w:rPr>
              <w:t>m</w: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= 8, do số lượng các số chia cho 8 dư 0, 1, 2, …, 7 là bằng nhau nên </w:t>
            </w:r>
            <w:r w:rsidR="00495F42" w:rsidRPr="00495F42">
              <w:rPr>
                <w:position w:val="-18"/>
              </w:rPr>
              <w:object w:dxaOrig="1520" w:dyaOrig="480" w14:anchorId="673A6140">
                <v:shape id="_x0000_i2013" type="#_x0000_t75" style="width:75.75pt;height:24pt" o:ole="">
                  <v:imagedata r:id="rId208" o:title=""/>
                </v:shape>
                <o:OLEObject Type="Embed" ProgID="Equation.DSMT4" ShapeID="_x0000_i2013" DrawAspect="Content" ObjectID="_1726411829" r:id="rId209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là hoán vị của </w:t>
            </w:r>
            <w:r w:rsidR="00495F42" w:rsidRPr="00495F42">
              <w:rPr>
                <w:position w:val="-18"/>
              </w:rPr>
              <w:object w:dxaOrig="1300" w:dyaOrig="480" w14:anchorId="64177FF4">
                <v:shape id="_x0000_i2014" type="#_x0000_t75" style="width:65.25pt;height:24pt" o:ole="">
                  <v:imagedata r:id="rId210" o:title=""/>
                </v:shape>
                <o:OLEObject Type="Embed" ProgID="Equation.DSMT4" ShapeID="_x0000_i2014" DrawAspect="Content" ObjectID="_1726411830" r:id="rId211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theo mod 8, xét bảng </w:t>
            </w:r>
          </w:p>
          <w:p w14:paraId="0AE23D55" w14:textId="50EF1644" w:rsidR="00F9684E" w:rsidRPr="00495F42" w:rsidRDefault="00432074" w:rsidP="00416A65">
            <w:pPr>
              <w:jc w:val="both"/>
              <w:rPr>
                <w:rFonts w:ascii="Times New Roman" w:hAnsi="Times New Roman" w:cs="Times New Roman"/>
                <w:position w:val="-12"/>
                <w:sz w:val="26"/>
                <w:szCs w:val="26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                                             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A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A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A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3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A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4</w:t>
            </w:r>
            <w:r w:rsidR="00F9684E" w:rsidRPr="00495F42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 xml:space="preserve"> </w:t>
            </w:r>
          </w:p>
          <w:p w14:paraId="24578B92" w14:textId="7F360564" w:rsidR="00F9684E" w:rsidRPr="00495F42" w:rsidRDefault="00432074" w:rsidP="00416A65">
            <w:pPr>
              <w:jc w:val="both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B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B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B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3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B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4</w:t>
            </w:r>
          </w:p>
          <w:p w14:paraId="4D922187" w14:textId="5679D399" w:rsidR="00F9684E" w:rsidRPr="00495F42" w:rsidRDefault="00432074" w:rsidP="00416A65">
            <w:pPr>
              <w:jc w:val="both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A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3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A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4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A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A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</w:t>
            </w:r>
          </w:p>
          <w:p w14:paraId="7A1D0870" w14:textId="1AB7819B" w:rsidR="00F9684E" w:rsidRPr="00495F42" w:rsidRDefault="00432074" w:rsidP="00416A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B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3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B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4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B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84E" w:rsidRPr="00F9521F">
              <w:rPr>
                <w:rFonts w:ascii="Times New Roman" w:hAnsi="Times New Roman" w:cs="Times New Roman"/>
                <w:i/>
                <w:sz w:val="26"/>
                <w:szCs w:val="26"/>
              </w:rPr>
              <w:t>B</w:t>
            </w:r>
            <w:r w:rsidR="00F9684E" w:rsidRPr="00495F42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2</w:t>
            </w:r>
          </w:p>
          <w:p w14:paraId="46D9AD12" w14:textId="0662EF86" w:rsidR="00F9684E" w:rsidRPr="00495F42" w:rsidRDefault="00F9684E" w:rsidP="00C061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Có </w:t>
            </w:r>
            <w:r w:rsidR="00495F42" w:rsidRPr="00495F42">
              <w:rPr>
                <w:position w:val="-18"/>
              </w:rPr>
              <w:object w:dxaOrig="5720" w:dyaOrig="480" w14:anchorId="2470FA25">
                <v:shape id="_x0000_i2015" type="#_x0000_t75" style="width:285.75pt;height:24pt" o:ole="">
                  <v:imagedata r:id="rId212" o:title=""/>
                </v:shape>
                <o:OLEObject Type="Embed" ProgID="Equation.DSMT4" ShapeID="_x0000_i2015" DrawAspect="Content" ObjectID="_1726411831" r:id="rId213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, suy ra </w:t>
            </w:r>
            <w:r w:rsidR="00495F42" w:rsidRPr="00495F42">
              <w:rPr>
                <w:position w:val="-18"/>
              </w:rPr>
              <w:object w:dxaOrig="2920" w:dyaOrig="480" w14:anchorId="2EB5808B">
                <v:shape id="_x0000_i2016" type="#_x0000_t75" style="width:146.25pt;height:24pt" o:ole="">
                  <v:imagedata r:id="rId214" o:title=""/>
                </v:shape>
                <o:OLEObject Type="Embed" ProgID="Equation.DSMT4" ShapeID="_x0000_i2016" DrawAspect="Content" ObjectID="_1726411832" r:id="rId215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. Tương tự có </w:t>
            </w:r>
            <w:r w:rsidR="00495F42" w:rsidRPr="00495F42">
              <w:rPr>
                <w:position w:val="-18"/>
              </w:rPr>
              <w:object w:dxaOrig="2920" w:dyaOrig="480" w14:anchorId="345EFFF5">
                <v:shape id="_x0000_i2017" type="#_x0000_t75" style="width:146.25pt;height:24pt" o:ole="">
                  <v:imagedata r:id="rId216" o:title=""/>
                </v:shape>
                <o:OLEObject Type="Embed" ProgID="Equation.DSMT4" ShapeID="_x0000_i2017" DrawAspect="Content" ObjectID="_1726411833" r:id="rId217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7D15319" w14:textId="7D1CB364" w:rsidR="00F9684E" w:rsidRPr="00495F42" w:rsidRDefault="00F9684E" w:rsidP="00C061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Suy ra </w:t>
            </w:r>
            <w:r w:rsidR="00495F42" w:rsidRPr="00495F42">
              <w:rPr>
                <w:position w:val="-18"/>
              </w:rPr>
              <w:object w:dxaOrig="4180" w:dyaOrig="480" w14:anchorId="014E5E16">
                <v:shape id="_x0000_i2018" type="#_x0000_t75" style="width:209.25pt;height:24pt" o:ole="">
                  <v:imagedata r:id="rId218" o:title=""/>
                </v:shape>
                <o:OLEObject Type="Embed" ProgID="Equation.DSMT4" ShapeID="_x0000_i2018" DrawAspect="Content" ObjectID="_1726411834" r:id="rId219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, hay </w:t>
            </w:r>
            <w:r w:rsidR="00495F42" w:rsidRPr="00495F42">
              <w:rPr>
                <w:position w:val="-18"/>
              </w:rPr>
              <w:object w:dxaOrig="2220" w:dyaOrig="480" w14:anchorId="342CD562">
                <v:shape id="_x0000_i2019" type="#_x0000_t75" style="width:111pt;height:24pt" o:ole="">
                  <v:imagedata r:id="rId220" o:title=""/>
                </v:shape>
                <o:OLEObject Type="Embed" ProgID="Equation.DSMT4" ShapeID="_x0000_i2019" DrawAspect="Content" ObjectID="_1726411835" r:id="rId221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>. Lại có</w:t>
            </w:r>
          </w:p>
          <w:p w14:paraId="246DAB78" w14:textId="09E6A805" w:rsidR="00F9684E" w:rsidRPr="00495F42" w:rsidRDefault="00495F42" w:rsidP="00C061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5F42">
              <w:rPr>
                <w:position w:val="-18"/>
              </w:rPr>
              <w:object w:dxaOrig="7500" w:dyaOrig="480" w14:anchorId="6CCBB337">
                <v:shape id="_x0000_i2020" type="#_x0000_t75" style="width:375pt;height:24pt" o:ole="">
                  <v:imagedata r:id="rId222" o:title=""/>
                </v:shape>
                <o:OLEObject Type="Embed" ProgID="Equation.DSMT4" ShapeID="_x0000_i2020" DrawAspect="Content" ObjectID="_1726411836" r:id="rId223"/>
              </w:object>
            </w:r>
          </w:p>
          <w:p w14:paraId="1E57D5B7" w14:textId="0A265A2A" w:rsidR="00F9684E" w:rsidRPr="00495F42" w:rsidRDefault="00F9684E" w:rsidP="00C061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Hay </w:t>
            </w:r>
            <w:r w:rsidR="00495F42" w:rsidRPr="00495F42">
              <w:rPr>
                <w:position w:val="-18"/>
              </w:rPr>
              <w:object w:dxaOrig="3739" w:dyaOrig="480" w14:anchorId="137666D2">
                <v:shape id="_x0000_i2021" type="#_x0000_t75" style="width:186.75pt;height:24pt" o:ole="">
                  <v:imagedata r:id="rId224" o:title=""/>
                </v:shape>
                <o:OLEObject Type="Embed" ProgID="Equation.DSMT4" ShapeID="_x0000_i2021" DrawAspect="Content" ObjectID="_1726411837" r:id="rId225"/>
              </w:object>
            </w: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AAE8D05" w14:textId="77777777" w:rsidR="00F9684E" w:rsidRPr="00495F42" w:rsidRDefault="00F9684E" w:rsidP="00C061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</w:rPr>
              <w:t xml:space="preserve">Chú ý rằng </w:t>
            </w:r>
          </w:p>
          <w:p w14:paraId="0564D3DC" w14:textId="4A24FCC7" w:rsidR="00F9684E" w:rsidRPr="00495F42" w:rsidRDefault="00495F42" w:rsidP="00C061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5F42">
              <w:rPr>
                <w:position w:val="-38"/>
              </w:rPr>
              <w:object w:dxaOrig="6140" w:dyaOrig="900" w14:anchorId="62C323AC">
                <v:shape id="_x0000_i2022" type="#_x0000_t75" style="width:306.75pt;height:45pt" o:ole="">
                  <v:imagedata r:id="rId226" o:title=""/>
                </v:shape>
                <o:OLEObject Type="Embed" ProgID="Equation.DSMT4" ShapeID="_x0000_i2022" DrawAspect="Content" ObjectID="_1726411838" r:id="rId227"/>
              </w:object>
            </w:r>
          </w:p>
          <w:p w14:paraId="55700DC0" w14:textId="77777777" w:rsidR="00F9684E" w:rsidRPr="00495F42" w:rsidRDefault="00F9684E" w:rsidP="00416A65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fr-FR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>Ta có điều vô lý.</w:t>
            </w:r>
          </w:p>
          <w:p w14:paraId="1824222F" w14:textId="70E7D594" w:rsidR="0001313D" w:rsidRPr="00495F42" w:rsidRDefault="0001313D" w:rsidP="00495F4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495F42">
              <w:rPr>
                <w:rFonts w:ascii="Times New Roman" w:hAnsi="Times New Roman" w:cs="Times New Roman"/>
                <w:sz w:val="26"/>
                <w:szCs w:val="26"/>
                <w:lang w:val="fr-FR"/>
              </w:rPr>
              <w:t xml:space="preserve">Kết luận : </w:t>
            </w:r>
            <w:r w:rsidR="00495F42" w:rsidRPr="00495F42">
              <w:rPr>
                <w:position w:val="-10"/>
              </w:rPr>
              <w:object w:dxaOrig="1600" w:dyaOrig="320" w14:anchorId="7DBFCB9F">
                <v:shape id="_x0000_i2023" type="#_x0000_t75" style="width:80.25pt;height:16.5pt" o:ole="">
                  <v:imagedata r:id="rId228" o:title=""/>
                </v:shape>
                <o:OLEObject Type="Embed" ProgID="Equation.DSMT4" ShapeID="_x0000_i2023" DrawAspect="Content" ObjectID="_1726411839" r:id="rId229"/>
              </w:object>
            </w:r>
          </w:p>
        </w:tc>
        <w:tc>
          <w:tcPr>
            <w:tcW w:w="491" w:type="dxa"/>
          </w:tcPr>
          <w:p w14:paraId="3D401549" w14:textId="54D7A1F9" w:rsidR="00F9684E" w:rsidRPr="00495F42" w:rsidRDefault="00F9684E" w:rsidP="005F3D8F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  <w:r w:rsidRPr="00495F4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  <w:t>1</w:t>
            </w:r>
          </w:p>
        </w:tc>
      </w:tr>
    </w:tbl>
    <w:p w14:paraId="4F8489E5" w14:textId="77777777" w:rsidR="00044342" w:rsidRPr="00495F42" w:rsidRDefault="00044342" w:rsidP="005F3D8F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val="pt-BR"/>
        </w:rPr>
      </w:pPr>
    </w:p>
    <w:sectPr w:rsidR="00044342" w:rsidRPr="00495F42" w:rsidSect="00C91F6A">
      <w:pgSz w:w="11907" w:h="16839" w:code="9"/>
      <w:pgMar w:top="720" w:right="720" w:bottom="720" w:left="720" w:header="675" w:footer="346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C74F7"/>
    <w:multiLevelType w:val="hybridMultilevel"/>
    <w:tmpl w:val="5D74862A"/>
    <w:lvl w:ilvl="0" w:tplc="B0C62F3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8079F"/>
    <w:multiLevelType w:val="hybridMultilevel"/>
    <w:tmpl w:val="1F820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27035"/>
    <w:multiLevelType w:val="hybridMultilevel"/>
    <w:tmpl w:val="8082885E"/>
    <w:lvl w:ilvl="0" w:tplc="DFD0D7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B4FFA"/>
    <w:multiLevelType w:val="hybridMultilevel"/>
    <w:tmpl w:val="E1F410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C46D1"/>
    <w:multiLevelType w:val="hybridMultilevel"/>
    <w:tmpl w:val="05C83E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73745"/>
    <w:multiLevelType w:val="hybridMultilevel"/>
    <w:tmpl w:val="126C3D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70519"/>
    <w:multiLevelType w:val="hybridMultilevel"/>
    <w:tmpl w:val="C28648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F52B5"/>
    <w:multiLevelType w:val="hybridMultilevel"/>
    <w:tmpl w:val="B6C6625E"/>
    <w:lvl w:ilvl="0" w:tplc="061236C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B49C6"/>
    <w:multiLevelType w:val="hybridMultilevel"/>
    <w:tmpl w:val="5BFA023C"/>
    <w:lvl w:ilvl="0" w:tplc="B0E26202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891897"/>
    <w:multiLevelType w:val="hybridMultilevel"/>
    <w:tmpl w:val="37540A4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E29238B"/>
    <w:multiLevelType w:val="hybridMultilevel"/>
    <w:tmpl w:val="DD20D89C"/>
    <w:lvl w:ilvl="0" w:tplc="F7B2FF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1B7A3E"/>
    <w:multiLevelType w:val="hybridMultilevel"/>
    <w:tmpl w:val="C4E8A9A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3A21C0"/>
    <w:multiLevelType w:val="hybridMultilevel"/>
    <w:tmpl w:val="3A007F96"/>
    <w:lvl w:ilvl="0" w:tplc="F704FA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2C6F4D"/>
    <w:multiLevelType w:val="hybridMultilevel"/>
    <w:tmpl w:val="71FC2E4A"/>
    <w:lvl w:ilvl="0" w:tplc="57A2355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E524C"/>
    <w:multiLevelType w:val="hybridMultilevel"/>
    <w:tmpl w:val="F126F0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93150"/>
    <w:multiLevelType w:val="hybridMultilevel"/>
    <w:tmpl w:val="C28648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D75936"/>
    <w:multiLevelType w:val="hybridMultilevel"/>
    <w:tmpl w:val="1E60B0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C4C0B"/>
    <w:multiLevelType w:val="hybridMultilevel"/>
    <w:tmpl w:val="E2D259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823B70"/>
    <w:multiLevelType w:val="hybridMultilevel"/>
    <w:tmpl w:val="214814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344D0"/>
    <w:multiLevelType w:val="hybridMultilevel"/>
    <w:tmpl w:val="0C1259D4"/>
    <w:lvl w:ilvl="0" w:tplc="ADF8842A">
      <w:start w:val="1"/>
      <w:numFmt w:val="lowerLetter"/>
      <w:lvlText w:val="%1)"/>
      <w:lvlJc w:val="left"/>
      <w:pPr>
        <w:ind w:left="58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0" w15:restartNumberingAfterBreak="0">
    <w:nsid w:val="4E572493"/>
    <w:multiLevelType w:val="hybridMultilevel"/>
    <w:tmpl w:val="8340B7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368E4"/>
    <w:multiLevelType w:val="hybridMultilevel"/>
    <w:tmpl w:val="92CAE8A4"/>
    <w:lvl w:ilvl="0" w:tplc="37B6B1C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85261"/>
    <w:multiLevelType w:val="hybridMultilevel"/>
    <w:tmpl w:val="93FA445A"/>
    <w:lvl w:ilvl="0" w:tplc="9F90DB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E54975"/>
    <w:multiLevelType w:val="hybridMultilevel"/>
    <w:tmpl w:val="C28648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9E2224"/>
    <w:multiLevelType w:val="hybridMultilevel"/>
    <w:tmpl w:val="D5E2E2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0E21B5"/>
    <w:multiLevelType w:val="hybridMultilevel"/>
    <w:tmpl w:val="05C83E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8"/>
  </w:num>
  <w:num w:numId="4">
    <w:abstractNumId w:val="7"/>
  </w:num>
  <w:num w:numId="5">
    <w:abstractNumId w:val="17"/>
  </w:num>
  <w:num w:numId="6">
    <w:abstractNumId w:val="15"/>
  </w:num>
  <w:num w:numId="7">
    <w:abstractNumId w:val="0"/>
  </w:num>
  <w:num w:numId="8">
    <w:abstractNumId w:val="4"/>
  </w:num>
  <w:num w:numId="9">
    <w:abstractNumId w:val="25"/>
  </w:num>
  <w:num w:numId="10">
    <w:abstractNumId w:val="24"/>
  </w:num>
  <w:num w:numId="11">
    <w:abstractNumId w:val="18"/>
  </w:num>
  <w:num w:numId="12">
    <w:abstractNumId w:val="23"/>
  </w:num>
  <w:num w:numId="13">
    <w:abstractNumId w:val="6"/>
  </w:num>
  <w:num w:numId="14">
    <w:abstractNumId w:val="12"/>
  </w:num>
  <w:num w:numId="15">
    <w:abstractNumId w:val="1"/>
  </w:num>
  <w:num w:numId="16">
    <w:abstractNumId w:val="21"/>
  </w:num>
  <w:num w:numId="17">
    <w:abstractNumId w:val="22"/>
  </w:num>
  <w:num w:numId="18">
    <w:abstractNumId w:val="10"/>
  </w:num>
  <w:num w:numId="19">
    <w:abstractNumId w:val="11"/>
  </w:num>
  <w:num w:numId="20">
    <w:abstractNumId w:val="5"/>
  </w:num>
  <w:num w:numId="21">
    <w:abstractNumId w:val="3"/>
  </w:num>
  <w:num w:numId="22">
    <w:abstractNumId w:val="16"/>
  </w:num>
  <w:num w:numId="23">
    <w:abstractNumId w:val="9"/>
  </w:num>
  <w:num w:numId="24">
    <w:abstractNumId w:val="2"/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47B4"/>
    <w:rsid w:val="0001313D"/>
    <w:rsid w:val="00044342"/>
    <w:rsid w:val="0005502A"/>
    <w:rsid w:val="0008142F"/>
    <w:rsid w:val="000A07FB"/>
    <w:rsid w:val="000A226B"/>
    <w:rsid w:val="000A3854"/>
    <w:rsid w:val="000A50C7"/>
    <w:rsid w:val="00131478"/>
    <w:rsid w:val="001402C8"/>
    <w:rsid w:val="001444B8"/>
    <w:rsid w:val="001475F5"/>
    <w:rsid w:val="00154110"/>
    <w:rsid w:val="00195801"/>
    <w:rsid w:val="001B1C3E"/>
    <w:rsid w:val="001C2A97"/>
    <w:rsid w:val="00202EBF"/>
    <w:rsid w:val="0020358D"/>
    <w:rsid w:val="00212C3F"/>
    <w:rsid w:val="00215FED"/>
    <w:rsid w:val="00220DBE"/>
    <w:rsid w:val="002240A1"/>
    <w:rsid w:val="0022734B"/>
    <w:rsid w:val="00231DC3"/>
    <w:rsid w:val="00235159"/>
    <w:rsid w:val="002373F5"/>
    <w:rsid w:val="00241061"/>
    <w:rsid w:val="002515A6"/>
    <w:rsid w:val="00253A2F"/>
    <w:rsid w:val="00266927"/>
    <w:rsid w:val="0026720D"/>
    <w:rsid w:val="0028694F"/>
    <w:rsid w:val="002A7EF8"/>
    <w:rsid w:val="002D5335"/>
    <w:rsid w:val="002E48DD"/>
    <w:rsid w:val="002F7C64"/>
    <w:rsid w:val="00300169"/>
    <w:rsid w:val="00310E7D"/>
    <w:rsid w:val="00321913"/>
    <w:rsid w:val="003237DD"/>
    <w:rsid w:val="003277CA"/>
    <w:rsid w:val="0034713F"/>
    <w:rsid w:val="00351486"/>
    <w:rsid w:val="00376A71"/>
    <w:rsid w:val="00382EC4"/>
    <w:rsid w:val="0038622B"/>
    <w:rsid w:val="003A25BC"/>
    <w:rsid w:val="003A7609"/>
    <w:rsid w:val="003C31ED"/>
    <w:rsid w:val="003F3C0C"/>
    <w:rsid w:val="003F5526"/>
    <w:rsid w:val="00402C8E"/>
    <w:rsid w:val="0041064B"/>
    <w:rsid w:val="00416A65"/>
    <w:rsid w:val="00416AF4"/>
    <w:rsid w:val="00417A22"/>
    <w:rsid w:val="00432074"/>
    <w:rsid w:val="0043523B"/>
    <w:rsid w:val="00440D67"/>
    <w:rsid w:val="004443B1"/>
    <w:rsid w:val="004450C6"/>
    <w:rsid w:val="00446346"/>
    <w:rsid w:val="00461C5D"/>
    <w:rsid w:val="004905BD"/>
    <w:rsid w:val="004942B0"/>
    <w:rsid w:val="00495F42"/>
    <w:rsid w:val="004A7C93"/>
    <w:rsid w:val="004C04E9"/>
    <w:rsid w:val="004C57C9"/>
    <w:rsid w:val="004C66F9"/>
    <w:rsid w:val="004F382C"/>
    <w:rsid w:val="004F663B"/>
    <w:rsid w:val="005309F8"/>
    <w:rsid w:val="005329C8"/>
    <w:rsid w:val="005418D3"/>
    <w:rsid w:val="00555527"/>
    <w:rsid w:val="0055586E"/>
    <w:rsid w:val="00566130"/>
    <w:rsid w:val="00576341"/>
    <w:rsid w:val="005C19FB"/>
    <w:rsid w:val="005D1038"/>
    <w:rsid w:val="005D634D"/>
    <w:rsid w:val="005F3D8F"/>
    <w:rsid w:val="005F7A2A"/>
    <w:rsid w:val="00623661"/>
    <w:rsid w:val="00625A43"/>
    <w:rsid w:val="00647AAE"/>
    <w:rsid w:val="00647E48"/>
    <w:rsid w:val="00650C6B"/>
    <w:rsid w:val="00662C49"/>
    <w:rsid w:val="0068005A"/>
    <w:rsid w:val="006812F2"/>
    <w:rsid w:val="00682429"/>
    <w:rsid w:val="00684726"/>
    <w:rsid w:val="006A744A"/>
    <w:rsid w:val="006B520C"/>
    <w:rsid w:val="006D6AA7"/>
    <w:rsid w:val="006D7760"/>
    <w:rsid w:val="006E23FA"/>
    <w:rsid w:val="006E7A40"/>
    <w:rsid w:val="006F3BA8"/>
    <w:rsid w:val="00705AD8"/>
    <w:rsid w:val="00711B48"/>
    <w:rsid w:val="007173D0"/>
    <w:rsid w:val="00722FB8"/>
    <w:rsid w:val="00724934"/>
    <w:rsid w:val="0073600C"/>
    <w:rsid w:val="00737151"/>
    <w:rsid w:val="0074051B"/>
    <w:rsid w:val="00741CC2"/>
    <w:rsid w:val="0074459A"/>
    <w:rsid w:val="00744FB7"/>
    <w:rsid w:val="00747799"/>
    <w:rsid w:val="00757B42"/>
    <w:rsid w:val="00762A31"/>
    <w:rsid w:val="00780730"/>
    <w:rsid w:val="00797AA9"/>
    <w:rsid w:val="007C16BF"/>
    <w:rsid w:val="007D514D"/>
    <w:rsid w:val="007D6743"/>
    <w:rsid w:val="007D6C1A"/>
    <w:rsid w:val="00801236"/>
    <w:rsid w:val="00841B35"/>
    <w:rsid w:val="00852AA3"/>
    <w:rsid w:val="0087337E"/>
    <w:rsid w:val="0087486B"/>
    <w:rsid w:val="00880531"/>
    <w:rsid w:val="008975A5"/>
    <w:rsid w:val="008C291F"/>
    <w:rsid w:val="008D60F8"/>
    <w:rsid w:val="008E6B9D"/>
    <w:rsid w:val="008F33A7"/>
    <w:rsid w:val="00911DD7"/>
    <w:rsid w:val="009168B2"/>
    <w:rsid w:val="00933133"/>
    <w:rsid w:val="009346B6"/>
    <w:rsid w:val="0094225F"/>
    <w:rsid w:val="009447B4"/>
    <w:rsid w:val="00951E15"/>
    <w:rsid w:val="009543A3"/>
    <w:rsid w:val="0095780D"/>
    <w:rsid w:val="0096468F"/>
    <w:rsid w:val="009738FF"/>
    <w:rsid w:val="00991C96"/>
    <w:rsid w:val="009A5CBA"/>
    <w:rsid w:val="009E521D"/>
    <w:rsid w:val="009F286F"/>
    <w:rsid w:val="009F2F02"/>
    <w:rsid w:val="009F5E46"/>
    <w:rsid w:val="009F690F"/>
    <w:rsid w:val="00A10373"/>
    <w:rsid w:val="00A12472"/>
    <w:rsid w:val="00A17304"/>
    <w:rsid w:val="00A479FC"/>
    <w:rsid w:val="00A54071"/>
    <w:rsid w:val="00A62662"/>
    <w:rsid w:val="00A67BD1"/>
    <w:rsid w:val="00A85205"/>
    <w:rsid w:val="00AC2104"/>
    <w:rsid w:val="00AE0311"/>
    <w:rsid w:val="00B21391"/>
    <w:rsid w:val="00B21DEA"/>
    <w:rsid w:val="00B47B4D"/>
    <w:rsid w:val="00B50EC6"/>
    <w:rsid w:val="00B52830"/>
    <w:rsid w:val="00B707C6"/>
    <w:rsid w:val="00B70A5E"/>
    <w:rsid w:val="00B80AE8"/>
    <w:rsid w:val="00B91E12"/>
    <w:rsid w:val="00BA7637"/>
    <w:rsid w:val="00BC3744"/>
    <w:rsid w:val="00BD585A"/>
    <w:rsid w:val="00BE4D86"/>
    <w:rsid w:val="00C040B5"/>
    <w:rsid w:val="00C06107"/>
    <w:rsid w:val="00C1194F"/>
    <w:rsid w:val="00C23315"/>
    <w:rsid w:val="00C27099"/>
    <w:rsid w:val="00C41014"/>
    <w:rsid w:val="00C42D64"/>
    <w:rsid w:val="00C54803"/>
    <w:rsid w:val="00C55874"/>
    <w:rsid w:val="00C703B8"/>
    <w:rsid w:val="00C7542A"/>
    <w:rsid w:val="00C86AD5"/>
    <w:rsid w:val="00C91F6A"/>
    <w:rsid w:val="00CC2B83"/>
    <w:rsid w:val="00CC5BC8"/>
    <w:rsid w:val="00CE2CDE"/>
    <w:rsid w:val="00D31B5B"/>
    <w:rsid w:val="00D31DA3"/>
    <w:rsid w:val="00D35EB1"/>
    <w:rsid w:val="00D41E39"/>
    <w:rsid w:val="00D41F7B"/>
    <w:rsid w:val="00D44558"/>
    <w:rsid w:val="00D53453"/>
    <w:rsid w:val="00D53717"/>
    <w:rsid w:val="00D54239"/>
    <w:rsid w:val="00D57B04"/>
    <w:rsid w:val="00D9204F"/>
    <w:rsid w:val="00D92FA3"/>
    <w:rsid w:val="00DB5153"/>
    <w:rsid w:val="00DE1162"/>
    <w:rsid w:val="00DE2270"/>
    <w:rsid w:val="00DF3C74"/>
    <w:rsid w:val="00E12A8F"/>
    <w:rsid w:val="00E17C25"/>
    <w:rsid w:val="00E20173"/>
    <w:rsid w:val="00E27ACB"/>
    <w:rsid w:val="00E34109"/>
    <w:rsid w:val="00E51A6B"/>
    <w:rsid w:val="00E63A96"/>
    <w:rsid w:val="00E70CD8"/>
    <w:rsid w:val="00E74473"/>
    <w:rsid w:val="00E86215"/>
    <w:rsid w:val="00E86C01"/>
    <w:rsid w:val="00E900E4"/>
    <w:rsid w:val="00EA79DE"/>
    <w:rsid w:val="00EB561F"/>
    <w:rsid w:val="00EB7304"/>
    <w:rsid w:val="00F0344E"/>
    <w:rsid w:val="00F217B8"/>
    <w:rsid w:val="00F75B34"/>
    <w:rsid w:val="00F9521F"/>
    <w:rsid w:val="00F9634D"/>
    <w:rsid w:val="00F9684E"/>
    <w:rsid w:val="00FA1C85"/>
    <w:rsid w:val="00FF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D9C646"/>
  <w15:docId w15:val="{9FC18F79-F124-4812-B217-C3383DE5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4C04E9"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styleId="VnbanChdanhsn">
    <w:name w:val="Placeholder Text"/>
    <w:basedOn w:val="Phngmcinhcuaoanvn"/>
    <w:uiPriority w:val="99"/>
    <w:semiHidden/>
    <w:rsid w:val="009F690F"/>
    <w:rPr>
      <w:color w:val="808080"/>
    </w:rPr>
  </w:style>
  <w:style w:type="table" w:styleId="LiBang">
    <w:name w:val="Table Grid"/>
    <w:basedOn w:val="BangThngthng"/>
    <w:uiPriority w:val="39"/>
    <w:rsid w:val="00081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566130"/>
    <w:pPr>
      <w:ind w:left="720"/>
      <w:contextualSpacing/>
    </w:pPr>
  </w:style>
  <w:style w:type="paragraph" w:styleId="Bongchuthich">
    <w:name w:val="Balloon Text"/>
    <w:basedOn w:val="Binhthng"/>
    <w:link w:val="BongchuthichChar"/>
    <w:uiPriority w:val="99"/>
    <w:semiHidden/>
    <w:unhideWhenUsed/>
    <w:rsid w:val="00C04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C04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159" Type="http://schemas.openxmlformats.org/officeDocument/2006/relationships/oleObject" Target="embeddings/oleObject76.bin"/><Relationship Id="rId170" Type="http://schemas.openxmlformats.org/officeDocument/2006/relationships/image" Target="media/image83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226" Type="http://schemas.openxmlformats.org/officeDocument/2006/relationships/image" Target="media/image111.wmf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149" Type="http://schemas.openxmlformats.org/officeDocument/2006/relationships/image" Target="media/image72.tmp"/><Relationship Id="rId5" Type="http://schemas.openxmlformats.org/officeDocument/2006/relationships/settings" Target="settings.xml"/><Relationship Id="rId95" Type="http://schemas.openxmlformats.org/officeDocument/2006/relationships/image" Target="media/image45.wmf"/><Relationship Id="rId160" Type="http://schemas.openxmlformats.org/officeDocument/2006/relationships/image" Target="media/image78.wmf"/><Relationship Id="rId181" Type="http://schemas.openxmlformats.org/officeDocument/2006/relationships/oleObject" Target="embeddings/oleObject87.bin"/><Relationship Id="rId216" Type="http://schemas.openxmlformats.org/officeDocument/2006/relationships/image" Target="media/image106.wmf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139" Type="http://schemas.openxmlformats.org/officeDocument/2006/relationships/image" Target="media/image67.wmf"/><Relationship Id="rId85" Type="http://schemas.openxmlformats.org/officeDocument/2006/relationships/image" Target="media/image40.wmf"/><Relationship Id="rId150" Type="http://schemas.openxmlformats.org/officeDocument/2006/relationships/image" Target="media/image73.wmf"/><Relationship Id="rId171" Type="http://schemas.openxmlformats.org/officeDocument/2006/relationships/oleObject" Target="embeddings/oleObject82.bin"/><Relationship Id="rId192" Type="http://schemas.openxmlformats.org/officeDocument/2006/relationships/image" Target="media/image94.wmf"/><Relationship Id="rId206" Type="http://schemas.openxmlformats.org/officeDocument/2006/relationships/image" Target="media/image101.wmf"/><Relationship Id="rId227" Type="http://schemas.openxmlformats.org/officeDocument/2006/relationships/oleObject" Target="embeddings/oleObject110.bin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1.bin"/><Relationship Id="rId129" Type="http://schemas.openxmlformats.org/officeDocument/2006/relationships/image" Target="media/image62.wmf"/><Relationship Id="rId54" Type="http://schemas.openxmlformats.org/officeDocument/2006/relationships/oleObject" Target="embeddings/oleObject24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7.bin"/><Relationship Id="rId161" Type="http://schemas.openxmlformats.org/officeDocument/2006/relationships/oleObject" Target="embeddings/oleObject77.bin"/><Relationship Id="rId182" Type="http://schemas.openxmlformats.org/officeDocument/2006/relationships/image" Target="media/image89.wmf"/><Relationship Id="rId217" Type="http://schemas.openxmlformats.org/officeDocument/2006/relationships/oleObject" Target="embeddings/oleObject105.bin"/><Relationship Id="rId6" Type="http://schemas.openxmlformats.org/officeDocument/2006/relationships/webSettings" Target="webSettings.xml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44" Type="http://schemas.openxmlformats.org/officeDocument/2006/relationships/oleObject" Target="embeddings/oleObject19.bin"/><Relationship Id="rId65" Type="http://schemas.openxmlformats.org/officeDocument/2006/relationships/image" Target="media/image30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2.bin"/><Relationship Id="rId151" Type="http://schemas.openxmlformats.org/officeDocument/2006/relationships/oleObject" Target="embeddings/oleObject72.bin"/><Relationship Id="rId172" Type="http://schemas.openxmlformats.org/officeDocument/2006/relationships/image" Target="media/image84.wmf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228" Type="http://schemas.openxmlformats.org/officeDocument/2006/relationships/image" Target="media/image112.wmf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141" Type="http://schemas.openxmlformats.org/officeDocument/2006/relationships/image" Target="media/image68.wmf"/><Relationship Id="rId7" Type="http://schemas.openxmlformats.org/officeDocument/2006/relationships/image" Target="media/image1.wmf"/><Relationship Id="rId162" Type="http://schemas.openxmlformats.org/officeDocument/2006/relationships/image" Target="media/image79.wmf"/><Relationship Id="rId183" Type="http://schemas.openxmlformats.org/officeDocument/2006/relationships/oleObject" Target="embeddings/oleObject88.bin"/><Relationship Id="rId218" Type="http://schemas.openxmlformats.org/officeDocument/2006/relationships/image" Target="media/image107.wmf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31" Type="http://schemas.openxmlformats.org/officeDocument/2006/relationships/image" Target="media/image63.wmf"/><Relationship Id="rId152" Type="http://schemas.openxmlformats.org/officeDocument/2006/relationships/image" Target="media/image74.w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5.wmf"/><Relationship Id="rId208" Type="http://schemas.openxmlformats.org/officeDocument/2006/relationships/image" Target="media/image102.wmf"/><Relationship Id="rId229" Type="http://schemas.openxmlformats.org/officeDocument/2006/relationships/oleObject" Target="embeddings/oleObject111.bin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8.bin"/><Relationship Id="rId163" Type="http://schemas.openxmlformats.org/officeDocument/2006/relationships/oleObject" Target="embeddings/oleObject78.bin"/><Relationship Id="rId184" Type="http://schemas.openxmlformats.org/officeDocument/2006/relationships/image" Target="media/image90.wmf"/><Relationship Id="rId219" Type="http://schemas.openxmlformats.org/officeDocument/2006/relationships/oleObject" Target="embeddings/oleObject106.bin"/><Relationship Id="rId230" Type="http://schemas.openxmlformats.org/officeDocument/2006/relationships/fontTable" Target="fontTable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image" Target="media/image77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53" Type="http://schemas.openxmlformats.org/officeDocument/2006/relationships/oleObject" Target="embeddings/oleObject73.bin"/><Relationship Id="rId174" Type="http://schemas.openxmlformats.org/officeDocument/2006/relationships/image" Target="media/image85.wmf"/><Relationship Id="rId179" Type="http://schemas.openxmlformats.org/officeDocument/2006/relationships/oleObject" Target="embeddings/oleObject86.bin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20" Type="http://schemas.openxmlformats.org/officeDocument/2006/relationships/image" Target="media/image108.wmf"/><Relationship Id="rId225" Type="http://schemas.openxmlformats.org/officeDocument/2006/relationships/oleObject" Target="embeddings/oleObject109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1.bin"/><Relationship Id="rId164" Type="http://schemas.openxmlformats.org/officeDocument/2006/relationships/image" Target="media/image80.wmf"/><Relationship Id="rId169" Type="http://schemas.openxmlformats.org/officeDocument/2006/relationships/oleObject" Target="embeddings/oleObject81.bin"/><Relationship Id="rId185" Type="http://schemas.openxmlformats.org/officeDocument/2006/relationships/oleObject" Target="embeddings/oleObject89.bin"/><Relationship Id="rId4" Type="http://schemas.openxmlformats.org/officeDocument/2006/relationships/styles" Target="styles.xml"/><Relationship Id="rId9" Type="http://schemas.openxmlformats.org/officeDocument/2006/relationships/image" Target="media/image2.wmf"/><Relationship Id="rId180" Type="http://schemas.openxmlformats.org/officeDocument/2006/relationships/image" Target="media/image88.wmf"/><Relationship Id="rId210" Type="http://schemas.openxmlformats.org/officeDocument/2006/relationships/image" Target="media/image103.wmf"/><Relationship Id="rId215" Type="http://schemas.openxmlformats.org/officeDocument/2006/relationships/oleObject" Target="embeddings/oleObject104.bin"/><Relationship Id="rId26" Type="http://schemas.openxmlformats.org/officeDocument/2006/relationships/oleObject" Target="embeddings/oleObject10.bin"/><Relationship Id="rId231" Type="http://schemas.openxmlformats.org/officeDocument/2006/relationships/theme" Target="theme/theme1.xml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54" Type="http://schemas.openxmlformats.org/officeDocument/2006/relationships/image" Target="media/image75.wmf"/><Relationship Id="rId175" Type="http://schemas.openxmlformats.org/officeDocument/2006/relationships/oleObject" Target="embeddings/oleObject84.bin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07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69.bin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79.bin"/><Relationship Id="rId186" Type="http://schemas.openxmlformats.org/officeDocument/2006/relationships/image" Target="media/image91.wmf"/><Relationship Id="rId211" Type="http://schemas.openxmlformats.org/officeDocument/2006/relationships/oleObject" Target="embeddings/oleObject102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4.bin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74.bin"/><Relationship Id="rId176" Type="http://schemas.openxmlformats.org/officeDocument/2006/relationships/image" Target="media/image86.wmf"/><Relationship Id="rId197" Type="http://schemas.openxmlformats.org/officeDocument/2006/relationships/oleObject" Target="embeddings/oleObject95.bin"/><Relationship Id="rId201" Type="http://schemas.openxmlformats.org/officeDocument/2006/relationships/oleObject" Target="embeddings/oleObject97.bin"/><Relationship Id="rId222" Type="http://schemas.openxmlformats.org/officeDocument/2006/relationships/image" Target="media/image109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59.bin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66" Type="http://schemas.openxmlformats.org/officeDocument/2006/relationships/image" Target="media/image81.wmf"/><Relationship Id="rId187" Type="http://schemas.openxmlformats.org/officeDocument/2006/relationships/oleObject" Target="embeddings/oleObject90.bin"/><Relationship Id="rId1" Type="http://schemas.openxmlformats.org/officeDocument/2006/relationships/customXml" Target="../customXml/item1.xml"/><Relationship Id="rId212" Type="http://schemas.openxmlformats.org/officeDocument/2006/relationships/image" Target="media/image104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56" Type="http://schemas.openxmlformats.org/officeDocument/2006/relationships/image" Target="media/image76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7.wmf"/><Relationship Id="rId202" Type="http://schemas.openxmlformats.org/officeDocument/2006/relationships/image" Target="media/image99.wmf"/><Relationship Id="rId223" Type="http://schemas.openxmlformats.org/officeDocument/2006/relationships/oleObject" Target="embeddings/oleObject108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70.bin"/><Relationship Id="rId167" Type="http://schemas.openxmlformats.org/officeDocument/2006/relationships/oleObject" Target="embeddings/oleObject80.bin"/><Relationship Id="rId188" Type="http://schemas.openxmlformats.org/officeDocument/2006/relationships/image" Target="media/image92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03.bin"/><Relationship Id="rId2" Type="http://schemas.openxmlformats.org/officeDocument/2006/relationships/customXml" Target="../customXml/item2.xml"/><Relationship Id="rId29" Type="http://schemas.openxmlformats.org/officeDocument/2006/relationships/image" Target="media/image12.wmf"/><Relationship Id="rId40" Type="http://schemas.openxmlformats.org/officeDocument/2006/relationships/oleObject" Target="embeddings/oleObject17.bin"/><Relationship Id="rId115" Type="http://schemas.openxmlformats.org/officeDocument/2006/relationships/image" Target="media/image55.wmf"/><Relationship Id="rId136" Type="http://schemas.openxmlformats.org/officeDocument/2006/relationships/oleObject" Target="embeddings/oleObject65.bin"/><Relationship Id="rId157" Type="http://schemas.openxmlformats.org/officeDocument/2006/relationships/oleObject" Target="embeddings/oleObject75.bin"/><Relationship Id="rId178" Type="http://schemas.openxmlformats.org/officeDocument/2006/relationships/image" Target="media/image87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19" Type="http://schemas.openxmlformats.org/officeDocument/2006/relationships/image" Target="media/image7.wmf"/><Relationship Id="rId224" Type="http://schemas.openxmlformats.org/officeDocument/2006/relationships/image" Target="media/image110.wmf"/><Relationship Id="rId30" Type="http://schemas.openxmlformats.org/officeDocument/2006/relationships/oleObject" Target="embeddings/oleObject12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1.wmf"/><Relationship Id="rId168" Type="http://schemas.openxmlformats.org/officeDocument/2006/relationships/image" Target="media/image82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189" Type="http://schemas.openxmlformats.org/officeDocument/2006/relationships/oleObject" Target="embeddings/oleObject91.bin"/><Relationship Id="rId3" Type="http://schemas.openxmlformats.org/officeDocument/2006/relationships/numbering" Target="numbering.xml"/><Relationship Id="rId214" Type="http://schemas.openxmlformats.org/officeDocument/2006/relationships/image" Target="media/image105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Local\Chemistry%20Add-in%20for%20Word\Chemistry%20Gallery\Chem4Word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CBCA005B-2224-4E4F-A770-5A98094882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5D3E91-A529-4F15-A192-C0B9125433CC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Chem4Word2010.dotx</Template>
  <TotalTime>1597</TotalTime>
  <Pages>1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anhmaths@gmail.com</dc:creator>
  <cp:keywords/>
  <dc:description/>
  <cp:lastModifiedBy>Windows 10</cp:lastModifiedBy>
  <cp:revision>117</cp:revision>
  <cp:lastPrinted>2022-10-04T10:49:00Z</cp:lastPrinted>
  <dcterms:created xsi:type="dcterms:W3CDTF">2020-10-04T11:28:00Z</dcterms:created>
  <dcterms:modified xsi:type="dcterms:W3CDTF">2022-10-04T10:51:00Z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Text=Euclid_x000d_
Function=Euclid_x000d_
Variable=Euclid,I_x000d_
LCGreek=Euclid Symbol,I_x000d_
UCGreek=Euclid Symbol_x000d_
Symbol=Euclid Symbol_x000d_
Vector=Euclid,B_x000d_
Number=Euclid_x000d_
User1=Courier New_x000d_
User2=Times New Roman_x000d_
MTExtra=MT Extra_x000d_
_x000d_
[Sizes]_x000d_
Full=14 pt_x000d_
Script=58 %</vt:lpwstr>
  </property>
  <property fmtid="{D5CDD505-2E9C-101B-9397-08002B2CF9AE}" pid="3" name="MTPreferences 1">
    <vt:lpwstr>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SubSupGap=8 %_x000d_
LimHeight=25 %_x000d_
L</vt:lpwstr>
  </property>
  <property fmtid="{D5CDD505-2E9C-101B-9397-08002B2CF9AE}" pid="4" name="MTPreferences 2">
    <vt:lpwstr>imDepth=100 %_x000d_
LimLineSpacing=100 %_x000d_
NumerHeight=35 %_x000d_
DenomDepth=100 %_x000d_
FractBarOver=8 %_x000d_
FractBarThick=5 %_x000d_
SubFractBarThick=2,5 %_x000d_
FractGap=8 %_x000d_
FenceOver=8 %_x000d_
OperSpacing=100 %_x000d_
NonOperSpacing=100 %_x000d_
CharWidth=0 %_x000d_
MinGap=8 %_x000d_
VertRadGap=17 %_x000d_
HorizRa</vt:lpwstr>
  </property>
  <property fmtid="{D5CDD505-2E9C-101B-9397-08002B2CF9AE}" pid="5" name="MTPreferences 3">
    <vt:lpwstr>dGap=8 %_x000d_
RadWidth=100 %_x000d_
EmbellGap=12,5 %_x000d_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euclid 14.eqp</vt:lpwstr>
  </property>
  <property fmtid="{D5CDD505-2E9C-101B-9397-08002B2CF9AE}" pid="7" name="MTWinEqns">
    <vt:bool>true</vt:bool>
  </property>
</Properties>
</file>