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9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6240"/>
      </w:tblGrid>
      <w:tr w:rsidR="007669FF" w:rsidRPr="00BA2043" w14:paraId="7D3182F4" w14:textId="77777777" w:rsidTr="00960296">
        <w:tc>
          <w:tcPr>
            <w:tcW w:w="4050" w:type="dxa"/>
            <w:shd w:val="clear" w:color="auto" w:fill="auto"/>
          </w:tcPr>
          <w:p w14:paraId="482D3152" w14:textId="77777777" w:rsidR="007669FF" w:rsidRPr="00BA2043" w:rsidRDefault="007669FF" w:rsidP="00960296">
            <w:pPr>
              <w:jc w:val="center"/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>UBND TỈNH BẮC NINH</w:t>
            </w:r>
          </w:p>
          <w:p w14:paraId="08C9EB03" w14:textId="77777777" w:rsidR="007669FF" w:rsidRPr="00BA2043" w:rsidRDefault="007669FF" w:rsidP="00960296">
            <w:pPr>
              <w:jc w:val="center"/>
              <w:rPr>
                <w:b/>
                <w:sz w:val="26"/>
                <w:szCs w:val="26"/>
              </w:rPr>
            </w:pPr>
            <w:r w:rsidRPr="00BA2043">
              <w:rPr>
                <w:b/>
                <w:sz w:val="26"/>
                <w:szCs w:val="26"/>
              </w:rPr>
              <w:t>SỞ GIÁO DỤC VÀ ĐÀO TẠO</w:t>
            </w:r>
          </w:p>
          <w:p w14:paraId="45498BDC" w14:textId="77777777" w:rsidR="007669FF" w:rsidRPr="00BA2043" w:rsidRDefault="007669FF" w:rsidP="00960296">
            <w:pPr>
              <w:jc w:val="center"/>
              <w:rPr>
                <w:b/>
                <w:sz w:val="26"/>
                <w:szCs w:val="26"/>
              </w:rPr>
            </w:pPr>
            <w:r w:rsidRPr="00BA2043">
              <w:rPr>
                <w:b/>
                <w:sz w:val="26"/>
                <w:szCs w:val="26"/>
              </w:rPr>
              <w:t>¯¯¯¯¯¯¯¯¯¯¯¯¯¯¯¯¯¯¯¯¯¯</w:t>
            </w:r>
          </w:p>
          <w:p w14:paraId="18837078" w14:textId="426356EB" w:rsidR="007669FF" w:rsidRPr="00BA2043" w:rsidRDefault="007669FF" w:rsidP="00960296">
            <w:pPr>
              <w:jc w:val="center"/>
              <w:rPr>
                <w:i/>
                <w:sz w:val="26"/>
                <w:szCs w:val="26"/>
                <w:highlight w:val="yellow"/>
              </w:rPr>
            </w:pPr>
          </w:p>
        </w:tc>
        <w:tc>
          <w:tcPr>
            <w:tcW w:w="6240" w:type="dxa"/>
            <w:shd w:val="clear" w:color="auto" w:fill="auto"/>
          </w:tcPr>
          <w:p w14:paraId="057E5C14" w14:textId="533A8722" w:rsidR="007669FF" w:rsidRPr="00BA2043" w:rsidRDefault="007669FF" w:rsidP="00960296">
            <w:pPr>
              <w:jc w:val="center"/>
              <w:rPr>
                <w:b/>
                <w:sz w:val="26"/>
                <w:szCs w:val="26"/>
              </w:rPr>
            </w:pPr>
            <w:r w:rsidRPr="00BA2043">
              <w:rPr>
                <w:b/>
                <w:sz w:val="26"/>
                <w:szCs w:val="26"/>
              </w:rPr>
              <w:t xml:space="preserve">HƯỚNG DẪN CHẤM ĐỀ THI CHỌN ĐỘI TUYỂN </w:t>
            </w:r>
          </w:p>
          <w:p w14:paraId="5B9F0C62" w14:textId="77777777" w:rsidR="007669FF" w:rsidRPr="00BA2043" w:rsidRDefault="007669FF" w:rsidP="00960296">
            <w:pPr>
              <w:jc w:val="center"/>
              <w:rPr>
                <w:b/>
                <w:sz w:val="26"/>
                <w:szCs w:val="26"/>
              </w:rPr>
            </w:pPr>
            <w:r w:rsidRPr="00BA2043">
              <w:rPr>
                <w:b/>
                <w:sz w:val="26"/>
                <w:szCs w:val="26"/>
              </w:rPr>
              <w:t xml:space="preserve">DỰ THI HỌC SINH GIỎI QUỐC GIA THPT </w:t>
            </w:r>
          </w:p>
          <w:p w14:paraId="7FAAF060" w14:textId="77777777" w:rsidR="007669FF" w:rsidRPr="00BA2043" w:rsidRDefault="007669FF" w:rsidP="00960296">
            <w:pPr>
              <w:jc w:val="center"/>
              <w:rPr>
                <w:b/>
                <w:sz w:val="26"/>
                <w:szCs w:val="26"/>
              </w:rPr>
            </w:pPr>
            <w:r w:rsidRPr="00BA2043">
              <w:rPr>
                <w:b/>
                <w:sz w:val="26"/>
                <w:szCs w:val="26"/>
              </w:rPr>
              <w:t>NĂM HỌC 2023-2024</w:t>
            </w:r>
          </w:p>
          <w:p w14:paraId="5BD49ED7" w14:textId="77777777" w:rsidR="007669FF" w:rsidRPr="00BA2043" w:rsidRDefault="007669FF" w:rsidP="00960296">
            <w:pPr>
              <w:jc w:val="center"/>
              <w:rPr>
                <w:b/>
                <w:sz w:val="26"/>
                <w:szCs w:val="26"/>
              </w:rPr>
            </w:pPr>
            <w:r w:rsidRPr="00BA2043">
              <w:rPr>
                <w:b/>
                <w:sz w:val="26"/>
                <w:szCs w:val="26"/>
              </w:rPr>
              <w:t>Môn thi: TOÁN</w:t>
            </w:r>
          </w:p>
          <w:p w14:paraId="06DE83A3" w14:textId="77777777" w:rsidR="007669FF" w:rsidRPr="00BA2043" w:rsidRDefault="007669FF" w:rsidP="00960296">
            <w:pPr>
              <w:jc w:val="center"/>
              <w:rPr>
                <w:i/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>Thời gian làm bài: 180 phút</w:t>
            </w:r>
            <w:r w:rsidRPr="00BA2043">
              <w:rPr>
                <w:i/>
                <w:sz w:val="26"/>
                <w:szCs w:val="26"/>
              </w:rPr>
              <w:t xml:space="preserve"> (không kể thời gian giao đề)</w:t>
            </w:r>
          </w:p>
          <w:p w14:paraId="216CBC6A" w14:textId="645A58FE" w:rsidR="007669FF" w:rsidRPr="00BA2043" w:rsidRDefault="007669FF" w:rsidP="00960296">
            <w:pPr>
              <w:jc w:val="center"/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>Ngày thi: 03 tháng 10 năm 2023</w:t>
            </w:r>
          </w:p>
          <w:p w14:paraId="791501CE" w14:textId="1E95A173" w:rsidR="007669FF" w:rsidRPr="00BA2043" w:rsidRDefault="007669FF" w:rsidP="00960296">
            <w:pPr>
              <w:jc w:val="center"/>
              <w:rPr>
                <w:sz w:val="26"/>
                <w:szCs w:val="26"/>
              </w:rPr>
            </w:pPr>
            <w:r w:rsidRPr="00BA2043">
              <w:rPr>
                <w:i/>
                <w:sz w:val="26"/>
                <w:szCs w:val="26"/>
                <w:lang w:val="pt-BR"/>
              </w:rPr>
              <w:t>(Hướng dẫn chấm có 0</w:t>
            </w:r>
            <w:r w:rsidR="00F56342">
              <w:rPr>
                <w:i/>
                <w:sz w:val="26"/>
                <w:szCs w:val="26"/>
                <w:lang w:val="pt-BR"/>
              </w:rPr>
              <w:t>4</w:t>
            </w:r>
            <w:r w:rsidRPr="00BA2043">
              <w:rPr>
                <w:i/>
                <w:sz w:val="26"/>
                <w:szCs w:val="26"/>
                <w:lang w:val="pt-BR"/>
              </w:rPr>
              <w:t xml:space="preserve"> trang)</w:t>
            </w:r>
          </w:p>
          <w:p w14:paraId="6384EAD3" w14:textId="77777777" w:rsidR="007669FF" w:rsidRPr="00BA2043" w:rsidRDefault="007669FF" w:rsidP="00960296">
            <w:pPr>
              <w:jc w:val="center"/>
              <w:rPr>
                <w:b/>
                <w:i/>
                <w:sz w:val="26"/>
                <w:szCs w:val="26"/>
              </w:rPr>
            </w:pPr>
            <w:r w:rsidRPr="00BA2043">
              <w:rPr>
                <w:b/>
                <w:i/>
                <w:sz w:val="26"/>
                <w:szCs w:val="26"/>
              </w:rPr>
              <w:t>¯¯¯¯¯¯¯¯¯¯¯¯¯¯¯¯¯¯¯¯¯¯¯¯¯¯¯¯¯¯¯¯¯¯¯¯¯¯¯¯¯¯</w:t>
            </w:r>
          </w:p>
        </w:tc>
      </w:tr>
    </w:tbl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8401"/>
        <w:gridCol w:w="997"/>
      </w:tblGrid>
      <w:tr w:rsidR="00BB51A7" w:rsidRPr="00BA2043" w14:paraId="32BBBCBC" w14:textId="77777777" w:rsidTr="007669FF">
        <w:tc>
          <w:tcPr>
            <w:tcW w:w="4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F4E3EA" w14:textId="77777777" w:rsidR="00146CAB" w:rsidRPr="00BA2043" w:rsidRDefault="00146CAB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</w:rPr>
              <w:t>Câu</w:t>
            </w:r>
          </w:p>
        </w:tc>
        <w:tc>
          <w:tcPr>
            <w:tcW w:w="409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D87AE0" w14:textId="77777777" w:rsidR="00146CAB" w:rsidRPr="00BA2043" w:rsidRDefault="00146CAB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</w:rPr>
              <w:t>Đáp án</w:t>
            </w:r>
          </w:p>
        </w:tc>
        <w:tc>
          <w:tcPr>
            <w:tcW w:w="48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EEA84F" w14:textId="77777777" w:rsidR="00146CAB" w:rsidRPr="00BA2043" w:rsidRDefault="00146CAB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</w:rPr>
              <w:t>Điểm</w:t>
            </w:r>
          </w:p>
        </w:tc>
      </w:tr>
      <w:tr w:rsidR="00D00927" w:rsidRPr="00BA2043" w14:paraId="0018380D" w14:textId="77777777" w:rsidTr="007669FF">
        <w:tc>
          <w:tcPr>
            <w:tcW w:w="4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7C9A2C57" w14:textId="65E01EDB" w:rsidR="00D00927" w:rsidRPr="00BA2043" w:rsidRDefault="00D00927" w:rsidP="00A446E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4095" w:type="pct"/>
            <w:tcBorders>
              <w:top w:val="double" w:sz="4" w:space="0" w:color="auto"/>
              <w:bottom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41A3F792" w14:textId="2014F999" w:rsidR="00D00927" w:rsidRPr="00BA2043" w:rsidRDefault="00317792" w:rsidP="00A831E6">
            <w:pPr>
              <w:jc w:val="both"/>
              <w:rPr>
                <w:rFonts w:eastAsia="Calibri"/>
                <w:b/>
                <w:bCs w:val="0"/>
                <w:i/>
                <w:sz w:val="26"/>
                <w:szCs w:val="26"/>
              </w:rPr>
            </w:pPr>
            <w:r w:rsidRPr="00BA2043">
              <w:rPr>
                <w:rFonts w:eastAsia="Calibri"/>
                <w:b/>
                <w:bCs w:val="0"/>
                <w:i/>
                <w:sz w:val="26"/>
                <w:szCs w:val="26"/>
              </w:rPr>
              <w:t xml:space="preserve">Giải hệ phương trình </w:t>
            </w:r>
            <w:r w:rsidR="00A446EC" w:rsidRPr="00BA2043">
              <w:rPr>
                <w:rFonts w:eastAsia="Calibri"/>
                <w:b/>
                <w:bCs w:val="0"/>
                <w:i/>
                <w:sz w:val="26"/>
                <w:szCs w:val="26"/>
              </w:rPr>
              <w:t xml:space="preserve"> </w:t>
            </w:r>
            <w:bookmarkStart w:id="0" w:name="MTBlankEqn"/>
            <w:r w:rsidR="00BA2043" w:rsidRPr="00BA2043">
              <w:rPr>
                <w:position w:val="-44"/>
              </w:rPr>
              <w:object w:dxaOrig="4280" w:dyaOrig="999" w14:anchorId="6E8B89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3.75pt;height:50.25pt" o:ole="">
                  <v:imagedata r:id="rId8" o:title=""/>
                </v:shape>
                <o:OLEObject Type="Embed" ProgID="Equation.DSMT4" ShapeID="_x0000_i1025" DrawAspect="Content" ObjectID="_1758198761" r:id="rId9"/>
              </w:object>
            </w:r>
            <w:bookmarkEnd w:id="0"/>
            <w:r w:rsidR="00292158" w:rsidRPr="00BA2043">
              <w:rPr>
                <w:sz w:val="26"/>
                <w:szCs w:val="26"/>
              </w:rPr>
              <w:t>;</w:t>
            </w:r>
            <w:r w:rsidR="00292158" w:rsidRPr="00BA2043">
              <w:rPr>
                <w:spacing w:val="-4"/>
                <w:sz w:val="26"/>
                <w:szCs w:val="26"/>
                <w:lang w:val="pt-BR"/>
              </w:rPr>
              <w:t xml:space="preserve"> </w:t>
            </w:r>
            <w:r w:rsidR="00BA2043" w:rsidRPr="00BA2043">
              <w:rPr>
                <w:position w:val="-14"/>
              </w:rPr>
              <w:object w:dxaOrig="1040" w:dyaOrig="400" w14:anchorId="1D8BA12E">
                <v:shape id="_x0000_i1026" type="#_x0000_t75" style="width:51.75pt;height:20.25pt" o:ole="">
                  <v:imagedata r:id="rId10" o:title=""/>
                </v:shape>
                <o:OLEObject Type="Embed" ProgID="Equation.DSMT4" ShapeID="_x0000_i1026" DrawAspect="Content" ObjectID="_1758198762" r:id="rId11"/>
              </w:object>
            </w:r>
          </w:p>
        </w:tc>
        <w:tc>
          <w:tcPr>
            <w:tcW w:w="48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4A5D8085" w14:textId="7DD868E4" w:rsidR="00D00927" w:rsidRPr="00BA2043" w:rsidRDefault="00292158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5</w:t>
            </w:r>
            <w:r w:rsidR="00A446EC"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,0</w:t>
            </w:r>
          </w:p>
        </w:tc>
      </w:tr>
      <w:tr w:rsidR="00292158" w:rsidRPr="00BA2043" w14:paraId="4A562542" w14:textId="77777777" w:rsidTr="007669FF">
        <w:tc>
          <w:tcPr>
            <w:tcW w:w="419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F0E856C" w14:textId="77777777" w:rsidR="00292158" w:rsidRPr="00BA2043" w:rsidRDefault="00292158" w:rsidP="00292158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F5B5CC2" w14:textId="58DD1FF2" w:rsidR="00292158" w:rsidRPr="00BA2043" w:rsidRDefault="00292158" w:rsidP="00292158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Điều kiện: </w:t>
            </w:r>
            <w:r w:rsidR="00BA2043" w:rsidRPr="00BA2043">
              <w:rPr>
                <w:position w:val="-52"/>
              </w:rPr>
              <w:object w:dxaOrig="1460" w:dyaOrig="1180" w14:anchorId="6E76FC6F">
                <v:shape id="_x0000_i1027" type="#_x0000_t75" style="width:72.75pt;height:59.25pt" o:ole="">
                  <v:imagedata r:id="rId12" o:title=""/>
                </v:shape>
                <o:OLEObject Type="Embed" ProgID="Equation.DSMT4" ShapeID="_x0000_i1027" DrawAspect="Content" ObjectID="_1758198763" r:id="rId13"/>
              </w:object>
            </w:r>
          </w:p>
          <w:p w14:paraId="0F024C42" w14:textId="01085BE6" w:rsidR="00292158" w:rsidRPr="00BA2043" w:rsidRDefault="00292158" w:rsidP="00292158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Từ phương trình </w:t>
            </w:r>
            <w:r w:rsidR="00BA2043" w:rsidRPr="00BA2043">
              <w:rPr>
                <w:position w:val="-10"/>
              </w:rPr>
              <w:object w:dxaOrig="380" w:dyaOrig="340" w14:anchorId="4BD39531">
                <v:shape id="_x0000_i1028" type="#_x0000_t75" style="width:18.75pt;height:17.25pt" o:ole="">
                  <v:imagedata r:id="rId14" o:title=""/>
                </v:shape>
                <o:OLEObject Type="Embed" ProgID="Equation.DSMT4" ShapeID="_x0000_i1028" DrawAspect="Content" ObjectID="_1758198764" r:id="rId15"/>
              </w:object>
            </w:r>
            <w:r w:rsidRPr="00BA2043">
              <w:rPr>
                <w:sz w:val="26"/>
                <w:szCs w:val="26"/>
              </w:rPr>
              <w:t xml:space="preserve"> ta có </w:t>
            </w:r>
            <w:r w:rsidR="00BA2043" w:rsidRPr="00BA2043">
              <w:rPr>
                <w:position w:val="-18"/>
              </w:rPr>
              <w:object w:dxaOrig="4300" w:dyaOrig="480" w14:anchorId="033E0603">
                <v:shape id="_x0000_i1029" type="#_x0000_t75" style="width:215.25pt;height:24pt" o:ole="">
                  <v:imagedata r:id="rId16" o:title=""/>
                </v:shape>
                <o:OLEObject Type="Embed" ProgID="Equation.DSMT4" ShapeID="_x0000_i1029" DrawAspect="Content" ObjectID="_1758198765" r:id="rId17"/>
              </w:object>
            </w:r>
          </w:p>
          <w:p w14:paraId="663438EC" w14:textId="17111ADD" w:rsidR="00292158" w:rsidRPr="00BA2043" w:rsidRDefault="00BA2043" w:rsidP="00292158">
            <w:pPr>
              <w:rPr>
                <w:sz w:val="26"/>
                <w:szCs w:val="26"/>
              </w:rPr>
            </w:pPr>
            <w:r w:rsidRPr="00BA2043">
              <w:rPr>
                <w:position w:val="-20"/>
              </w:rPr>
              <w:object w:dxaOrig="4340" w:dyaOrig="520" w14:anchorId="05AF3F12">
                <v:shape id="_x0000_i1030" type="#_x0000_t75" style="width:216.75pt;height:26.25pt" o:ole="">
                  <v:imagedata r:id="rId18" o:title=""/>
                </v:shape>
                <o:OLEObject Type="Embed" ProgID="Equation.DSMT4" ShapeID="_x0000_i1030" DrawAspect="Content" ObjectID="_1758198766" r:id="rId19"/>
              </w:object>
            </w:r>
          </w:p>
          <w:p w14:paraId="2B215188" w14:textId="5848A54B" w:rsidR="00292158" w:rsidRPr="00BA2043" w:rsidRDefault="00BA2043" w:rsidP="00F56342">
            <w:pPr>
              <w:rPr>
                <w:noProof/>
                <w:sz w:val="26"/>
                <w:szCs w:val="26"/>
              </w:rPr>
            </w:pPr>
            <w:r w:rsidRPr="00BA2043">
              <w:rPr>
                <w:position w:val="-34"/>
              </w:rPr>
              <w:object w:dxaOrig="4200" w:dyaOrig="760" w14:anchorId="76C4B8C2">
                <v:shape id="_x0000_i1031" type="#_x0000_t75" style="width:210pt;height:38.25pt" o:ole="">
                  <v:imagedata r:id="rId20" o:title=""/>
                </v:shape>
                <o:OLEObject Type="Embed" ProgID="Equation.DSMT4" ShapeID="_x0000_i1031" DrawAspect="Content" ObjectID="_1758198767" r:id="rId21"/>
              </w:object>
            </w:r>
            <w:r w:rsidRPr="00BA2043">
              <w:rPr>
                <w:position w:val="-36"/>
              </w:rPr>
              <w:object w:dxaOrig="3920" w:dyaOrig="859" w14:anchorId="7ED577B9">
                <v:shape id="_x0000_i1032" type="#_x0000_t75" style="width:195.75pt;height:42.75pt" o:ole="">
                  <v:imagedata r:id="rId22" o:title=""/>
                </v:shape>
                <o:OLEObject Type="Embed" ProgID="Equation.DSMT4" ShapeID="_x0000_i1032" DrawAspect="Content" ObjectID="_1758198768" r:id="rId23"/>
              </w:object>
            </w:r>
          </w:p>
        </w:tc>
        <w:tc>
          <w:tcPr>
            <w:tcW w:w="486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41AB51" w14:textId="6A6B4CDD" w:rsidR="00292158" w:rsidRPr="00BA2043" w:rsidRDefault="00292158" w:rsidP="00292158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</w:rPr>
              <w:t>1,</w:t>
            </w: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5</w:t>
            </w:r>
          </w:p>
        </w:tc>
      </w:tr>
      <w:tr w:rsidR="00292158" w:rsidRPr="00BA2043" w14:paraId="02615362" w14:textId="77777777" w:rsidTr="007669FF"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325977C" w14:textId="77777777" w:rsidR="00292158" w:rsidRPr="00BA2043" w:rsidRDefault="00292158" w:rsidP="00292158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4313941" w14:textId="75B31DD8" w:rsidR="00292158" w:rsidRPr="00BA2043" w:rsidRDefault="00292158" w:rsidP="00F56342">
            <w:pPr>
              <w:rPr>
                <w:noProof/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Do </w:t>
            </w:r>
            <w:r w:rsidR="00BA2043" w:rsidRPr="00BA2043">
              <w:rPr>
                <w:position w:val="-6"/>
              </w:rPr>
              <w:object w:dxaOrig="540" w:dyaOrig="279" w14:anchorId="6CAA3AE0">
                <v:shape id="_x0000_i1033" type="#_x0000_t75" style="width:27pt;height:14.25pt" o:ole="">
                  <v:imagedata r:id="rId24" o:title=""/>
                </v:shape>
                <o:OLEObject Type="Embed" ProgID="Equation.DSMT4" ShapeID="_x0000_i1033" DrawAspect="Content" ObjectID="_1758198769" r:id="rId25"/>
              </w:object>
            </w:r>
            <w:r w:rsidRPr="00BA2043">
              <w:rPr>
                <w:sz w:val="26"/>
                <w:szCs w:val="26"/>
              </w:rPr>
              <w:t xml:space="preserve"> nên </w:t>
            </w:r>
            <w:r w:rsidR="00BA2043" w:rsidRPr="00BA2043">
              <w:rPr>
                <w:position w:val="-34"/>
              </w:rPr>
              <w:object w:dxaOrig="2260" w:dyaOrig="780" w14:anchorId="4B72975A">
                <v:shape id="_x0000_i1034" type="#_x0000_t75" style="width:113.25pt;height:39pt" o:ole="">
                  <v:imagedata r:id="rId26" o:title=""/>
                </v:shape>
                <o:OLEObject Type="Embed" ProgID="Equation.DSMT4" ShapeID="_x0000_i1034" DrawAspect="Content" ObjectID="_1758198770" r:id="rId27"/>
              </w:object>
            </w:r>
            <w:r w:rsidR="00F56342">
              <w:t xml:space="preserve">. </w:t>
            </w:r>
            <w:r w:rsidRPr="00BA2043">
              <w:rPr>
                <w:sz w:val="26"/>
                <w:szCs w:val="26"/>
              </w:rPr>
              <w:t xml:space="preserve">Từ đó ta có </w:t>
            </w:r>
            <w:r w:rsidR="00BA2043" w:rsidRPr="00BA2043">
              <w:rPr>
                <w:position w:val="-10"/>
              </w:rPr>
              <w:object w:dxaOrig="2560" w:dyaOrig="320" w14:anchorId="41872CFC">
                <v:shape id="_x0000_i1035" type="#_x0000_t75" style="width:128.25pt;height:15.75pt" o:ole="">
                  <v:imagedata r:id="rId28" o:title=""/>
                </v:shape>
                <o:OLEObject Type="Embed" ProgID="Equation.DSMT4" ShapeID="_x0000_i1035" DrawAspect="Content" ObjectID="_1758198771" r:id="rId29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E37D9" w14:textId="212EC49B" w:rsidR="00292158" w:rsidRPr="00BA2043" w:rsidRDefault="00292158" w:rsidP="00292158">
            <w:pPr>
              <w:pStyle w:val="Default"/>
              <w:jc w:val="center"/>
              <w:rPr>
                <w:noProof/>
                <w:color w:val="auto"/>
                <w:sz w:val="26"/>
                <w:szCs w:val="26"/>
              </w:rPr>
            </w:pPr>
            <w:r w:rsidRPr="00BA2043">
              <w:rPr>
                <w:noProof/>
                <w:color w:val="auto"/>
                <w:sz w:val="26"/>
                <w:szCs w:val="26"/>
              </w:rPr>
              <w:t>1,0</w:t>
            </w:r>
          </w:p>
        </w:tc>
      </w:tr>
      <w:tr w:rsidR="00292158" w:rsidRPr="00BA2043" w14:paraId="776C97A0" w14:textId="77777777" w:rsidTr="007669FF"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D3D3444" w14:textId="77777777" w:rsidR="00292158" w:rsidRPr="00BA2043" w:rsidRDefault="00292158" w:rsidP="00292158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4971DC7" w14:textId="77777777" w:rsidR="00292158" w:rsidRPr="00BA2043" w:rsidRDefault="00292158" w:rsidP="00292158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>Thế vào phương trình (1) ta được</w:t>
            </w:r>
          </w:p>
          <w:p w14:paraId="445E4551" w14:textId="3D46AAA1" w:rsidR="00292158" w:rsidRPr="00BA2043" w:rsidRDefault="00BA2043" w:rsidP="00292158">
            <w:pPr>
              <w:rPr>
                <w:sz w:val="26"/>
                <w:szCs w:val="26"/>
              </w:rPr>
            </w:pPr>
            <w:r w:rsidRPr="00BA2043">
              <w:rPr>
                <w:position w:val="-8"/>
              </w:rPr>
              <w:object w:dxaOrig="2600" w:dyaOrig="380" w14:anchorId="467CF187">
                <v:shape id="_x0000_i1036" type="#_x0000_t75" style="width:129.75pt;height:18.75pt" o:ole="">
                  <v:imagedata r:id="rId30" o:title=""/>
                </v:shape>
                <o:OLEObject Type="Embed" ProgID="Equation.DSMT4" ShapeID="_x0000_i1036" DrawAspect="Content" ObjectID="_1758198772" r:id="rId31"/>
              </w:object>
            </w:r>
          </w:p>
          <w:p w14:paraId="6F960F16" w14:textId="20A08FD2" w:rsidR="00292158" w:rsidRPr="00BA2043" w:rsidRDefault="00BA2043" w:rsidP="00292158">
            <w:pPr>
              <w:rPr>
                <w:sz w:val="26"/>
                <w:szCs w:val="26"/>
              </w:rPr>
            </w:pPr>
            <w:r w:rsidRPr="00BA2043">
              <w:rPr>
                <w:position w:val="-30"/>
              </w:rPr>
              <w:object w:dxaOrig="5539" w:dyaOrig="740" w14:anchorId="7074E27B">
                <v:shape id="_x0000_i1037" type="#_x0000_t75" style="width:276.75pt;height:36.75pt" o:ole="">
                  <v:imagedata r:id="rId32" o:title=""/>
                </v:shape>
                <o:OLEObject Type="Embed" ProgID="Equation.DSMT4" ShapeID="_x0000_i1037" DrawAspect="Content" ObjectID="_1758198773" r:id="rId33"/>
              </w:object>
            </w:r>
          </w:p>
          <w:p w14:paraId="500AE327" w14:textId="7FC35CA6" w:rsidR="00292158" w:rsidRPr="00BA2043" w:rsidRDefault="00BA2043" w:rsidP="00292158">
            <w:pPr>
              <w:pStyle w:val="Default"/>
              <w:rPr>
                <w:b/>
                <w:noProof/>
                <w:color w:val="auto"/>
                <w:sz w:val="26"/>
                <w:szCs w:val="26"/>
              </w:rPr>
            </w:pPr>
            <w:r w:rsidRPr="00BA2043">
              <w:rPr>
                <w:position w:val="-30"/>
              </w:rPr>
              <w:object w:dxaOrig="4260" w:dyaOrig="780" w14:anchorId="71AEF4F1">
                <v:shape id="_x0000_i1038" type="#_x0000_t75" style="width:213pt;height:39pt" o:ole="">
                  <v:imagedata r:id="rId34" o:title=""/>
                </v:shape>
                <o:OLEObject Type="Embed" ProgID="Equation.DSMT4" ShapeID="_x0000_i1038" DrawAspect="Content" ObjectID="_1758198774" r:id="rId35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B92FD3" w14:textId="4FC42518" w:rsidR="00292158" w:rsidRPr="00BA2043" w:rsidRDefault="00292158" w:rsidP="00292158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</w:rPr>
              <w:t>1,</w:t>
            </w: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5</w:t>
            </w:r>
          </w:p>
        </w:tc>
      </w:tr>
      <w:tr w:rsidR="00292158" w:rsidRPr="00BA2043" w14:paraId="21B2F568" w14:textId="77777777" w:rsidTr="007669FF">
        <w:tc>
          <w:tcPr>
            <w:tcW w:w="419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89F1F8" w14:textId="77777777" w:rsidR="00292158" w:rsidRPr="00BA2043" w:rsidRDefault="00292158" w:rsidP="00292158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7D800C" w14:textId="288C4E3E" w:rsidR="00292158" w:rsidRPr="00BA2043" w:rsidRDefault="00BA2043" w:rsidP="00292158">
            <w:pPr>
              <w:rPr>
                <w:sz w:val="26"/>
                <w:szCs w:val="26"/>
              </w:rPr>
            </w:pPr>
            <w:r w:rsidRPr="00BA2043">
              <w:rPr>
                <w:position w:val="-64"/>
              </w:rPr>
              <w:object w:dxaOrig="1640" w:dyaOrig="1400" w14:anchorId="601BB7BF">
                <v:shape id="_x0000_i1039" type="#_x0000_t75" style="width:81.75pt;height:69.75pt" o:ole="">
                  <v:imagedata r:id="rId36" o:title=""/>
                </v:shape>
                <o:OLEObject Type="Embed" ProgID="Equation.DSMT4" ShapeID="_x0000_i1039" DrawAspect="Content" ObjectID="_1758198775" r:id="rId37"/>
              </w:object>
            </w:r>
            <w:r w:rsidR="00292158" w:rsidRPr="00BA2043">
              <w:rPr>
                <w:sz w:val="26"/>
                <w:szCs w:val="26"/>
              </w:rPr>
              <w:t xml:space="preserve"> </w:t>
            </w:r>
            <w:r w:rsidRPr="00BA2043">
              <w:rPr>
                <w:position w:val="-26"/>
              </w:rPr>
              <w:object w:dxaOrig="1939" w:dyaOrig="680" w14:anchorId="697AFE65">
                <v:shape id="_x0000_i1040" type="#_x0000_t75" style="width:96.75pt;height:33.75pt" o:ole="">
                  <v:imagedata r:id="rId38" o:title=""/>
                </v:shape>
                <o:OLEObject Type="Embed" ProgID="Equation.DSMT4" ShapeID="_x0000_i1040" DrawAspect="Content" ObjectID="_1758198776" r:id="rId39"/>
              </w:object>
            </w:r>
            <w:r w:rsidR="00292158" w:rsidRPr="00BA2043">
              <w:rPr>
                <w:sz w:val="26"/>
                <w:szCs w:val="26"/>
              </w:rPr>
              <w:t>(Thỏa mãn điều kiện xác định)</w:t>
            </w:r>
          </w:p>
          <w:p w14:paraId="20149522" w14:textId="40A1CC4E" w:rsidR="00292158" w:rsidRPr="00BA2043" w:rsidRDefault="00292158" w:rsidP="00292158">
            <w:pPr>
              <w:pStyle w:val="Default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sz w:val="26"/>
                <w:szCs w:val="26"/>
              </w:rPr>
              <w:t xml:space="preserve">Vậy nghiệm của hệ đã cho là </w:t>
            </w:r>
            <w:r w:rsidR="00BA2043" w:rsidRPr="00BA2043">
              <w:rPr>
                <w:position w:val="-30"/>
              </w:rPr>
              <w:object w:dxaOrig="1620" w:dyaOrig="740" w14:anchorId="33AC6431">
                <v:shape id="_x0000_i1041" type="#_x0000_t75" style="width:81pt;height:36.75pt" o:ole="">
                  <v:imagedata r:id="rId40" o:title=""/>
                </v:shape>
                <o:OLEObject Type="Embed" ProgID="Equation.DSMT4" ShapeID="_x0000_i1041" DrawAspect="Content" ObjectID="_1758198777" r:id="rId41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A9EB41" w14:textId="32A64907" w:rsidR="00292158" w:rsidRPr="00BA2043" w:rsidRDefault="00292158" w:rsidP="00292158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D00927" w:rsidRPr="00BA2043" w14:paraId="3BB6BA7F" w14:textId="77777777" w:rsidTr="007669FF">
        <w:tc>
          <w:tcPr>
            <w:tcW w:w="4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44508F" w14:textId="6BF297AE" w:rsidR="00D00927" w:rsidRPr="00BA2043" w:rsidRDefault="00821593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2</w:t>
            </w:r>
          </w:p>
        </w:tc>
        <w:tc>
          <w:tcPr>
            <w:tcW w:w="409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B3812B" w14:textId="05E16743" w:rsidR="00E46A96" w:rsidRPr="00BA2043" w:rsidRDefault="00E46A96" w:rsidP="00E46A96">
            <w:pPr>
              <w:jc w:val="both"/>
              <w:rPr>
                <w:b/>
                <w:bCs w:val="0"/>
                <w:i/>
                <w:iCs/>
                <w:sz w:val="26"/>
                <w:szCs w:val="26"/>
              </w:rPr>
            </w:pP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Cho dãy số </w:t>
            </w:r>
            <w:r w:rsidR="00BA2043" w:rsidRPr="00BA2043">
              <w:rPr>
                <w:position w:val="-14"/>
              </w:rPr>
              <w:object w:dxaOrig="499" w:dyaOrig="420" w14:anchorId="39A2A973">
                <v:shape id="_x0000_i1042" type="#_x0000_t75" style="width:24.75pt;height:21pt" o:ole="">
                  <v:imagedata r:id="rId42" o:title=""/>
                </v:shape>
                <o:OLEObject Type="Embed" ProgID="Equation.DSMT4" ShapeID="_x0000_i1042" DrawAspect="Content" ObjectID="_1758198778" r:id="rId43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được xác định bởi </w:t>
            </w:r>
            <w:r w:rsidR="00BA2043" w:rsidRPr="00BA2043">
              <w:rPr>
                <w:position w:val="-12"/>
              </w:rPr>
              <w:object w:dxaOrig="620" w:dyaOrig="360" w14:anchorId="26E8992C">
                <v:shape id="_x0000_i1043" type="#_x0000_t75" style="width:30.75pt;height:18pt" o:ole="">
                  <v:imagedata r:id="rId44" o:title=""/>
                </v:shape>
                <o:OLEObject Type="Embed" ProgID="Equation.DSMT4" ShapeID="_x0000_i1043" DrawAspect="Content" ObjectID="_1758198779" r:id="rId45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; </w:t>
            </w:r>
            <w:r w:rsidR="00BA2043" w:rsidRPr="00BA2043">
              <w:rPr>
                <w:position w:val="-32"/>
              </w:rPr>
              <w:object w:dxaOrig="3159" w:dyaOrig="740" w14:anchorId="2647332A">
                <v:shape id="_x0000_i1044" type="#_x0000_t75" style="width:158.25pt;height:36.75pt" o:ole="">
                  <v:imagedata r:id="rId46" o:title=""/>
                </v:shape>
                <o:OLEObject Type="Embed" ProgID="Equation.DSMT4" ShapeID="_x0000_i1044" DrawAspect="Content" ObjectID="_1758198780" r:id="rId47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Chứng minh rằng </w:t>
            </w:r>
          </w:p>
          <w:p w14:paraId="6A6F50FE" w14:textId="4A93A49F" w:rsidR="00E46A96" w:rsidRPr="00BA2043" w:rsidRDefault="00E46A96" w:rsidP="00E46A96">
            <w:pPr>
              <w:pStyle w:val="ListParagraph"/>
              <w:numPr>
                <w:ilvl w:val="0"/>
                <w:numId w:val="46"/>
              </w:numPr>
              <w:jc w:val="both"/>
              <w:rPr>
                <w:rFonts w:eastAsia="Calibri"/>
                <w:b/>
                <w:bCs w:val="0"/>
                <w:i/>
                <w:iCs/>
                <w:sz w:val="26"/>
                <w:szCs w:val="26"/>
              </w:rPr>
            </w:pP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Dãy số </w:t>
            </w:r>
            <w:r w:rsidR="00BA2043" w:rsidRPr="00BA2043">
              <w:rPr>
                <w:position w:val="-14"/>
              </w:rPr>
              <w:object w:dxaOrig="499" w:dyaOrig="420" w14:anchorId="01B613F2">
                <v:shape id="_x0000_i1045" type="#_x0000_t75" style="width:24.75pt;height:21pt" o:ole="">
                  <v:imagedata r:id="rId48" o:title=""/>
                </v:shape>
                <o:OLEObject Type="Embed" ProgID="Equation.DSMT4" ShapeID="_x0000_i1045" DrawAspect="Content" ObjectID="_1758198781" r:id="rId49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có giới hạn hữu hạn và tìm giới hạn đó.</w:t>
            </w:r>
          </w:p>
          <w:p w14:paraId="7ED5C785" w14:textId="5D61EC77" w:rsidR="00D00927" w:rsidRPr="00BA2043" w:rsidRDefault="00BA2043" w:rsidP="00E46A96">
            <w:pPr>
              <w:pStyle w:val="ListParagraph"/>
              <w:numPr>
                <w:ilvl w:val="0"/>
                <w:numId w:val="46"/>
              </w:numPr>
              <w:jc w:val="both"/>
              <w:rPr>
                <w:rFonts w:eastAsia="Calibri"/>
                <w:b/>
                <w:bCs w:val="0"/>
                <w:sz w:val="26"/>
                <w:szCs w:val="26"/>
              </w:rPr>
            </w:pPr>
            <w:r w:rsidRPr="00BA2043">
              <w:rPr>
                <w:position w:val="-12"/>
              </w:rPr>
              <w:object w:dxaOrig="4300" w:dyaOrig="420" w14:anchorId="71521272">
                <v:shape id="_x0000_i1046" type="#_x0000_t75" style="width:215.25pt;height:21pt" o:ole="">
                  <v:imagedata r:id="rId50" o:title=""/>
                </v:shape>
                <o:OLEObject Type="Embed" ProgID="Equation.DSMT4" ShapeID="_x0000_i1046" DrawAspect="Content" ObjectID="_1758198782" r:id="rId51"/>
              </w:object>
            </w:r>
            <w:r w:rsidR="00E46A96" w:rsidRPr="00BA2043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A54365F" w14:textId="2A6AF8A6" w:rsidR="00D00927" w:rsidRPr="00BA2043" w:rsidRDefault="00E46A96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5</w:t>
            </w:r>
            <w:r w:rsidR="00D00927" w:rsidRPr="00BA2043">
              <w:rPr>
                <w:b/>
                <w:noProof/>
                <w:color w:val="auto"/>
                <w:sz w:val="26"/>
                <w:szCs w:val="26"/>
              </w:rPr>
              <w:t>,</w:t>
            </w:r>
            <w:r w:rsidR="00D00927"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0</w:t>
            </w:r>
          </w:p>
        </w:tc>
      </w:tr>
      <w:tr w:rsidR="00D00927" w:rsidRPr="00BA2043" w14:paraId="6026DC8B" w14:textId="77777777" w:rsidTr="007669FF">
        <w:trPr>
          <w:trHeight w:val="207"/>
        </w:trPr>
        <w:tc>
          <w:tcPr>
            <w:tcW w:w="419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C1D67C3" w14:textId="2DC85E37" w:rsidR="00D00927" w:rsidRPr="00BA2043" w:rsidRDefault="00D00927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a</w:t>
            </w:r>
          </w:p>
        </w:tc>
        <w:tc>
          <w:tcPr>
            <w:tcW w:w="4095" w:type="pct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167E50" w14:textId="23D9794F" w:rsidR="00E46A96" w:rsidRPr="00BA2043" w:rsidRDefault="00E46A96" w:rsidP="00E46A9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Từ CTXĐ ta suy ra </w:t>
            </w:r>
            <w:r w:rsidR="00BA2043" w:rsidRPr="00BA2043">
              <w:rPr>
                <w:position w:val="-12"/>
              </w:rPr>
              <w:object w:dxaOrig="1480" w:dyaOrig="360" w14:anchorId="698A8968">
                <v:shape id="_x0000_i1047" type="#_x0000_t75" style="width:74.25pt;height:18pt" o:ole="">
                  <v:imagedata r:id="rId52" o:title=""/>
                </v:shape>
                <o:OLEObject Type="Embed" ProgID="Equation.DSMT4" ShapeID="_x0000_i1047" DrawAspect="Content" ObjectID="_1758198783" r:id="rId53"/>
              </w:object>
            </w:r>
            <w:r w:rsidRPr="00BA2043">
              <w:rPr>
                <w:sz w:val="26"/>
                <w:szCs w:val="26"/>
              </w:rPr>
              <w:t xml:space="preserve">. Ta có </w:t>
            </w:r>
            <w:r w:rsidR="00BA2043" w:rsidRPr="00BA2043">
              <w:rPr>
                <w:position w:val="-32"/>
              </w:rPr>
              <w:object w:dxaOrig="3200" w:dyaOrig="740" w14:anchorId="0094D429">
                <v:shape id="_x0000_i1048" type="#_x0000_t75" style="width:159.75pt;height:36.75pt" o:ole="">
                  <v:imagedata r:id="rId54" o:title=""/>
                </v:shape>
                <o:OLEObject Type="Embed" ProgID="Equation.DSMT4" ShapeID="_x0000_i1048" DrawAspect="Content" ObjectID="_1758198784" r:id="rId55"/>
              </w:object>
            </w:r>
          </w:p>
          <w:p w14:paraId="2A44C210" w14:textId="49D5CAF4" w:rsidR="00D00927" w:rsidRPr="00BA2043" w:rsidRDefault="00E46A96" w:rsidP="00A831E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Suy ra </w:t>
            </w:r>
            <w:r w:rsidR="00BA2043" w:rsidRPr="00BA2043">
              <w:rPr>
                <w:position w:val="-12"/>
              </w:rPr>
              <w:object w:dxaOrig="1960" w:dyaOrig="400" w14:anchorId="300AA5EE">
                <v:shape id="_x0000_i1049" type="#_x0000_t75" style="width:98.25pt;height:20.25pt" o:ole="">
                  <v:imagedata r:id="rId56" o:title=""/>
                </v:shape>
                <o:OLEObject Type="Embed" ProgID="Equation.DSMT4" ShapeID="_x0000_i1049" DrawAspect="Content" ObjectID="_1758198785" r:id="rId57"/>
              </w:object>
            </w:r>
            <w:r w:rsidRPr="00BA2043">
              <w:rPr>
                <w:sz w:val="26"/>
                <w:szCs w:val="26"/>
              </w:rPr>
              <w:t xml:space="preserve"> Từ đây suy ra hai dãy con </w:t>
            </w:r>
            <w:r w:rsidR="00BA2043" w:rsidRPr="00BA2043">
              <w:rPr>
                <w:position w:val="-12"/>
              </w:rPr>
              <w:object w:dxaOrig="1300" w:dyaOrig="360" w14:anchorId="11A914A2">
                <v:shape id="_x0000_i1050" type="#_x0000_t75" style="width:65.25pt;height:18pt" o:ole="">
                  <v:imagedata r:id="rId58" o:title=""/>
                </v:shape>
                <o:OLEObject Type="Embed" ProgID="Equation.DSMT4" ShapeID="_x0000_i1050" DrawAspect="Content" ObjectID="_1758198786" r:id="rId59"/>
              </w:object>
            </w:r>
            <w:r w:rsidRPr="00BA2043">
              <w:rPr>
                <w:sz w:val="26"/>
                <w:szCs w:val="26"/>
              </w:rPr>
              <w:t xml:space="preserve"> cùng giảm </w:t>
            </w:r>
            <w:r w:rsidRPr="00BA2043">
              <w:rPr>
                <w:sz w:val="26"/>
                <w:szCs w:val="26"/>
              </w:rPr>
              <w:lastRenderedPageBreak/>
              <w:t xml:space="preserve">và bị chặn dưới bởi 0, do đó từng dãy có giới hạn, đặt </w:t>
            </w:r>
            <w:r w:rsidR="00BA2043" w:rsidRPr="00BA2043">
              <w:rPr>
                <w:position w:val="-12"/>
              </w:rPr>
              <w:object w:dxaOrig="2500" w:dyaOrig="360" w14:anchorId="13564D30">
                <v:shape id="_x0000_i1051" type="#_x0000_t75" style="width:125.25pt;height:18pt" o:ole="">
                  <v:imagedata r:id="rId60" o:title=""/>
                </v:shape>
                <o:OLEObject Type="Embed" ProgID="Equation.DSMT4" ShapeID="_x0000_i1051" DrawAspect="Content" ObjectID="_1758198787" r:id="rId61"/>
              </w:object>
            </w:r>
            <w:r w:rsidRPr="00BA2043">
              <w:rPr>
                <w:sz w:val="26"/>
                <w:szCs w:val="26"/>
              </w:rPr>
              <w:t xml:space="preserve"> </w:t>
            </w:r>
            <w:r w:rsidR="00BA2043" w:rsidRPr="00BA2043">
              <w:rPr>
                <w:position w:val="-12"/>
              </w:rPr>
              <w:object w:dxaOrig="1040" w:dyaOrig="360" w14:anchorId="59174C8E">
                <v:shape id="_x0000_i1052" type="#_x0000_t75" style="width:51.75pt;height:18pt" o:ole="">
                  <v:imagedata r:id="rId62" o:title=""/>
                </v:shape>
                <o:OLEObject Type="Embed" ProgID="Equation.DSMT4" ShapeID="_x0000_i1052" DrawAspect="Content" ObjectID="_1758198788" r:id="rId63"/>
              </w:object>
            </w:r>
            <w:r w:rsidRPr="00BA2043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6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D59E4E" w14:textId="0B219CEF" w:rsidR="00D00927" w:rsidRPr="00BA2043" w:rsidRDefault="00D00927" w:rsidP="00D00927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lastRenderedPageBreak/>
              <w:t>1,0</w:t>
            </w:r>
          </w:p>
        </w:tc>
      </w:tr>
      <w:tr w:rsidR="00E46A96" w:rsidRPr="00BA2043" w14:paraId="64CF4B55" w14:textId="77777777" w:rsidTr="007669FF">
        <w:trPr>
          <w:trHeight w:val="207"/>
        </w:trPr>
        <w:tc>
          <w:tcPr>
            <w:tcW w:w="419" w:type="pct"/>
            <w:vMerge/>
            <w:tcBorders>
              <w:left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1314979" w14:textId="77777777" w:rsidR="00E46A96" w:rsidRPr="00BA2043" w:rsidRDefault="00E46A96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DF53FF" w14:textId="05BFA4B1" w:rsidR="00E46A96" w:rsidRPr="00BA2043" w:rsidRDefault="00E46A96" w:rsidP="00E46A9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Từ giả thiết ta có </w:t>
            </w:r>
            <w:r w:rsidR="00BA2043" w:rsidRPr="00BA2043">
              <w:rPr>
                <w:position w:val="-26"/>
              </w:rPr>
              <w:object w:dxaOrig="2500" w:dyaOrig="680" w14:anchorId="46F65932">
                <v:shape id="_x0000_i1053" type="#_x0000_t75" style="width:125.25pt;height:33.75pt" o:ole="">
                  <v:imagedata r:id="rId64" o:title=""/>
                </v:shape>
                <o:OLEObject Type="Embed" ProgID="Equation.DSMT4" ShapeID="_x0000_i1053" DrawAspect="Content" ObjectID="_1758198789" r:id="rId65"/>
              </w:object>
            </w:r>
            <w:r w:rsidRPr="00BA2043">
              <w:rPr>
                <w:sz w:val="26"/>
                <w:szCs w:val="26"/>
              </w:rPr>
              <w:t xml:space="preserve">. Cho </w:t>
            </w:r>
            <w:r w:rsidR="00BA2043" w:rsidRPr="00BA2043">
              <w:rPr>
                <w:position w:val="-6"/>
              </w:rPr>
              <w:object w:dxaOrig="920" w:dyaOrig="240" w14:anchorId="2AFDF2B1">
                <v:shape id="_x0000_i1054" type="#_x0000_t75" style="width:45.75pt;height:12pt" o:ole="">
                  <v:imagedata r:id="rId66" o:title=""/>
                </v:shape>
                <o:OLEObject Type="Embed" ProgID="Equation.DSMT4" ShapeID="_x0000_i1054" DrawAspect="Content" ObjectID="_1758198790" r:id="rId67"/>
              </w:object>
            </w:r>
            <w:r w:rsidRPr="00BA2043">
              <w:rPr>
                <w:sz w:val="26"/>
                <w:szCs w:val="26"/>
              </w:rPr>
              <w:t xml:space="preserve"> ta được </w:t>
            </w:r>
            <w:r w:rsidR="00BA2043" w:rsidRPr="00BA2043">
              <w:rPr>
                <w:position w:val="-34"/>
              </w:rPr>
              <w:object w:dxaOrig="1800" w:dyaOrig="800" w14:anchorId="2F5FA731">
                <v:shape id="_x0000_i1055" type="#_x0000_t75" style="width:90pt;height:39.75pt" o:ole="">
                  <v:imagedata r:id="rId68" o:title=""/>
                </v:shape>
                <o:OLEObject Type="Embed" ProgID="Equation.DSMT4" ShapeID="_x0000_i1055" DrawAspect="Content" ObjectID="_1758198791" r:id="rId69"/>
              </w:object>
            </w:r>
          </w:p>
          <w:p w14:paraId="67A636CD" w14:textId="656E136B" w:rsidR="00E46A96" w:rsidRPr="00BA2043" w:rsidRDefault="00E46A96" w:rsidP="00E46A9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Ta có </w:t>
            </w:r>
            <w:r w:rsidR="002535E5" w:rsidRPr="002535E5">
              <w:rPr>
                <w:position w:val="-58"/>
              </w:rPr>
              <w:object w:dxaOrig="4560" w:dyaOrig="1700" w14:anchorId="2A3F1B0D">
                <v:shape id="_x0000_i1056" type="#_x0000_t75" style="width:228pt;height:85.5pt" o:ole="">
                  <v:imagedata r:id="rId70" o:title=""/>
                </v:shape>
                <o:OLEObject Type="Embed" ProgID="Equation.DSMT4" ShapeID="_x0000_i1056" DrawAspect="Content" ObjectID="_1758198792" r:id="rId71"/>
              </w:object>
            </w:r>
          </w:p>
          <w:p w14:paraId="6ADC8CEF" w14:textId="3C8B923A" w:rsidR="00E46A96" w:rsidRPr="00BA2043" w:rsidRDefault="00E46A96" w:rsidP="00A831E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Do </w:t>
            </w:r>
            <w:r w:rsidR="00BA2043" w:rsidRPr="00BA2043">
              <w:rPr>
                <w:position w:val="-26"/>
              </w:rPr>
              <w:object w:dxaOrig="1640" w:dyaOrig="680" w14:anchorId="341FF674">
                <v:shape id="_x0000_i1057" type="#_x0000_t75" style="width:81.75pt;height:33.75pt" o:ole="">
                  <v:imagedata r:id="rId72" o:title=""/>
                </v:shape>
                <o:OLEObject Type="Embed" ProgID="Equation.DSMT4" ShapeID="_x0000_i1057" DrawAspect="Content" ObjectID="_1758198793" r:id="rId73"/>
              </w:object>
            </w:r>
            <w:r w:rsidRPr="00BA2043">
              <w:rPr>
                <w:sz w:val="26"/>
                <w:szCs w:val="26"/>
              </w:rPr>
              <w:t xml:space="preserve">nên </w:t>
            </w:r>
            <w:r w:rsidR="00BA2043" w:rsidRPr="00BA2043">
              <w:rPr>
                <w:position w:val="-12"/>
              </w:rPr>
              <w:object w:dxaOrig="3840" w:dyaOrig="400" w14:anchorId="60C569F2">
                <v:shape id="_x0000_i1058" type="#_x0000_t75" style="width:192pt;height:20.25pt" o:ole="">
                  <v:imagedata r:id="rId74" o:title=""/>
                </v:shape>
                <o:OLEObject Type="Embed" ProgID="Equation.DSMT4" ShapeID="_x0000_i1058" DrawAspect="Content" ObjectID="_1758198794" r:id="rId75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178ED5" w14:textId="79C6536E" w:rsidR="00E46A96" w:rsidRPr="00BA2043" w:rsidRDefault="00E46A96" w:rsidP="00D00927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1,</w:t>
            </w:r>
            <w:r w:rsidR="007669FF" w:rsidRPr="00BA2043">
              <w:rPr>
                <w:noProof/>
                <w:color w:val="auto"/>
                <w:sz w:val="26"/>
                <w:szCs w:val="26"/>
                <w:lang w:val="en-US"/>
              </w:rPr>
              <w:t>5</w:t>
            </w:r>
          </w:p>
        </w:tc>
      </w:tr>
      <w:tr w:rsidR="00D00927" w:rsidRPr="00BA2043" w14:paraId="5E55EED0" w14:textId="77777777" w:rsidTr="007669FF">
        <w:trPr>
          <w:trHeight w:val="207"/>
        </w:trPr>
        <w:tc>
          <w:tcPr>
            <w:tcW w:w="419" w:type="pct"/>
            <w:vMerge/>
            <w:tcBorders>
              <w:left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B4A7D0" w14:textId="77777777" w:rsidR="00D00927" w:rsidRPr="00BA2043" w:rsidRDefault="00D00927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2C5C508" w14:textId="07EB90D3" w:rsidR="00E46A96" w:rsidRPr="00BA2043" w:rsidRDefault="00E46A96" w:rsidP="00E46A9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Mặt khác </w:t>
            </w:r>
            <w:r w:rsidR="00BA2043" w:rsidRPr="00BA2043">
              <w:rPr>
                <w:position w:val="-26"/>
              </w:rPr>
              <w:object w:dxaOrig="2560" w:dyaOrig="680" w14:anchorId="7C21A0C1">
                <v:shape id="_x0000_i1059" type="#_x0000_t75" style="width:128.25pt;height:33.75pt" o:ole="">
                  <v:imagedata r:id="rId76" o:title=""/>
                </v:shape>
                <o:OLEObject Type="Embed" ProgID="Equation.DSMT4" ShapeID="_x0000_i1059" DrawAspect="Content" ObjectID="_1758198795" r:id="rId77"/>
              </w:object>
            </w:r>
            <w:r w:rsidRPr="00BA2043">
              <w:rPr>
                <w:sz w:val="26"/>
                <w:szCs w:val="26"/>
              </w:rPr>
              <w:t xml:space="preserve"> nên </w:t>
            </w:r>
            <w:r w:rsidR="00BA2043" w:rsidRPr="00BA2043">
              <w:rPr>
                <w:position w:val="-26"/>
              </w:rPr>
              <w:object w:dxaOrig="3100" w:dyaOrig="680" w14:anchorId="13A049F1">
                <v:shape id="_x0000_i1060" type="#_x0000_t75" style="width:155.25pt;height:33.75pt" o:ole="">
                  <v:imagedata r:id="rId78" o:title=""/>
                </v:shape>
                <o:OLEObject Type="Embed" ProgID="Equation.DSMT4" ShapeID="_x0000_i1060" DrawAspect="Content" ObjectID="_1758198796" r:id="rId79"/>
              </w:object>
            </w:r>
          </w:p>
          <w:p w14:paraId="2596BCB1" w14:textId="1D01979C" w:rsidR="00D00927" w:rsidRPr="00BA2043" w:rsidRDefault="00E46A96" w:rsidP="00A831E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Do đó cho </w:t>
            </w:r>
            <w:r w:rsidR="00BA2043" w:rsidRPr="00BA2043">
              <w:rPr>
                <w:position w:val="-6"/>
              </w:rPr>
              <w:object w:dxaOrig="920" w:dyaOrig="240" w14:anchorId="09D53D52">
                <v:shape id="_x0000_i1061" type="#_x0000_t75" style="width:45.75pt;height:12pt" o:ole="">
                  <v:imagedata r:id="rId80" o:title=""/>
                </v:shape>
                <o:OLEObject Type="Embed" ProgID="Equation.DSMT4" ShapeID="_x0000_i1061" DrawAspect="Content" ObjectID="_1758198797" r:id="rId81"/>
              </w:object>
            </w:r>
            <w:r w:rsidRPr="00BA2043">
              <w:rPr>
                <w:sz w:val="26"/>
                <w:szCs w:val="26"/>
              </w:rPr>
              <w:t xml:space="preserve"> ta được </w:t>
            </w:r>
            <w:r w:rsidR="00BA2043" w:rsidRPr="00BA2043">
              <w:rPr>
                <w:position w:val="-6"/>
              </w:rPr>
              <w:object w:dxaOrig="639" w:dyaOrig="300" w14:anchorId="40AFE757">
                <v:shape id="_x0000_i1062" type="#_x0000_t75" style="width:32.25pt;height:15pt" o:ole="">
                  <v:imagedata r:id="rId82" o:title=""/>
                </v:shape>
                <o:OLEObject Type="Embed" ProgID="Equation.DSMT4" ShapeID="_x0000_i1062" DrawAspect="Content" ObjectID="_1758198798" r:id="rId83"/>
              </w:object>
            </w:r>
            <w:r w:rsidRPr="00BA2043">
              <w:rPr>
                <w:sz w:val="26"/>
                <w:szCs w:val="26"/>
              </w:rPr>
              <w:t xml:space="preserve"> Do đó </w:t>
            </w:r>
            <w:r w:rsidR="00BA2043" w:rsidRPr="00BA2043">
              <w:rPr>
                <w:position w:val="-6"/>
              </w:rPr>
              <w:object w:dxaOrig="999" w:dyaOrig="300" w14:anchorId="236BCE59">
                <v:shape id="_x0000_i1063" type="#_x0000_t75" style="width:50.25pt;height:15pt" o:ole="">
                  <v:imagedata r:id="rId84" o:title=""/>
                </v:shape>
                <o:OLEObject Type="Embed" ProgID="Equation.DSMT4" ShapeID="_x0000_i1063" DrawAspect="Content" ObjectID="_1758198799" r:id="rId85"/>
              </w:object>
            </w:r>
            <w:r w:rsidRPr="00BA2043">
              <w:rPr>
                <w:sz w:val="26"/>
                <w:szCs w:val="26"/>
              </w:rPr>
              <w:t xml:space="preserve"> nên </w:t>
            </w:r>
            <w:r w:rsidR="00BA2043" w:rsidRPr="00BA2043">
              <w:rPr>
                <w:position w:val="-12"/>
              </w:rPr>
              <w:object w:dxaOrig="1120" w:dyaOrig="360" w14:anchorId="04F12DC1">
                <v:shape id="_x0000_i1064" type="#_x0000_t75" style="width:56.25pt;height:18pt" o:ole="">
                  <v:imagedata r:id="rId86" o:title=""/>
                </v:shape>
                <o:OLEObject Type="Embed" ProgID="Equation.DSMT4" ShapeID="_x0000_i1064" DrawAspect="Content" ObjectID="_1758198800" r:id="rId87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D19BE2" w14:textId="606BEE4B" w:rsidR="00D00927" w:rsidRPr="00BA2043" w:rsidRDefault="00D00927" w:rsidP="00D00927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D00927" w:rsidRPr="00BA2043" w14:paraId="5A2AFE64" w14:textId="77777777" w:rsidTr="007669FF">
        <w:trPr>
          <w:trHeight w:val="207"/>
        </w:trPr>
        <w:tc>
          <w:tcPr>
            <w:tcW w:w="419" w:type="pct"/>
            <w:vMerge w:val="restart"/>
            <w:tcBorders>
              <w:top w:val="dashSmallGap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AEF0152" w14:textId="635671BC" w:rsidR="00D00927" w:rsidRPr="00BA2043" w:rsidRDefault="00D00927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b</w:t>
            </w: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12808E" w14:textId="2BBFA6DE" w:rsidR="00D00927" w:rsidRPr="00BA2043" w:rsidRDefault="007669FF" w:rsidP="00A831E6">
            <w:pPr>
              <w:rPr>
                <w:sz w:val="26"/>
                <w:szCs w:val="26"/>
                <w:lang w:val="vi-VN"/>
              </w:rPr>
            </w:pPr>
            <w:r w:rsidRPr="00BA2043">
              <w:rPr>
                <w:sz w:val="26"/>
                <w:szCs w:val="26"/>
              </w:rPr>
              <w:t xml:space="preserve">Ta chứng minh bằng quy nạp theo </w:t>
            </w:r>
            <w:r w:rsidR="00BA2043" w:rsidRPr="00BA2043">
              <w:rPr>
                <w:position w:val="-6"/>
              </w:rPr>
              <w:object w:dxaOrig="200" w:dyaOrig="220" w14:anchorId="3A74CB2E">
                <v:shape id="_x0000_i1065" type="#_x0000_t75" style="width:9.75pt;height:11.25pt" o:ole="">
                  <v:imagedata r:id="rId88" o:title=""/>
                </v:shape>
                <o:OLEObject Type="Embed" ProgID="Equation.DSMT4" ShapeID="_x0000_i1065" DrawAspect="Content" ObjectID="_1758198801" r:id="rId89"/>
              </w:object>
            </w:r>
            <w:r w:rsidRPr="00BA2043">
              <w:rPr>
                <w:sz w:val="26"/>
                <w:szCs w:val="26"/>
              </w:rPr>
              <w:t xml:space="preserve">. Dễ thấy BĐT đúng với </w:t>
            </w:r>
            <w:r w:rsidR="00BA2043" w:rsidRPr="00BA2043">
              <w:rPr>
                <w:position w:val="-10"/>
              </w:rPr>
              <w:object w:dxaOrig="820" w:dyaOrig="320" w14:anchorId="202BABDD">
                <v:shape id="_x0000_i1066" type="#_x0000_t75" style="width:41.25pt;height:15.75pt" o:ole="">
                  <v:imagedata r:id="rId90" o:title=""/>
                </v:shape>
                <o:OLEObject Type="Embed" ProgID="Equation.DSMT4" ShapeID="_x0000_i1066" DrawAspect="Content" ObjectID="_1758198802" r:id="rId91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DA924B" w14:textId="6239E8D1" w:rsidR="00D00927" w:rsidRPr="00BA2043" w:rsidRDefault="007669FF" w:rsidP="00D00927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0</w:t>
            </w:r>
            <w:r w:rsidR="00D00927" w:rsidRPr="00BA2043">
              <w:rPr>
                <w:noProof/>
                <w:color w:val="auto"/>
                <w:sz w:val="26"/>
                <w:szCs w:val="26"/>
                <w:lang w:val="en-US"/>
              </w:rPr>
              <w:t>,</w:t>
            </w: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5</w:t>
            </w:r>
          </w:p>
        </w:tc>
      </w:tr>
      <w:tr w:rsidR="00D00927" w:rsidRPr="00BA2043" w14:paraId="564413C2" w14:textId="77777777" w:rsidTr="007669FF">
        <w:trPr>
          <w:trHeight w:val="411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E7A1E7" w14:textId="77777777" w:rsidR="00D00927" w:rsidRPr="00BA2043" w:rsidRDefault="00D00927" w:rsidP="00D00927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3AF9DA" w14:textId="696D7E1F" w:rsidR="00D00927" w:rsidRPr="00BA2043" w:rsidRDefault="007669FF" w:rsidP="00A831E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Giả sử BĐT đúng tới </w:t>
            </w:r>
            <w:r w:rsidR="00BA2043" w:rsidRPr="00BA2043">
              <w:rPr>
                <w:position w:val="-6"/>
              </w:rPr>
              <w:object w:dxaOrig="660" w:dyaOrig="279" w14:anchorId="11B735E8">
                <v:shape id="_x0000_i1067" type="#_x0000_t75" style="width:33pt;height:14.25pt" o:ole="">
                  <v:imagedata r:id="rId92" o:title=""/>
                </v:shape>
                <o:OLEObject Type="Embed" ProgID="Equation.DSMT4" ShapeID="_x0000_i1067" DrawAspect="Content" ObjectID="_1758198803" r:id="rId93"/>
              </w:object>
            </w:r>
            <w:r w:rsidRPr="00BA2043">
              <w:rPr>
                <w:sz w:val="26"/>
                <w:szCs w:val="26"/>
              </w:rPr>
              <w:t xml:space="preserve"> Khi đó </w:t>
            </w:r>
            <w:r w:rsidR="00F56342" w:rsidRPr="00BA2043">
              <w:rPr>
                <w:position w:val="-52"/>
              </w:rPr>
              <w:object w:dxaOrig="8400" w:dyaOrig="1180" w14:anchorId="68F2B634">
                <v:shape id="_x0000_i1068" type="#_x0000_t75" style="width:399.75pt;height:56.25pt" o:ole="">
                  <v:imagedata r:id="rId94" o:title=""/>
                </v:shape>
                <o:OLEObject Type="Embed" ProgID="Equation.DSMT4" ShapeID="_x0000_i1068" DrawAspect="Content" ObjectID="_1758198804" r:id="rId95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8FFF5A" w14:textId="2CA03602" w:rsidR="00D00927" w:rsidRPr="00BA2043" w:rsidRDefault="00D00927" w:rsidP="00D00927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1,</w:t>
            </w:r>
            <w:r w:rsidR="007669FF" w:rsidRPr="00BA2043">
              <w:rPr>
                <w:noProof/>
                <w:color w:val="auto"/>
                <w:sz w:val="26"/>
                <w:szCs w:val="26"/>
                <w:lang w:val="en-US"/>
              </w:rPr>
              <w:t>0</w:t>
            </w:r>
          </w:p>
        </w:tc>
      </w:tr>
      <w:tr w:rsidR="00BB51A7" w:rsidRPr="00BA2043" w14:paraId="44BF99B2" w14:textId="77777777" w:rsidTr="007669FF">
        <w:tc>
          <w:tcPr>
            <w:tcW w:w="4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B6E12E" w14:textId="488FF034" w:rsidR="00146CAB" w:rsidRPr="00BA2043" w:rsidRDefault="00821593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3</w:t>
            </w:r>
          </w:p>
        </w:tc>
        <w:tc>
          <w:tcPr>
            <w:tcW w:w="409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5CD57C" w14:textId="5F862601" w:rsidR="007669FF" w:rsidRPr="00BA2043" w:rsidRDefault="007669FF" w:rsidP="007669FF">
            <w:pPr>
              <w:rPr>
                <w:b/>
                <w:bCs w:val="0"/>
                <w:i/>
                <w:iCs/>
                <w:sz w:val="26"/>
                <w:szCs w:val="26"/>
              </w:rPr>
            </w:pP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Tìm tất cả các hàm số </w:t>
            </w:r>
            <w:r w:rsidR="00BA2043" w:rsidRPr="00BA2043">
              <w:rPr>
                <w:position w:val="-12"/>
              </w:rPr>
              <w:object w:dxaOrig="1080" w:dyaOrig="360" w14:anchorId="0DDECD8C">
                <v:shape id="_x0000_i1069" type="#_x0000_t75" style="width:54pt;height:18pt" o:ole="">
                  <v:imagedata r:id="rId96" o:title=""/>
                </v:shape>
                <o:OLEObject Type="Embed" ProgID="Equation.DSMT4" ShapeID="_x0000_i1069" DrawAspect="Content" ObjectID="_1758198805" r:id="rId97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thoả mãn</w:t>
            </w:r>
          </w:p>
          <w:p w14:paraId="5EE9642C" w14:textId="4B887B7A" w:rsidR="00146CAB" w:rsidRPr="00BA2043" w:rsidRDefault="00BA2043" w:rsidP="007669FF">
            <w:pPr>
              <w:jc w:val="both"/>
              <w:rPr>
                <w:sz w:val="26"/>
                <w:szCs w:val="26"/>
              </w:rPr>
            </w:pPr>
            <w:r w:rsidRPr="00BA2043">
              <w:rPr>
                <w:position w:val="-16"/>
              </w:rPr>
              <w:object w:dxaOrig="4860" w:dyaOrig="440" w14:anchorId="1D466FCD">
                <v:shape id="_x0000_i1070" type="#_x0000_t75" style="width:243pt;height:21.75pt" o:ole="">
                  <v:imagedata r:id="rId98" o:title=""/>
                </v:shape>
                <o:OLEObject Type="Embed" ProgID="Equation.DSMT4" ShapeID="_x0000_i1070" DrawAspect="Content" ObjectID="_1758198806" r:id="rId99"/>
              </w:object>
            </w:r>
          </w:p>
        </w:tc>
        <w:tc>
          <w:tcPr>
            <w:tcW w:w="4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AB4CA3F" w14:textId="776A91BA" w:rsidR="00146CAB" w:rsidRPr="00BA2043" w:rsidRDefault="007669FF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5</w:t>
            </w:r>
            <w:r w:rsidR="00146CAB" w:rsidRPr="00BA2043">
              <w:rPr>
                <w:b/>
                <w:noProof/>
                <w:color w:val="auto"/>
                <w:sz w:val="26"/>
                <w:szCs w:val="26"/>
              </w:rPr>
              <w:t>,</w:t>
            </w:r>
            <w:r w:rsidR="00146CAB"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0</w:t>
            </w:r>
          </w:p>
        </w:tc>
      </w:tr>
      <w:tr w:rsidR="00F739B6" w:rsidRPr="00BA2043" w14:paraId="109D12F8" w14:textId="77777777" w:rsidTr="007669FF">
        <w:trPr>
          <w:trHeight w:val="201"/>
        </w:trPr>
        <w:tc>
          <w:tcPr>
            <w:tcW w:w="419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5780E18" w14:textId="0AFD5896" w:rsidR="00F739B6" w:rsidRPr="00BA2043" w:rsidRDefault="00F739B6" w:rsidP="00F739B6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4095" w:type="pct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99C4F9" w14:textId="179C33A4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>Ký hiệu (1) là phương trình cho.</w:t>
            </w:r>
            <w:r w:rsidR="00666DDA">
              <w:rPr>
                <w:sz w:val="26"/>
                <w:szCs w:val="26"/>
              </w:rPr>
              <w:t xml:space="preserve"> </w:t>
            </w:r>
            <w:r w:rsidRPr="00BA2043">
              <w:rPr>
                <w:sz w:val="26"/>
                <w:szCs w:val="26"/>
              </w:rPr>
              <w:t xml:space="preserve">Giả sử tồn tại hàm số </w:t>
            </w:r>
            <w:r w:rsidR="00BA2043" w:rsidRPr="00BA2043">
              <w:rPr>
                <w:position w:val="-10"/>
              </w:rPr>
              <w:object w:dxaOrig="260" w:dyaOrig="340" w14:anchorId="5EC0A5CA">
                <v:shape id="_x0000_i1071" type="#_x0000_t75" style="width:12.75pt;height:17.25pt" o:ole="">
                  <v:imagedata r:id="rId100" o:title=""/>
                </v:shape>
                <o:OLEObject Type="Embed" ProgID="Equation.DSMT4" ShapeID="_x0000_i1071" DrawAspect="Content" ObjectID="_1758198807" r:id="rId101"/>
              </w:object>
            </w:r>
            <w:r w:rsidRPr="00BA2043">
              <w:rPr>
                <w:sz w:val="26"/>
                <w:szCs w:val="26"/>
              </w:rPr>
              <w:t xml:space="preserve"> thoả mãn (*)</w:t>
            </w:r>
          </w:p>
          <w:p w14:paraId="0A265695" w14:textId="1C2B0A0E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Thay </w:t>
            </w:r>
            <w:r w:rsidR="00BA2043" w:rsidRPr="00BA2043">
              <w:rPr>
                <w:position w:val="-26"/>
              </w:rPr>
              <w:object w:dxaOrig="1120" w:dyaOrig="680" w14:anchorId="3F5A8FC4">
                <v:shape id="_x0000_i1072" type="#_x0000_t75" style="width:56.25pt;height:33.75pt" o:ole="">
                  <v:imagedata r:id="rId102" o:title=""/>
                </v:shape>
                <o:OLEObject Type="Embed" ProgID="Equation.DSMT4" ShapeID="_x0000_i1072" DrawAspect="Content" ObjectID="_1758198808" r:id="rId103"/>
              </w:object>
            </w:r>
            <w:r w:rsidRPr="00BA2043">
              <w:rPr>
                <w:sz w:val="26"/>
                <w:szCs w:val="26"/>
              </w:rPr>
              <w:t xml:space="preserve"> vào (1), ta được </w:t>
            </w:r>
            <w:r w:rsidR="00BA2043" w:rsidRPr="00BA2043">
              <w:rPr>
                <w:position w:val="-32"/>
              </w:rPr>
              <w:object w:dxaOrig="2299" w:dyaOrig="780" w14:anchorId="4272F59A">
                <v:shape id="_x0000_i1073" type="#_x0000_t75" style="width:114.75pt;height:39pt" o:ole="">
                  <v:imagedata r:id="rId104" o:title=""/>
                </v:shape>
                <o:OLEObject Type="Embed" ProgID="Equation.DSMT4" ShapeID="_x0000_i1073" DrawAspect="Content" ObjectID="_1758198809" r:id="rId105"/>
              </w:object>
            </w:r>
            <w:r w:rsidRPr="00BA2043">
              <w:rPr>
                <w:sz w:val="26"/>
                <w:szCs w:val="26"/>
              </w:rPr>
              <w:t xml:space="preserve"> (2)</w:t>
            </w:r>
          </w:p>
          <w:p w14:paraId="3C7357BB" w14:textId="7608608D" w:rsidR="00F739B6" w:rsidRPr="00BA2043" w:rsidRDefault="00F739B6" w:rsidP="00F739B6">
            <w:pPr>
              <w:jc w:val="both"/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Nếu tồn tại </w:t>
            </w:r>
            <w:r w:rsidR="00BA2043" w:rsidRPr="00BA2043">
              <w:rPr>
                <w:position w:val="-12"/>
              </w:rPr>
              <w:object w:dxaOrig="540" w:dyaOrig="340" w14:anchorId="23AE5FB0">
                <v:shape id="_x0000_i1074" type="#_x0000_t75" style="width:27pt;height:17.25pt" o:ole="">
                  <v:imagedata r:id="rId106" o:title=""/>
                </v:shape>
                <o:OLEObject Type="Embed" ProgID="Equation.DSMT4" ShapeID="_x0000_i1074" DrawAspect="Content" ObjectID="_1758198810" r:id="rId107"/>
              </w:object>
            </w:r>
            <w:r w:rsidRPr="00BA2043">
              <w:rPr>
                <w:sz w:val="26"/>
                <w:szCs w:val="26"/>
              </w:rPr>
              <w:t xml:space="preserve"> sao cho </w:t>
            </w:r>
            <w:r w:rsidR="00BA2043" w:rsidRPr="00BA2043">
              <w:rPr>
                <w:position w:val="-14"/>
              </w:rPr>
              <w:object w:dxaOrig="960" w:dyaOrig="400" w14:anchorId="26AB6BA7">
                <v:shape id="_x0000_i1075" type="#_x0000_t75" style="width:48pt;height:20.25pt" o:ole="">
                  <v:imagedata r:id="rId108" o:title=""/>
                </v:shape>
                <o:OLEObject Type="Embed" ProgID="Equation.DSMT4" ShapeID="_x0000_i1075" DrawAspect="Content" ObjectID="_1758198811" r:id="rId109"/>
              </w:object>
            </w:r>
            <w:r w:rsidRPr="00BA2043">
              <w:rPr>
                <w:sz w:val="26"/>
                <w:szCs w:val="26"/>
              </w:rPr>
              <w:t xml:space="preserve"> thì ta thay </w:t>
            </w:r>
            <w:r w:rsidR="00BA2043" w:rsidRPr="00BA2043">
              <w:rPr>
                <w:position w:val="-12"/>
              </w:rPr>
              <w:object w:dxaOrig="540" w:dyaOrig="279" w14:anchorId="59D8A404">
                <v:shape id="_x0000_i1076" type="#_x0000_t75" style="width:27pt;height:14.25pt" o:ole="">
                  <v:imagedata r:id="rId110" o:title=""/>
                </v:shape>
                <o:OLEObject Type="Embed" ProgID="Equation.DSMT4" ShapeID="_x0000_i1076" DrawAspect="Content" ObjectID="_1758198812" r:id="rId111"/>
              </w:object>
            </w:r>
            <w:r w:rsidRPr="00BA2043">
              <w:rPr>
                <w:sz w:val="26"/>
                <w:szCs w:val="26"/>
              </w:rPr>
              <w:t xml:space="preserve"> vào (1), ta được </w:t>
            </w:r>
            <w:r w:rsidR="00BA2043" w:rsidRPr="00BA2043">
              <w:rPr>
                <w:position w:val="-14"/>
              </w:rPr>
              <w:object w:dxaOrig="960" w:dyaOrig="400" w14:anchorId="08054D7E">
                <v:shape id="_x0000_i1077" type="#_x0000_t75" style="width:48pt;height:20.25pt" o:ole="">
                  <v:imagedata r:id="rId112" o:title=""/>
                </v:shape>
                <o:OLEObject Type="Embed" ProgID="Equation.DSMT4" ShapeID="_x0000_i1077" DrawAspect="Content" ObjectID="_1758198813" r:id="rId113"/>
              </w:object>
            </w:r>
            <w:r w:rsidRPr="00BA2043">
              <w:rPr>
                <w:sz w:val="26"/>
                <w:szCs w:val="26"/>
              </w:rPr>
              <w:t xml:space="preserve"> với mọi </w:t>
            </w:r>
            <w:r w:rsidR="00BA2043" w:rsidRPr="00BA2043">
              <w:rPr>
                <w:position w:val="-10"/>
              </w:rPr>
              <w:object w:dxaOrig="220" w:dyaOrig="260" w14:anchorId="1D5CC2A3">
                <v:shape id="_x0000_i1078" type="#_x0000_t75" style="width:11.25pt;height:12.75pt" o:ole="">
                  <v:imagedata r:id="rId114" o:title=""/>
                </v:shape>
                <o:OLEObject Type="Embed" ProgID="Equation.DSMT4" ShapeID="_x0000_i1078" DrawAspect="Content" ObjectID="_1758198814" r:id="rId115"/>
              </w:object>
            </w:r>
            <w:r w:rsidRPr="00BA2043">
              <w:rPr>
                <w:sz w:val="26"/>
                <w:szCs w:val="26"/>
              </w:rPr>
              <w:t>, đây rõ ràng là một nghiệm của (1).</w:t>
            </w:r>
          </w:p>
        </w:tc>
        <w:tc>
          <w:tcPr>
            <w:tcW w:w="486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F978D3" w14:textId="4D91902A" w:rsidR="00F739B6" w:rsidRPr="00BA2043" w:rsidRDefault="00F739B6" w:rsidP="00F739B6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F739B6" w:rsidRPr="00BA2043" w14:paraId="1DA0210C" w14:textId="77777777" w:rsidTr="007669FF">
        <w:trPr>
          <w:trHeight w:val="201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344391" w14:textId="341F5FA0" w:rsidR="00F739B6" w:rsidRPr="00BA2043" w:rsidRDefault="00F739B6" w:rsidP="00F739B6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5FB0EB" w14:textId="6759A325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Ta xét trường hợp </w:t>
            </w:r>
            <w:r w:rsidR="00BA2043" w:rsidRPr="00BA2043">
              <w:rPr>
                <w:position w:val="-14"/>
              </w:rPr>
              <w:object w:dxaOrig="960" w:dyaOrig="400" w14:anchorId="333BB2CC">
                <v:shape id="_x0000_i1079" type="#_x0000_t75" style="width:48pt;height:20.25pt" o:ole="">
                  <v:imagedata r:id="rId116" o:title=""/>
                </v:shape>
                <o:OLEObject Type="Embed" ProgID="Equation.DSMT4" ShapeID="_x0000_i1079" DrawAspect="Content" ObjectID="_1758198815" r:id="rId117"/>
              </w:object>
            </w:r>
            <w:r w:rsidRPr="00BA2043">
              <w:rPr>
                <w:sz w:val="26"/>
                <w:szCs w:val="26"/>
              </w:rPr>
              <w:t xml:space="preserve"> với mọi số thực </w:t>
            </w:r>
            <w:r w:rsidR="00BA2043" w:rsidRPr="00BA2043">
              <w:rPr>
                <w:position w:val="-6"/>
              </w:rPr>
              <w:object w:dxaOrig="200" w:dyaOrig="220" w14:anchorId="35B8F355">
                <v:shape id="_x0000_i1080" type="#_x0000_t75" style="width:9.75pt;height:11.25pt" o:ole="">
                  <v:imagedata r:id="rId118" o:title=""/>
                </v:shape>
                <o:OLEObject Type="Embed" ProgID="Equation.DSMT4" ShapeID="_x0000_i1080" DrawAspect="Content" ObjectID="_1758198816" r:id="rId119"/>
              </w:object>
            </w:r>
            <w:r w:rsidRPr="00BA2043">
              <w:rPr>
                <w:sz w:val="26"/>
                <w:szCs w:val="26"/>
              </w:rPr>
              <w:t xml:space="preserve"> khác </w:t>
            </w:r>
            <w:r w:rsidR="00BA2043" w:rsidRPr="00BA2043">
              <w:rPr>
                <w:position w:val="-6"/>
              </w:rPr>
              <w:object w:dxaOrig="200" w:dyaOrig="279" w14:anchorId="0CEE99C8">
                <v:shape id="_x0000_i1081" type="#_x0000_t75" style="width:9.75pt;height:14.25pt" o:ole="">
                  <v:imagedata r:id="rId120" o:title=""/>
                </v:shape>
                <o:OLEObject Type="Embed" ProgID="Equation.DSMT4" ShapeID="_x0000_i1081" DrawAspect="Content" ObjectID="_1758198817" r:id="rId121"/>
              </w:object>
            </w:r>
            <w:r w:rsidRPr="00BA2043">
              <w:rPr>
                <w:sz w:val="26"/>
                <w:szCs w:val="26"/>
              </w:rPr>
              <w:t>.</w:t>
            </w:r>
          </w:p>
          <w:p w14:paraId="2812FF6A" w14:textId="0E4998EA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Kết hợp với (2), ta có </w:t>
            </w:r>
            <w:r w:rsidR="00BA2043" w:rsidRPr="00BA2043">
              <w:rPr>
                <w:position w:val="-14"/>
              </w:rPr>
              <w:object w:dxaOrig="940" w:dyaOrig="400" w14:anchorId="415F307D">
                <v:shape id="_x0000_i1082" type="#_x0000_t75" style="width:47.25pt;height:20.25pt" o:ole="">
                  <v:imagedata r:id="rId122" o:title=""/>
                </v:shape>
                <o:OLEObject Type="Embed" ProgID="Equation.DSMT4" ShapeID="_x0000_i1082" DrawAspect="Content" ObjectID="_1758198818" r:id="rId123"/>
              </w:object>
            </w:r>
            <w:r w:rsidRPr="00BA2043">
              <w:rPr>
                <w:sz w:val="26"/>
                <w:szCs w:val="26"/>
              </w:rPr>
              <w:t xml:space="preserve">, suy ra </w:t>
            </w:r>
            <w:r w:rsidR="00BA2043" w:rsidRPr="00BA2043">
              <w:rPr>
                <w:position w:val="-30"/>
              </w:rPr>
              <w:object w:dxaOrig="1440" w:dyaOrig="740" w14:anchorId="6EA8B5E3">
                <v:shape id="_x0000_i1083" type="#_x0000_t75" style="width:1in;height:36.75pt" o:ole="">
                  <v:imagedata r:id="rId124" o:title=""/>
                </v:shape>
                <o:OLEObject Type="Embed" ProgID="Equation.DSMT4" ShapeID="_x0000_i1083" DrawAspect="Content" ObjectID="_1758198819" r:id="rId125"/>
              </w:object>
            </w:r>
            <w:r w:rsidRPr="00BA2043">
              <w:rPr>
                <w:sz w:val="26"/>
                <w:szCs w:val="26"/>
              </w:rPr>
              <w:t>.</w:t>
            </w:r>
          </w:p>
          <w:p w14:paraId="7BDD4964" w14:textId="709071B7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Dễ thấy nếu </w:t>
            </w:r>
            <w:r w:rsidR="00BA2043" w:rsidRPr="00BA2043">
              <w:rPr>
                <w:position w:val="-10"/>
              </w:rPr>
              <w:object w:dxaOrig="260" w:dyaOrig="340" w14:anchorId="6AC9A08B">
                <v:shape id="_x0000_i1084" type="#_x0000_t75" style="width:12.75pt;height:17.25pt" o:ole="">
                  <v:imagedata r:id="rId126" o:title=""/>
                </v:shape>
                <o:OLEObject Type="Embed" ProgID="Equation.DSMT4" ShapeID="_x0000_i1084" DrawAspect="Content" ObjectID="_1758198820" r:id="rId127"/>
              </w:object>
            </w:r>
            <w:r w:rsidRPr="00BA2043">
              <w:rPr>
                <w:sz w:val="26"/>
                <w:szCs w:val="26"/>
              </w:rPr>
              <w:t xml:space="preserve"> là nghiệm của (1) thì </w:t>
            </w:r>
            <w:r w:rsidR="00BA2043" w:rsidRPr="00BA2043">
              <w:rPr>
                <w:position w:val="-12"/>
              </w:rPr>
              <w:object w:dxaOrig="440" w:dyaOrig="360" w14:anchorId="1855B35D">
                <v:shape id="_x0000_i1085" type="#_x0000_t75" style="width:21.75pt;height:18pt" o:ole="">
                  <v:imagedata r:id="rId128" o:title=""/>
                </v:shape>
                <o:OLEObject Type="Embed" ProgID="Equation.DSMT4" ShapeID="_x0000_i1085" DrawAspect="Content" ObjectID="_1758198821" r:id="rId129"/>
              </w:object>
            </w:r>
            <w:r w:rsidRPr="00BA2043">
              <w:rPr>
                <w:sz w:val="26"/>
                <w:szCs w:val="26"/>
              </w:rPr>
              <w:t xml:space="preserve"> cũng là nghiệm của (1). Do đó, ta chỉ cần xét trường hợp </w:t>
            </w:r>
            <w:r w:rsidR="00BA2043" w:rsidRPr="00BA2043">
              <w:rPr>
                <w:position w:val="-14"/>
              </w:rPr>
              <w:object w:dxaOrig="940" w:dyaOrig="400" w14:anchorId="575C357C">
                <v:shape id="_x0000_i1086" type="#_x0000_t75" style="width:47.25pt;height:20.25pt" o:ole="">
                  <v:imagedata r:id="rId130" o:title=""/>
                </v:shape>
                <o:OLEObject Type="Embed" ProgID="Equation.DSMT4" ShapeID="_x0000_i1086" DrawAspect="Content" ObjectID="_1758198822" r:id="rId131"/>
              </w:object>
            </w:r>
            <w:r w:rsidRPr="00BA2043">
              <w:rPr>
                <w:sz w:val="26"/>
                <w:szCs w:val="26"/>
              </w:rPr>
              <w:t xml:space="preserve"> và </w:t>
            </w:r>
            <w:r w:rsidR="00BA2043" w:rsidRPr="00BA2043">
              <w:rPr>
                <w:position w:val="-30"/>
              </w:rPr>
              <w:object w:dxaOrig="1440" w:dyaOrig="740" w14:anchorId="553B42CA">
                <v:shape id="_x0000_i1087" type="#_x0000_t75" style="width:1in;height:36.75pt" o:ole="">
                  <v:imagedata r:id="rId132" o:title=""/>
                </v:shape>
                <o:OLEObject Type="Embed" ProgID="Equation.DSMT4" ShapeID="_x0000_i1087" DrawAspect="Content" ObjectID="_1758198823" r:id="rId133"/>
              </w:object>
            </w:r>
            <w:r w:rsidRPr="00BA2043">
              <w:rPr>
                <w:sz w:val="26"/>
                <w:szCs w:val="26"/>
              </w:rPr>
              <w:t xml:space="preserve"> .</w:t>
            </w:r>
          </w:p>
          <w:p w14:paraId="735570E5" w14:textId="6755BC18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Thay </w:t>
            </w:r>
            <w:r w:rsidR="00BA2043" w:rsidRPr="00BA2043">
              <w:rPr>
                <w:position w:val="-26"/>
              </w:rPr>
              <w:object w:dxaOrig="760" w:dyaOrig="680" w14:anchorId="3292C1DE">
                <v:shape id="_x0000_i1088" type="#_x0000_t75" style="width:38.25pt;height:33.75pt" o:ole="">
                  <v:imagedata r:id="rId134" o:title=""/>
                </v:shape>
                <o:OLEObject Type="Embed" ProgID="Equation.DSMT4" ShapeID="_x0000_i1088" DrawAspect="Content" ObjectID="_1758198824" r:id="rId135"/>
              </w:object>
            </w:r>
            <w:r w:rsidRPr="00BA2043">
              <w:rPr>
                <w:sz w:val="26"/>
                <w:szCs w:val="26"/>
              </w:rPr>
              <w:t xml:space="preserve"> vào (1), ta được </w:t>
            </w:r>
            <w:r w:rsidR="00BA2043" w:rsidRPr="00BA2043">
              <w:rPr>
                <w:position w:val="-30"/>
              </w:rPr>
              <w:object w:dxaOrig="3760" w:dyaOrig="740" w14:anchorId="08176BE1">
                <v:shape id="_x0000_i1089" type="#_x0000_t75" style="width:188.25pt;height:36.75pt" o:ole="">
                  <v:imagedata r:id="rId136" o:title=""/>
                </v:shape>
                <o:OLEObject Type="Embed" ProgID="Equation.DSMT4" ShapeID="_x0000_i1089" DrawAspect="Content" ObjectID="_1758198825" r:id="rId137"/>
              </w:object>
            </w:r>
            <w:r w:rsidRPr="00BA2043">
              <w:rPr>
                <w:sz w:val="26"/>
                <w:szCs w:val="26"/>
              </w:rPr>
              <w:t xml:space="preserve"> (3)</w:t>
            </w:r>
          </w:p>
          <w:p w14:paraId="3110EA78" w14:textId="708E42F1" w:rsidR="00F739B6" w:rsidRPr="00BA2043" w:rsidRDefault="00F739B6" w:rsidP="00F739B6">
            <w:pPr>
              <w:jc w:val="both"/>
              <w:rPr>
                <w:sz w:val="26"/>
                <w:szCs w:val="26"/>
                <w:lang w:val="vi-VN"/>
              </w:rPr>
            </w:pPr>
            <w:r w:rsidRPr="00BA2043">
              <w:rPr>
                <w:sz w:val="26"/>
                <w:szCs w:val="26"/>
              </w:rPr>
              <w:t xml:space="preserve">Thay </w:t>
            </w:r>
            <w:r w:rsidR="00BA2043" w:rsidRPr="00BA2043">
              <w:rPr>
                <w:position w:val="-26"/>
              </w:rPr>
              <w:object w:dxaOrig="780" w:dyaOrig="680" w14:anchorId="0642538D">
                <v:shape id="_x0000_i1090" type="#_x0000_t75" style="width:39pt;height:33.75pt" o:ole="">
                  <v:imagedata r:id="rId138" o:title=""/>
                </v:shape>
                <o:OLEObject Type="Embed" ProgID="Equation.DSMT4" ShapeID="_x0000_i1090" DrawAspect="Content" ObjectID="_1758198826" r:id="rId139"/>
              </w:object>
            </w:r>
            <w:r w:rsidRPr="00BA2043">
              <w:rPr>
                <w:sz w:val="26"/>
                <w:szCs w:val="26"/>
              </w:rPr>
              <w:t xml:space="preserve"> vào (1), ta được </w:t>
            </w:r>
            <w:r w:rsidR="00BA2043" w:rsidRPr="00BA2043">
              <w:rPr>
                <w:position w:val="-16"/>
              </w:rPr>
              <w:object w:dxaOrig="3220" w:dyaOrig="440" w14:anchorId="5C91581F">
                <v:shape id="_x0000_i1091" type="#_x0000_t75" style="width:161.25pt;height:21.75pt" o:ole="">
                  <v:imagedata r:id="rId140" o:title=""/>
                </v:shape>
                <o:OLEObject Type="Embed" ProgID="Equation.DSMT4" ShapeID="_x0000_i1091" DrawAspect="Content" ObjectID="_1758198827" r:id="rId141"/>
              </w:object>
            </w:r>
            <w:r w:rsidRPr="00BA2043">
              <w:rPr>
                <w:sz w:val="26"/>
                <w:szCs w:val="26"/>
              </w:rPr>
              <w:t xml:space="preserve"> (4)</w:t>
            </w:r>
          </w:p>
        </w:tc>
        <w:tc>
          <w:tcPr>
            <w:tcW w:w="486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FFBA6F" w14:textId="6AD25314" w:rsidR="00F739B6" w:rsidRPr="00BA2043" w:rsidRDefault="00F739B6" w:rsidP="00F739B6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F739B6" w:rsidRPr="00BA2043" w14:paraId="494AC7A1" w14:textId="77777777" w:rsidTr="007669FF">
        <w:trPr>
          <w:trHeight w:val="201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A296C76" w14:textId="77777777" w:rsidR="00F739B6" w:rsidRPr="00BA2043" w:rsidRDefault="00F739B6" w:rsidP="00F739B6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705639" w14:textId="3CCAC096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Thay </w:t>
            </w:r>
            <w:r w:rsidR="00BA2043" w:rsidRPr="00BA2043">
              <w:rPr>
                <w:position w:val="-14"/>
              </w:rPr>
              <w:object w:dxaOrig="1300" w:dyaOrig="400" w14:anchorId="07CBA705">
                <v:shape id="_x0000_i1092" type="#_x0000_t75" style="width:65.25pt;height:20.25pt" o:ole="">
                  <v:imagedata r:id="rId142" o:title=""/>
                </v:shape>
                <o:OLEObject Type="Embed" ProgID="Equation.DSMT4" ShapeID="_x0000_i1092" DrawAspect="Content" ObjectID="_1758198828" r:id="rId143"/>
              </w:object>
            </w:r>
            <w:r w:rsidRPr="00BA2043">
              <w:rPr>
                <w:sz w:val="26"/>
                <w:szCs w:val="26"/>
              </w:rPr>
              <w:t xml:space="preserve"> vào (3) và kết hợp với (4), ta được </w:t>
            </w:r>
            <w:r w:rsidR="00BA2043" w:rsidRPr="00BA2043">
              <w:rPr>
                <w:position w:val="-30"/>
              </w:rPr>
              <w:object w:dxaOrig="5340" w:dyaOrig="740" w14:anchorId="70DA6F09">
                <v:shape id="_x0000_i1093" type="#_x0000_t75" style="width:267pt;height:36.75pt" o:ole="">
                  <v:imagedata r:id="rId144" o:title=""/>
                </v:shape>
                <o:OLEObject Type="Embed" ProgID="Equation.DSMT4" ShapeID="_x0000_i1093" DrawAspect="Content" ObjectID="_1758198829" r:id="rId145"/>
              </w:object>
            </w:r>
            <w:r w:rsidRPr="00BA2043">
              <w:rPr>
                <w:sz w:val="26"/>
                <w:szCs w:val="26"/>
              </w:rPr>
              <w:t xml:space="preserve"> (5)</w:t>
            </w:r>
          </w:p>
          <w:p w14:paraId="20A8C085" w14:textId="46549B2F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lastRenderedPageBreak/>
              <w:t xml:space="preserve">Thay </w:t>
            </w:r>
            <w:r w:rsidR="00BA2043" w:rsidRPr="00BA2043">
              <w:rPr>
                <w:position w:val="-26"/>
              </w:rPr>
              <w:object w:dxaOrig="580" w:dyaOrig="680" w14:anchorId="17A4ACF4">
                <v:shape id="_x0000_i1094" type="#_x0000_t75" style="width:29.25pt;height:33.75pt" o:ole="">
                  <v:imagedata r:id="rId146" o:title=""/>
                </v:shape>
                <o:OLEObject Type="Embed" ProgID="Equation.DSMT4" ShapeID="_x0000_i1094" DrawAspect="Content" ObjectID="_1758198830" r:id="rId147"/>
              </w:object>
            </w:r>
            <w:r w:rsidRPr="00BA2043">
              <w:rPr>
                <w:sz w:val="26"/>
                <w:szCs w:val="26"/>
              </w:rPr>
              <w:t xml:space="preserve"> vào (5), ta được </w:t>
            </w:r>
            <w:r w:rsidR="00BA2043" w:rsidRPr="00BA2043">
              <w:rPr>
                <w:position w:val="-32"/>
              </w:rPr>
              <w:object w:dxaOrig="2360" w:dyaOrig="780" w14:anchorId="039BEE20">
                <v:shape id="_x0000_i1095" type="#_x0000_t75" style="width:117.75pt;height:39pt" o:ole="">
                  <v:imagedata r:id="rId148" o:title=""/>
                </v:shape>
                <o:OLEObject Type="Embed" ProgID="Equation.DSMT4" ShapeID="_x0000_i1095" DrawAspect="Content" ObjectID="_1758198831" r:id="rId149"/>
              </w:object>
            </w:r>
            <w:r w:rsidRPr="00BA2043">
              <w:rPr>
                <w:sz w:val="26"/>
                <w:szCs w:val="26"/>
              </w:rPr>
              <w:t xml:space="preserve">  (6)</w:t>
            </w:r>
          </w:p>
          <w:p w14:paraId="04EE72E1" w14:textId="1E68878B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Bây giờ, thay </w:t>
            </w:r>
            <w:r w:rsidR="00BA2043" w:rsidRPr="00BA2043">
              <w:rPr>
                <w:position w:val="-30"/>
              </w:rPr>
              <w:object w:dxaOrig="1860" w:dyaOrig="740" w14:anchorId="144B6769">
                <v:shape id="_x0000_i1096" type="#_x0000_t75" style="width:93pt;height:36.75pt" o:ole="">
                  <v:imagedata r:id="rId150" o:title=""/>
                </v:shape>
                <o:OLEObject Type="Embed" ProgID="Equation.DSMT4" ShapeID="_x0000_i1096" DrawAspect="Content" ObjectID="_1758198832" r:id="rId151"/>
              </w:object>
            </w:r>
            <w:r w:rsidRPr="00BA2043">
              <w:rPr>
                <w:sz w:val="26"/>
                <w:szCs w:val="26"/>
              </w:rPr>
              <w:t xml:space="preserve"> vào (1), ta được </w:t>
            </w:r>
            <w:r w:rsidR="00BA2043" w:rsidRPr="00BA2043">
              <w:rPr>
                <w:position w:val="-32"/>
              </w:rPr>
              <w:object w:dxaOrig="2120" w:dyaOrig="780" w14:anchorId="03D57905">
                <v:shape id="_x0000_i1097" type="#_x0000_t75" style="width:105.75pt;height:39pt" o:ole="">
                  <v:imagedata r:id="rId152" o:title=""/>
                </v:shape>
                <o:OLEObject Type="Embed" ProgID="Equation.DSMT4" ShapeID="_x0000_i1097" DrawAspect="Content" ObjectID="_1758198833" r:id="rId153"/>
              </w:object>
            </w:r>
            <w:r w:rsidRPr="00BA2043">
              <w:rPr>
                <w:sz w:val="26"/>
                <w:szCs w:val="26"/>
              </w:rPr>
              <w:t xml:space="preserve"> </w:t>
            </w:r>
          </w:p>
          <w:p w14:paraId="4AB9DCEE" w14:textId="1BFE257F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Suy ra, </w:t>
            </w:r>
            <w:r w:rsidR="00BA2043" w:rsidRPr="00BA2043">
              <w:rPr>
                <w:position w:val="-30"/>
              </w:rPr>
              <w:object w:dxaOrig="1260" w:dyaOrig="740" w14:anchorId="0083F5E9">
                <v:shape id="_x0000_i1098" type="#_x0000_t75" style="width:63pt;height:36.75pt" o:ole="">
                  <v:imagedata r:id="rId154" o:title=""/>
                </v:shape>
                <o:OLEObject Type="Embed" ProgID="Equation.DSMT4" ShapeID="_x0000_i1098" DrawAspect="Content" ObjectID="_1758198834" r:id="rId155"/>
              </w:object>
            </w:r>
          </w:p>
          <w:p w14:paraId="6232AC47" w14:textId="1ECE2BB7" w:rsidR="00F739B6" w:rsidRPr="00BA2043" w:rsidRDefault="00F739B6" w:rsidP="00F56342">
            <w:pPr>
              <w:rPr>
                <w:sz w:val="26"/>
                <w:szCs w:val="26"/>
                <w:lang w:val="fr-FR"/>
              </w:rPr>
            </w:pPr>
            <w:r w:rsidRPr="00BA2043">
              <w:rPr>
                <w:sz w:val="26"/>
                <w:szCs w:val="26"/>
              </w:rPr>
              <w:t xml:space="preserve">Nếu </w:t>
            </w:r>
            <w:r w:rsidR="00BA2043" w:rsidRPr="00BA2043">
              <w:rPr>
                <w:position w:val="-30"/>
              </w:rPr>
              <w:object w:dxaOrig="1260" w:dyaOrig="740" w14:anchorId="75754B0B">
                <v:shape id="_x0000_i1099" type="#_x0000_t75" style="width:63pt;height:36.75pt" o:ole="">
                  <v:imagedata r:id="rId156" o:title=""/>
                </v:shape>
                <o:OLEObject Type="Embed" ProgID="Equation.DSMT4" ShapeID="_x0000_i1099" DrawAspect="Content" ObjectID="_1758198835" r:id="rId157"/>
              </w:object>
            </w:r>
            <w:r w:rsidRPr="00BA2043">
              <w:rPr>
                <w:sz w:val="26"/>
                <w:szCs w:val="26"/>
              </w:rPr>
              <w:t xml:space="preserve"> thì từ (6) ta có </w:t>
            </w:r>
            <w:r w:rsidR="00BA2043" w:rsidRPr="00BA2043">
              <w:rPr>
                <w:position w:val="-32"/>
              </w:rPr>
              <w:object w:dxaOrig="4140" w:dyaOrig="780" w14:anchorId="23CD9830">
                <v:shape id="_x0000_i1100" type="#_x0000_t75" style="width:207pt;height:39pt" o:ole="">
                  <v:imagedata r:id="rId158" o:title=""/>
                </v:shape>
                <o:OLEObject Type="Embed" ProgID="Equation.DSMT4" ShapeID="_x0000_i1100" DrawAspect="Content" ObjectID="_1758198836" r:id="rId159"/>
              </w:object>
            </w:r>
            <w:r w:rsidRPr="00BA2043">
              <w:rPr>
                <w:sz w:val="26"/>
                <w:szCs w:val="26"/>
              </w:rPr>
              <w:t>, mâu thuẫn.</w:t>
            </w:r>
            <w:r w:rsidR="00F56342">
              <w:rPr>
                <w:sz w:val="26"/>
                <w:szCs w:val="26"/>
              </w:rPr>
              <w:t xml:space="preserve"> </w:t>
            </w:r>
            <w:r w:rsidRPr="00BA2043">
              <w:rPr>
                <w:sz w:val="26"/>
                <w:szCs w:val="26"/>
              </w:rPr>
              <w:t xml:space="preserve">Vậy </w:t>
            </w:r>
            <w:r w:rsidR="00BA2043" w:rsidRPr="00BA2043">
              <w:rPr>
                <w:position w:val="-30"/>
              </w:rPr>
              <w:object w:dxaOrig="1080" w:dyaOrig="740" w14:anchorId="5219C2AF">
                <v:shape id="_x0000_i1101" type="#_x0000_t75" style="width:54pt;height:36.75pt" o:ole="">
                  <v:imagedata r:id="rId160" o:title=""/>
                </v:shape>
                <o:OLEObject Type="Embed" ProgID="Equation.DSMT4" ShapeID="_x0000_i1101" DrawAspect="Content" ObjectID="_1758198837" r:id="rId161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080F96" w14:textId="479D6ED1" w:rsidR="00F739B6" w:rsidRPr="00BA2043" w:rsidRDefault="00F739B6" w:rsidP="00F739B6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lastRenderedPageBreak/>
              <w:t>1,5</w:t>
            </w:r>
          </w:p>
        </w:tc>
      </w:tr>
      <w:tr w:rsidR="00F739B6" w:rsidRPr="00BA2043" w14:paraId="5119D26D" w14:textId="77777777" w:rsidTr="00E13CEB">
        <w:trPr>
          <w:trHeight w:val="201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2600B50" w14:textId="076F78ED" w:rsidR="00F739B6" w:rsidRPr="00BA2043" w:rsidRDefault="00F739B6" w:rsidP="00F739B6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0E346D" w14:textId="16545A73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Từ đó, thay </w:t>
            </w:r>
            <w:r w:rsidR="00BA2043" w:rsidRPr="00BA2043">
              <w:rPr>
                <w:position w:val="-26"/>
              </w:rPr>
              <w:object w:dxaOrig="580" w:dyaOrig="680" w14:anchorId="49EDD441">
                <v:shape id="_x0000_i1102" type="#_x0000_t75" style="width:29.25pt;height:33.75pt" o:ole="">
                  <v:imagedata r:id="rId162" o:title=""/>
                </v:shape>
                <o:OLEObject Type="Embed" ProgID="Equation.DSMT4" ShapeID="_x0000_i1102" DrawAspect="Content" ObjectID="_1758198838" r:id="rId163"/>
              </w:object>
            </w:r>
            <w:r w:rsidRPr="00BA2043">
              <w:rPr>
                <w:sz w:val="26"/>
                <w:szCs w:val="26"/>
              </w:rPr>
              <w:t xml:space="preserve"> vào (1), ta được </w:t>
            </w:r>
            <w:r w:rsidR="00BA2043" w:rsidRPr="00BA2043">
              <w:rPr>
                <w:position w:val="-30"/>
              </w:rPr>
              <w:object w:dxaOrig="3420" w:dyaOrig="740" w14:anchorId="0A6FCBF2">
                <v:shape id="_x0000_i1103" type="#_x0000_t75" style="width:171pt;height:36.75pt" o:ole="">
                  <v:imagedata r:id="rId164" o:title=""/>
                </v:shape>
                <o:OLEObject Type="Embed" ProgID="Equation.DSMT4" ShapeID="_x0000_i1103" DrawAspect="Content" ObjectID="_1758198839" r:id="rId165"/>
              </w:object>
            </w:r>
            <w:r w:rsidRPr="00BA2043">
              <w:rPr>
                <w:sz w:val="26"/>
                <w:szCs w:val="26"/>
              </w:rPr>
              <w:t xml:space="preserve"> (7)</w:t>
            </w:r>
          </w:p>
          <w:p w14:paraId="21FDF7DD" w14:textId="39069B74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Trong (7) thay </w:t>
            </w:r>
            <w:r w:rsidR="00BA2043" w:rsidRPr="00BA2043">
              <w:rPr>
                <w:position w:val="-26"/>
              </w:rPr>
              <w:object w:dxaOrig="1680" w:dyaOrig="680" w14:anchorId="285C5722">
                <v:shape id="_x0000_i1104" type="#_x0000_t75" style="width:84pt;height:33.75pt" o:ole="">
                  <v:imagedata r:id="rId166" o:title=""/>
                </v:shape>
                <o:OLEObject Type="Embed" ProgID="Equation.DSMT4" ShapeID="_x0000_i1104" DrawAspect="Content" ObjectID="_1758198840" r:id="rId167"/>
              </w:object>
            </w:r>
            <w:r w:rsidRPr="00BA2043">
              <w:rPr>
                <w:sz w:val="26"/>
                <w:szCs w:val="26"/>
              </w:rPr>
              <w:t xml:space="preserve"> và kết hợp với (5), ta được </w:t>
            </w:r>
            <w:r w:rsidR="00BA2043" w:rsidRPr="00BA2043">
              <w:rPr>
                <w:position w:val="-16"/>
              </w:rPr>
              <w:object w:dxaOrig="3240" w:dyaOrig="440" w14:anchorId="47B5B23C">
                <v:shape id="_x0000_i1105" type="#_x0000_t75" style="width:162pt;height:21.75pt" o:ole="">
                  <v:imagedata r:id="rId168" o:title=""/>
                </v:shape>
                <o:OLEObject Type="Embed" ProgID="Equation.DSMT4" ShapeID="_x0000_i1105" DrawAspect="Content" ObjectID="_1758198841" r:id="rId169"/>
              </w:object>
            </w:r>
            <w:r w:rsidRPr="00BA2043">
              <w:rPr>
                <w:sz w:val="26"/>
                <w:szCs w:val="26"/>
              </w:rPr>
              <w:t xml:space="preserve"> </w:t>
            </w:r>
          </w:p>
          <w:p w14:paraId="599ECAD0" w14:textId="051DBA35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So sánh kết quả này với </w:t>
            </w:r>
            <w:r w:rsidR="00BA2043" w:rsidRPr="00BA2043">
              <w:rPr>
                <w:position w:val="-16"/>
              </w:rPr>
              <w:object w:dxaOrig="3220" w:dyaOrig="440" w14:anchorId="38C492FF">
                <v:shape id="_x0000_i1106" type="#_x0000_t75" style="width:161.25pt;height:21.75pt" o:ole="">
                  <v:imagedata r:id="rId170" o:title=""/>
                </v:shape>
                <o:OLEObject Type="Embed" ProgID="Equation.DSMT4" ShapeID="_x0000_i1106" DrawAspect="Content" ObjectID="_1758198842" r:id="rId171"/>
              </w:object>
            </w:r>
            <w:r w:rsidRPr="00BA2043">
              <w:rPr>
                <w:sz w:val="26"/>
                <w:szCs w:val="26"/>
              </w:rPr>
              <w:t xml:space="preserve">, ta được </w:t>
            </w:r>
            <w:r w:rsidR="00BA2043" w:rsidRPr="00BA2043">
              <w:rPr>
                <w:position w:val="-14"/>
              </w:rPr>
              <w:object w:dxaOrig="1719" w:dyaOrig="400" w14:anchorId="18DC3AAA">
                <v:shape id="_x0000_i1107" type="#_x0000_t75" style="width:86.25pt;height:20.25pt" o:ole="">
                  <v:imagedata r:id="rId172" o:title=""/>
                </v:shape>
                <o:OLEObject Type="Embed" ProgID="Equation.DSMT4" ShapeID="_x0000_i1107" DrawAspect="Content" ObjectID="_1758198843" r:id="rId173"/>
              </w:object>
            </w:r>
          </w:p>
        </w:tc>
        <w:tc>
          <w:tcPr>
            <w:tcW w:w="486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D763BB" w14:textId="7C70B514" w:rsidR="00F739B6" w:rsidRPr="00BA2043" w:rsidRDefault="00F739B6" w:rsidP="00F739B6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7669FF" w:rsidRPr="00BA2043" w14:paraId="7C403558" w14:textId="77777777" w:rsidTr="007669FF">
        <w:trPr>
          <w:trHeight w:val="201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ED5F2D" w14:textId="77777777" w:rsidR="007669FF" w:rsidRPr="00BA2043" w:rsidRDefault="007669FF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B8D7BF4" w14:textId="77777777" w:rsidR="00F739B6" w:rsidRPr="00BA2043" w:rsidRDefault="00F739B6" w:rsidP="00F739B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>Thử lại thoả mãn</w:t>
            </w:r>
          </w:p>
          <w:p w14:paraId="4AD154E7" w14:textId="546F85D1" w:rsidR="007669FF" w:rsidRPr="00BA2043" w:rsidRDefault="00F739B6" w:rsidP="00F739B6">
            <w:pPr>
              <w:jc w:val="both"/>
              <w:rPr>
                <w:sz w:val="26"/>
                <w:szCs w:val="26"/>
                <w:lang w:val="vi-VN"/>
              </w:rPr>
            </w:pPr>
            <w:r w:rsidRPr="00BA2043">
              <w:rPr>
                <w:sz w:val="26"/>
                <w:szCs w:val="26"/>
              </w:rPr>
              <w:t xml:space="preserve">Vậy </w:t>
            </w:r>
            <w:r w:rsidR="00BA2043" w:rsidRPr="00BA2043">
              <w:rPr>
                <w:position w:val="-14"/>
              </w:rPr>
              <w:object w:dxaOrig="1719" w:dyaOrig="400" w14:anchorId="15D6B9F6">
                <v:shape id="_x0000_i1108" type="#_x0000_t75" style="width:86.25pt;height:20.25pt" o:ole="">
                  <v:imagedata r:id="rId174" o:title=""/>
                </v:shape>
                <o:OLEObject Type="Embed" ProgID="Equation.DSMT4" ShapeID="_x0000_i1108" DrawAspect="Content" ObjectID="_1758198844" r:id="rId175"/>
              </w:object>
            </w:r>
            <w:r w:rsidRPr="00BA2043">
              <w:rPr>
                <w:sz w:val="26"/>
                <w:szCs w:val="26"/>
              </w:rPr>
              <w:t xml:space="preserve"> và</w:t>
            </w:r>
            <w:r w:rsidR="00292F40">
              <w:t xml:space="preserve"> </w:t>
            </w:r>
            <w:r w:rsidR="00B929AF" w:rsidRPr="00BA2043">
              <w:rPr>
                <w:position w:val="-14"/>
              </w:rPr>
              <w:object w:dxaOrig="1920" w:dyaOrig="400" w14:anchorId="7AACA2E4">
                <v:shape id="_x0000_i1153" type="#_x0000_t75" style="width:96pt;height:20.25pt" o:ole="">
                  <v:imagedata r:id="rId176" o:title=""/>
                </v:shape>
                <o:OLEObject Type="Embed" ProgID="Equation.DSMT4" ShapeID="_x0000_i1153" DrawAspect="Content" ObjectID="_1758198845" r:id="rId177"/>
              </w:object>
            </w:r>
            <w:r w:rsidRPr="00BA2043">
              <w:rPr>
                <w:sz w:val="26"/>
                <w:szCs w:val="26"/>
              </w:rPr>
              <w:t xml:space="preserve"> là tất cả các hàm số </w:t>
            </w:r>
            <w:r w:rsidR="00BA2043" w:rsidRPr="00BA2043">
              <w:rPr>
                <w:position w:val="-10"/>
              </w:rPr>
              <w:object w:dxaOrig="260" w:dyaOrig="340" w14:anchorId="6224940A">
                <v:shape id="_x0000_i1110" type="#_x0000_t75" style="width:12.75pt;height:17.25pt" o:ole="">
                  <v:imagedata r:id="rId178" o:title=""/>
                </v:shape>
                <o:OLEObject Type="Embed" ProgID="Equation.DSMT4" ShapeID="_x0000_i1110" DrawAspect="Content" ObjectID="_1758198846" r:id="rId179"/>
              </w:object>
            </w:r>
            <w:r w:rsidRPr="00BA2043">
              <w:rPr>
                <w:sz w:val="26"/>
                <w:szCs w:val="26"/>
              </w:rPr>
              <w:t xml:space="preserve"> thoả mãn</w:t>
            </w:r>
          </w:p>
        </w:tc>
        <w:tc>
          <w:tcPr>
            <w:tcW w:w="486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B2FA7B" w14:textId="0BB6A4CB" w:rsidR="007669FF" w:rsidRPr="00BA2043" w:rsidRDefault="00F739B6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0</w:t>
            </w:r>
            <w:r w:rsidR="007669FF" w:rsidRPr="00BA2043">
              <w:rPr>
                <w:noProof/>
                <w:color w:val="auto"/>
                <w:sz w:val="26"/>
                <w:szCs w:val="26"/>
                <w:lang w:val="en-US"/>
              </w:rPr>
              <w:t>,</w:t>
            </w: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5</w:t>
            </w:r>
          </w:p>
        </w:tc>
      </w:tr>
      <w:tr w:rsidR="00BB51A7" w:rsidRPr="00BA2043" w14:paraId="0779D600" w14:textId="77777777" w:rsidTr="007669FF">
        <w:tc>
          <w:tcPr>
            <w:tcW w:w="4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4536A1" w14:textId="4FD7B43C" w:rsidR="00146CAB" w:rsidRPr="00BA2043" w:rsidRDefault="00821593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4</w:t>
            </w:r>
          </w:p>
        </w:tc>
        <w:tc>
          <w:tcPr>
            <w:tcW w:w="409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6F3F76" w14:textId="1E7B7B8E" w:rsidR="00F739B6" w:rsidRPr="00BA2043" w:rsidRDefault="00F739B6" w:rsidP="00975FE6">
            <w:pPr>
              <w:tabs>
                <w:tab w:val="left" w:pos="0"/>
              </w:tabs>
              <w:ind w:left="109"/>
              <w:jc w:val="both"/>
              <w:rPr>
                <w:b/>
                <w:bCs w:val="0"/>
                <w:i/>
                <w:iCs/>
                <w:sz w:val="26"/>
                <w:szCs w:val="26"/>
              </w:rPr>
            </w:pP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Cho tam giác </w:t>
            </w:r>
            <w:r w:rsidR="00BA2043" w:rsidRPr="00BA2043">
              <w:rPr>
                <w:position w:val="-6"/>
              </w:rPr>
              <w:object w:dxaOrig="600" w:dyaOrig="279" w14:anchorId="3DC5DF4F">
                <v:shape id="_x0000_i1111" type="#_x0000_t75" style="width:30pt;height:14.25pt" o:ole="">
                  <v:imagedata r:id="rId180" o:title=""/>
                </v:shape>
                <o:OLEObject Type="Embed" ProgID="Equation.DSMT4" ShapeID="_x0000_i1111" DrawAspect="Content" ObjectID="_1758198847" r:id="rId181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nhọn, không cân. Đường tròn </w:t>
            </w:r>
            <w:r w:rsidR="00BA2043" w:rsidRPr="00BA2043">
              <w:rPr>
                <w:position w:val="-14"/>
              </w:rPr>
              <w:object w:dxaOrig="400" w:dyaOrig="400" w14:anchorId="7288A04D">
                <v:shape id="_x0000_i1112" type="#_x0000_t75" style="width:20.25pt;height:20.25pt" o:ole="">
                  <v:imagedata r:id="rId182" o:title=""/>
                </v:shape>
                <o:OLEObject Type="Embed" ProgID="Equation.DSMT4" ShapeID="_x0000_i1112" DrawAspect="Content" ObjectID="_1758198848" r:id="rId183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nội tiếp tam giác </w:t>
            </w:r>
            <w:r w:rsidR="00BA2043" w:rsidRPr="00BA2043">
              <w:rPr>
                <w:position w:val="-6"/>
              </w:rPr>
              <w:object w:dxaOrig="600" w:dyaOrig="279" w14:anchorId="3E4E564E">
                <v:shape id="_x0000_i1113" type="#_x0000_t75" style="width:30pt;height:14.25pt" o:ole="">
                  <v:imagedata r:id="rId184" o:title=""/>
                </v:shape>
                <o:OLEObject Type="Embed" ProgID="Equation.DSMT4" ShapeID="_x0000_i1113" DrawAspect="Content" ObjectID="_1758198849" r:id="rId185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và tiếp xúc với các cạnh </w:t>
            </w:r>
            <w:r w:rsidR="00BA2043" w:rsidRPr="00BA2043">
              <w:rPr>
                <w:position w:val="-12"/>
              </w:rPr>
              <w:object w:dxaOrig="1280" w:dyaOrig="340" w14:anchorId="1AB841AF">
                <v:shape id="_x0000_i1114" type="#_x0000_t75" style="width:63.75pt;height:17.25pt" o:ole="">
                  <v:imagedata r:id="rId186" o:title=""/>
                </v:shape>
                <o:OLEObject Type="Embed" ProgID="Equation.DSMT4" ShapeID="_x0000_i1114" DrawAspect="Content" ObjectID="_1758198850" r:id="rId187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lần lượt tại các điểm </w:t>
            </w:r>
            <w:r w:rsidR="00BA2043" w:rsidRPr="00BA2043">
              <w:rPr>
                <w:position w:val="-12"/>
              </w:rPr>
              <w:object w:dxaOrig="840" w:dyaOrig="340" w14:anchorId="063B1E45">
                <v:shape id="_x0000_i1115" type="#_x0000_t75" style="width:42pt;height:17.25pt" o:ole="">
                  <v:imagedata r:id="rId188" o:title=""/>
                </v:shape>
                <o:OLEObject Type="Embed" ProgID="Equation.DSMT4" ShapeID="_x0000_i1115" DrawAspect="Content" ObjectID="_1758198851" r:id="rId189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. Đường tròn ngoại tiếp tam giác </w:t>
            </w:r>
            <w:r w:rsidR="00BA2043" w:rsidRPr="00025957">
              <w:rPr>
                <w:position w:val="-4"/>
              </w:rPr>
              <w:object w:dxaOrig="600" w:dyaOrig="260" w14:anchorId="41D73D0B">
                <v:shape id="_x0000_i1116" type="#_x0000_t75" style="width:30pt;height:12.75pt" o:ole="">
                  <v:imagedata r:id="rId190" o:title=""/>
                </v:shape>
                <o:OLEObject Type="Embed" ProgID="Equation.DSMT4" ShapeID="_x0000_i1116" DrawAspect="Content" ObjectID="_1758198852" r:id="rId191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cắt đường tròn ngoại tiếp tam giác </w:t>
            </w:r>
            <w:r w:rsidR="00BA2043" w:rsidRPr="00BA2043">
              <w:rPr>
                <w:position w:val="-6"/>
              </w:rPr>
              <w:object w:dxaOrig="600" w:dyaOrig="279" w14:anchorId="5314E0D2">
                <v:shape id="_x0000_i1117" type="#_x0000_t75" style="width:30pt;height:14.25pt" o:ole="">
                  <v:imagedata r:id="rId192" o:title=""/>
                </v:shape>
                <o:OLEObject Type="Embed" ProgID="Equation.DSMT4" ShapeID="_x0000_i1117" DrawAspect="Content" ObjectID="_1758198853" r:id="rId193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tại hai điểm </w:t>
            </w:r>
            <w:r w:rsidR="00BA2043" w:rsidRPr="00BA2043">
              <w:rPr>
                <w:position w:val="-12"/>
              </w:rPr>
              <w:object w:dxaOrig="520" w:dyaOrig="340" w14:anchorId="18CC75CC">
                <v:shape id="_x0000_i1118" type="#_x0000_t75" style="width:26.25pt;height:17.25pt" o:ole="">
                  <v:imagedata r:id="rId194" o:title=""/>
                </v:shape>
                <o:OLEObject Type="Embed" ProgID="Equation.DSMT4" ShapeID="_x0000_i1118" DrawAspect="Content" ObjectID="_1758198854" r:id="rId195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và cắt đường thẳng </w:t>
            </w:r>
            <w:r w:rsidR="00BA2043" w:rsidRPr="00025957">
              <w:rPr>
                <w:position w:val="-4"/>
              </w:rPr>
              <w:object w:dxaOrig="440" w:dyaOrig="260" w14:anchorId="06F05275">
                <v:shape id="_x0000_i1119" type="#_x0000_t75" style="width:21.75pt;height:12.75pt" o:ole="">
                  <v:imagedata r:id="rId196" o:title=""/>
                </v:shape>
                <o:OLEObject Type="Embed" ProgID="Equation.DSMT4" ShapeID="_x0000_i1119" DrawAspect="Content" ObjectID="_1758198855" r:id="rId197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tại hai điểm </w:t>
            </w:r>
            <w:r w:rsidR="00BA2043" w:rsidRPr="00BA2043">
              <w:rPr>
                <w:position w:val="-12"/>
              </w:rPr>
              <w:object w:dxaOrig="540" w:dyaOrig="340" w14:anchorId="3455817E">
                <v:shape id="_x0000_i1120" type="#_x0000_t75" style="width:27pt;height:17.25pt" o:ole="">
                  <v:imagedata r:id="rId198" o:title=""/>
                </v:shape>
                <o:OLEObject Type="Embed" ProgID="Equation.DSMT4" ShapeID="_x0000_i1120" DrawAspect="Content" ObjectID="_1758198856" r:id="rId199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. Các đường thẳng </w:t>
            </w:r>
            <w:r w:rsidR="00BA2043" w:rsidRPr="00BA2043">
              <w:rPr>
                <w:position w:val="-12"/>
              </w:rPr>
              <w:object w:dxaOrig="800" w:dyaOrig="340" w14:anchorId="4BEA08AB">
                <v:shape id="_x0000_i1121" type="#_x0000_t75" style="width:39.75pt;height:17.25pt" o:ole="">
                  <v:imagedata r:id="rId200" o:title=""/>
                </v:shape>
                <o:OLEObject Type="Embed" ProgID="Equation.DSMT4" ShapeID="_x0000_i1121" DrawAspect="Content" ObjectID="_1758198857" r:id="rId201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cắt nhau tại </w:t>
            </w:r>
            <w:r w:rsidR="00BA2043" w:rsidRPr="00BA2043">
              <w:rPr>
                <w:position w:val="-6"/>
              </w:rPr>
              <w:object w:dxaOrig="340" w:dyaOrig="279" w14:anchorId="4766EB06">
                <v:shape id="_x0000_i1122" type="#_x0000_t75" style="width:17.25pt;height:14.25pt" o:ole="">
                  <v:imagedata r:id="rId202" o:title=""/>
                </v:shape>
                <o:OLEObject Type="Embed" ProgID="Equation.DSMT4" ShapeID="_x0000_i1122" DrawAspect="Content" ObjectID="_1758198858" r:id="rId203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Đường tròn ngoại tiếp tam giác </w:t>
            </w:r>
            <w:r w:rsidR="00BA2043" w:rsidRPr="00025957">
              <w:rPr>
                <w:position w:val="-4"/>
              </w:rPr>
              <w:object w:dxaOrig="660" w:dyaOrig="260" w14:anchorId="6FDB734E">
                <v:shape id="_x0000_i1123" type="#_x0000_t75" style="width:33pt;height:12.75pt" o:ole="">
                  <v:imagedata r:id="rId204" o:title=""/>
                </v:shape>
                <o:OLEObject Type="Embed" ProgID="Equation.DSMT4" ShapeID="_x0000_i1123" DrawAspect="Content" ObjectID="_1758198859" r:id="rId205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cắt đường tròn </w:t>
            </w:r>
            <w:r w:rsidR="00BA2043" w:rsidRPr="00BA2043">
              <w:rPr>
                <w:position w:val="-14"/>
              </w:rPr>
              <w:object w:dxaOrig="400" w:dyaOrig="400" w14:anchorId="4A59F66B">
                <v:shape id="_x0000_i1124" type="#_x0000_t75" style="width:20.25pt;height:20.25pt" o:ole="">
                  <v:imagedata r:id="rId206" o:title=""/>
                </v:shape>
                <o:OLEObject Type="Embed" ProgID="Equation.DSMT4" ShapeID="_x0000_i1124" DrawAspect="Content" ObjectID="_1758198860" r:id="rId207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tại hai điểm </w:t>
            </w:r>
            <w:r w:rsidR="00BA2043" w:rsidRPr="00BA2043">
              <w:rPr>
                <w:position w:val="-12"/>
              </w:rPr>
              <w:object w:dxaOrig="580" w:dyaOrig="340" w14:anchorId="223D2977">
                <v:shape id="_x0000_i1125" type="#_x0000_t75" style="width:29.25pt;height:17.25pt" o:ole="">
                  <v:imagedata r:id="rId208" o:title=""/>
                </v:shape>
                <o:OLEObject Type="Embed" ProgID="Equation.DSMT4" ShapeID="_x0000_i1125" DrawAspect="Content" ObjectID="_1758198861" r:id="rId209"/>
              </w:object>
            </w:r>
            <w:r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. </w:t>
            </w:r>
            <w:r w:rsidR="00525F5B">
              <w:rPr>
                <w:b/>
                <w:bCs w:val="0"/>
                <w:i/>
                <w:iCs/>
                <w:sz w:val="26"/>
                <w:szCs w:val="26"/>
              </w:rPr>
              <w:t>Chứng minh rằng</w:t>
            </w:r>
          </w:p>
          <w:p w14:paraId="2CE24C76" w14:textId="6611BD92" w:rsidR="00F739B6" w:rsidRPr="00BA2043" w:rsidRDefault="00525F5B" w:rsidP="00975FE6">
            <w:pPr>
              <w:pStyle w:val="ListParagraph"/>
              <w:numPr>
                <w:ilvl w:val="0"/>
                <w:numId w:val="47"/>
              </w:numPr>
              <w:tabs>
                <w:tab w:val="left" w:pos="0"/>
              </w:tabs>
              <w:ind w:hanging="43"/>
              <w:jc w:val="both"/>
              <w:rPr>
                <w:b/>
                <w:bCs w:val="0"/>
                <w:i/>
                <w:iCs/>
                <w:sz w:val="26"/>
                <w:szCs w:val="26"/>
              </w:rPr>
            </w:pPr>
            <w:r>
              <w:rPr>
                <w:b/>
                <w:bCs w:val="0"/>
                <w:i/>
                <w:iCs/>
                <w:sz w:val="26"/>
                <w:szCs w:val="26"/>
              </w:rPr>
              <w:t>H</w:t>
            </w:r>
            <w:r w:rsidR="00F739B6"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ai đường thẳng </w:t>
            </w:r>
            <w:r w:rsidR="00BA2043" w:rsidRPr="00BA2043">
              <w:rPr>
                <w:position w:val="-12"/>
              </w:rPr>
              <w:object w:dxaOrig="940" w:dyaOrig="340" w14:anchorId="01BA40E1">
                <v:shape id="_x0000_i1126" type="#_x0000_t75" style="width:47.25pt;height:17.25pt" o:ole="">
                  <v:imagedata r:id="rId210" o:title=""/>
                </v:shape>
                <o:OLEObject Type="Embed" ProgID="Equation.DSMT4" ShapeID="_x0000_i1126" DrawAspect="Content" ObjectID="_1758198862" r:id="rId211"/>
              </w:object>
            </w:r>
            <w:r w:rsidR="00F739B6"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vuông góc với nhau.</w:t>
            </w:r>
          </w:p>
          <w:p w14:paraId="2D3BDE52" w14:textId="03DF0ABE" w:rsidR="00146CAB" w:rsidRPr="00BA2043" w:rsidRDefault="00525F5B" w:rsidP="00975FE6">
            <w:pPr>
              <w:numPr>
                <w:ilvl w:val="0"/>
                <w:numId w:val="47"/>
              </w:numPr>
              <w:tabs>
                <w:tab w:val="left" w:pos="0"/>
              </w:tabs>
              <w:ind w:hanging="43"/>
              <w:jc w:val="both"/>
              <w:rPr>
                <w:sz w:val="26"/>
                <w:szCs w:val="26"/>
              </w:rPr>
            </w:pPr>
            <w:r>
              <w:rPr>
                <w:b/>
                <w:bCs w:val="0"/>
                <w:i/>
                <w:iCs/>
                <w:sz w:val="26"/>
                <w:szCs w:val="26"/>
              </w:rPr>
              <w:t>Đ</w:t>
            </w:r>
            <w:r w:rsidR="00F739B6"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ường tròn ngoại tiếp tam giác </w:t>
            </w:r>
            <w:r w:rsidR="00BA2043" w:rsidRPr="00BA2043">
              <w:rPr>
                <w:position w:val="-6"/>
              </w:rPr>
              <w:object w:dxaOrig="600" w:dyaOrig="279" w14:anchorId="504AE5FD">
                <v:shape id="_x0000_i1127" type="#_x0000_t75" style="width:30pt;height:14.25pt" o:ole="">
                  <v:imagedata r:id="rId212" o:title=""/>
                </v:shape>
                <o:OLEObject Type="Embed" ProgID="Equation.DSMT4" ShapeID="_x0000_i1127" DrawAspect="Content" ObjectID="_1758198863" r:id="rId213"/>
              </w:object>
            </w:r>
            <w:r w:rsidR="00F739B6" w:rsidRPr="00BA2043">
              <w:rPr>
                <w:b/>
                <w:bCs w:val="0"/>
                <w:i/>
                <w:iCs/>
                <w:sz w:val="26"/>
                <w:szCs w:val="26"/>
              </w:rPr>
              <w:t xml:space="preserve"> tiếp xúc với đường tròn </w:t>
            </w:r>
            <w:r w:rsidR="00BA2043" w:rsidRPr="00BA2043">
              <w:rPr>
                <w:position w:val="-14"/>
              </w:rPr>
              <w:object w:dxaOrig="400" w:dyaOrig="400" w14:anchorId="254536C5">
                <v:shape id="_x0000_i1128" type="#_x0000_t75" style="width:20.25pt;height:20.25pt" o:ole="">
                  <v:imagedata r:id="rId214" o:title=""/>
                </v:shape>
                <o:OLEObject Type="Embed" ProgID="Equation.DSMT4" ShapeID="_x0000_i1128" DrawAspect="Content" ObjectID="_1758198864" r:id="rId215"/>
              </w:object>
            </w:r>
            <w:r w:rsidR="00F739B6" w:rsidRPr="00BA2043">
              <w:rPr>
                <w:b/>
                <w:bCs w:val="0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4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CCCCA4D" w14:textId="3B496A4E" w:rsidR="00146CAB" w:rsidRPr="00BA2043" w:rsidRDefault="00F739B6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5</w:t>
            </w:r>
            <w:r w:rsidR="000E748B"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,0</w:t>
            </w:r>
          </w:p>
        </w:tc>
      </w:tr>
      <w:tr w:rsidR="004B5A77" w:rsidRPr="00BA2043" w14:paraId="134A1EE3" w14:textId="77777777" w:rsidTr="007669FF">
        <w:trPr>
          <w:trHeight w:val="668"/>
        </w:trPr>
        <w:tc>
          <w:tcPr>
            <w:tcW w:w="419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813725F" w14:textId="1ADC5B2F" w:rsidR="004B5A77" w:rsidRPr="00BA2043" w:rsidRDefault="004B5A7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a</w:t>
            </w:r>
          </w:p>
        </w:tc>
        <w:tc>
          <w:tcPr>
            <w:tcW w:w="4095" w:type="pct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FB8CFAA" w14:textId="7367CC0A" w:rsidR="00F56342" w:rsidRDefault="00F56342" w:rsidP="00975FE6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BA2043"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47C8FCA" wp14:editId="62B8E1D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69215</wp:posOffset>
                      </wp:positionV>
                      <wp:extent cx="3712210" cy="2914650"/>
                      <wp:effectExtent l="0" t="0" r="0" b="1905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2210" cy="2914650"/>
                                <a:chOff x="4292" y="5139"/>
                                <a:chExt cx="6086" cy="3752"/>
                              </a:xfrm>
                            </wpg:grpSpPr>
                            <wps:wsp>
                              <wps:cNvPr id="79" name="Oval 3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63" y="5139"/>
                                  <a:ext cx="3431" cy="3429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552C55C6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Freeform 3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33" y="7358"/>
                                  <a:ext cx="5167" cy="45"/>
                                </a:xfrm>
                                <a:custGeom>
                                  <a:avLst/>
                                  <a:gdLst>
                                    <a:gd name="T0" fmla="*/ 0 w 5167"/>
                                    <a:gd name="T1" fmla="*/ 0 h 45"/>
                                    <a:gd name="T2" fmla="*/ 5167 w 5167"/>
                                    <a:gd name="T3" fmla="*/ 45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5167" h="45">
                                      <a:moveTo>
                                        <a:pt x="0" y="0"/>
                                      </a:moveTo>
                                      <a:lnTo>
                                        <a:pt x="5167" y="45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20E374B5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Freeform 3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95" y="5625"/>
                                  <a:ext cx="2813" cy="1770"/>
                                </a:xfrm>
                                <a:custGeom>
                                  <a:avLst/>
                                  <a:gdLst>
                                    <a:gd name="T0" fmla="*/ 2813 w 2813"/>
                                    <a:gd name="T1" fmla="*/ 1770 h 1770"/>
                                    <a:gd name="T2" fmla="*/ 0 w 2813"/>
                                    <a:gd name="T3" fmla="*/ 0 h 17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813" h="1770">
                                      <a:moveTo>
                                        <a:pt x="2813" y="177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51010D2F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Freeform 3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60" y="5625"/>
                                  <a:ext cx="435" cy="1755"/>
                                </a:xfrm>
                                <a:custGeom>
                                  <a:avLst/>
                                  <a:gdLst>
                                    <a:gd name="T0" fmla="*/ 435 w 435"/>
                                    <a:gd name="T1" fmla="*/ 0 h 1755"/>
                                    <a:gd name="T2" fmla="*/ 0 w 435"/>
                                    <a:gd name="T3" fmla="*/ 1755 h 17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35" h="1755">
                                      <a:moveTo>
                                        <a:pt x="435" y="0"/>
                                      </a:moveTo>
                                      <a:lnTo>
                                        <a:pt x="0" y="1755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30639E37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Oval 3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64" y="6026"/>
                                  <a:ext cx="1338" cy="1338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78B96B29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Oval 3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79" y="7345"/>
                                  <a:ext cx="51" cy="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50F329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Oval 3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28" y="7349"/>
                                  <a:ext cx="51" cy="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8D620E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Oval 3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63" y="6108"/>
                                  <a:ext cx="51" cy="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F79E28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Oval 3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5" y="6495"/>
                                  <a:ext cx="51" cy="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7B5407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Oval 3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99" y="6663"/>
                                  <a:ext cx="51" cy="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534ECF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Freeform 3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33" y="6128"/>
                                  <a:ext cx="3157" cy="1222"/>
                                </a:xfrm>
                                <a:custGeom>
                                  <a:avLst/>
                                  <a:gdLst>
                                    <a:gd name="T0" fmla="*/ 3157 w 3157"/>
                                    <a:gd name="T1" fmla="*/ 0 h 1222"/>
                                    <a:gd name="T2" fmla="*/ 0 w 3157"/>
                                    <a:gd name="T3" fmla="*/ 1222 h 12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157" h="1222">
                                      <a:moveTo>
                                        <a:pt x="3157" y="0"/>
                                      </a:moveTo>
                                      <a:lnTo>
                                        <a:pt x="0" y="122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350332DE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Oval 3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36" y="6021"/>
                                  <a:ext cx="51" cy="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C3360E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Freeform 3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03" y="5633"/>
                                  <a:ext cx="450" cy="1740"/>
                                </a:xfrm>
                                <a:custGeom>
                                  <a:avLst/>
                                  <a:gdLst>
                                    <a:gd name="T0" fmla="*/ 0 w 450"/>
                                    <a:gd name="T1" fmla="*/ 0 h 1740"/>
                                    <a:gd name="T2" fmla="*/ 450 w 450"/>
                                    <a:gd name="T3" fmla="*/ 1740 h 17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50" h="1740">
                                      <a:moveTo>
                                        <a:pt x="0" y="0"/>
                                      </a:moveTo>
                                      <a:lnTo>
                                        <a:pt x="450" y="174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19FD94E6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Oval 3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52" y="5573"/>
                                  <a:ext cx="1145" cy="114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3045FEEB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Freeform 3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65" y="6045"/>
                                  <a:ext cx="758" cy="645"/>
                                </a:xfrm>
                                <a:custGeom>
                                  <a:avLst/>
                                  <a:gdLst>
                                    <a:gd name="T0" fmla="*/ 0 w 758"/>
                                    <a:gd name="T1" fmla="*/ 0 h 645"/>
                                    <a:gd name="T2" fmla="*/ 758 w 758"/>
                                    <a:gd name="T3" fmla="*/ 645 h 6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758" h="645">
                                      <a:moveTo>
                                        <a:pt x="0" y="0"/>
                                      </a:moveTo>
                                      <a:lnTo>
                                        <a:pt x="758" y="645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08513C2A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Oval 3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40" y="6378"/>
                                  <a:ext cx="51" cy="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7DD2FA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Oval 3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50" y="6687"/>
                                  <a:ext cx="51" cy="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1391BF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Oval 3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26" y="5954"/>
                                  <a:ext cx="2823" cy="282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4ECB0675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Oval 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59" y="5637"/>
                                  <a:ext cx="3254" cy="325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5DC38793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Oval 3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91" y="6226"/>
                                  <a:ext cx="51" cy="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3500C6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Freeform 3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85" y="6398"/>
                                  <a:ext cx="375" cy="982"/>
                                </a:xfrm>
                                <a:custGeom>
                                  <a:avLst/>
                                  <a:gdLst>
                                    <a:gd name="T0" fmla="*/ 0 w 375"/>
                                    <a:gd name="T1" fmla="*/ 0 h 982"/>
                                    <a:gd name="T2" fmla="*/ 375 w 375"/>
                                    <a:gd name="T3" fmla="*/ 982 h 98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75" h="982">
                                      <a:moveTo>
                                        <a:pt x="0" y="0"/>
                                      </a:moveTo>
                                      <a:lnTo>
                                        <a:pt x="375" y="98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596B74C2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Text Box 3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71" y="7337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6B2599" w14:textId="77777777" w:rsidR="00F56342" w:rsidRPr="00F75F73" w:rsidRDefault="00F56342" w:rsidP="00F56342">
                                    <w: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Text Box 3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89" y="5195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8E205E" w14:textId="77777777" w:rsidR="00F56342" w:rsidRPr="00F75F73" w:rsidRDefault="00F56342" w:rsidP="00F56342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Text Box 3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11" y="7305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67CA26C" w14:textId="77777777" w:rsidR="00F56342" w:rsidRPr="00F75F73" w:rsidRDefault="00F56342" w:rsidP="00F56342"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Text Box 3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33" y="7348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6FCEC5" w14:textId="77777777" w:rsidR="00F56342" w:rsidRPr="00F75F73" w:rsidRDefault="00F56342" w:rsidP="00F56342"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Text Box 3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92" y="7353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5C249F" w14:textId="77777777" w:rsidR="00F56342" w:rsidRPr="00F75F73" w:rsidRDefault="00F56342" w:rsidP="00F56342">
                                    <w: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Text Box 3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45" y="5861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BF5C56D" w14:textId="77777777" w:rsidR="00F56342" w:rsidRPr="00F75F73" w:rsidRDefault="00F56342" w:rsidP="00F56342">
                                    <w: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Text Box 3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49" y="5656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EA39C06" w14:textId="77777777" w:rsidR="00F56342" w:rsidRPr="00F75F73" w:rsidRDefault="00F56342" w:rsidP="00F56342">
                                    <w: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Text Box 3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35" y="7385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A55937" w14:textId="77777777" w:rsidR="00F56342" w:rsidRPr="00F75F73" w:rsidRDefault="00F56342" w:rsidP="00F56342">
                                    <w: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Text Box 3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77" y="6338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5C4DF3" w14:textId="77777777" w:rsidR="00F56342" w:rsidRPr="00F75F73" w:rsidRDefault="00F56342" w:rsidP="00F56342">
                                    <w: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Freeform 3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8" y="6698"/>
                                  <a:ext cx="2812" cy="652"/>
                                </a:xfrm>
                                <a:custGeom>
                                  <a:avLst/>
                                  <a:gdLst>
                                    <a:gd name="T0" fmla="*/ 0 w 2812"/>
                                    <a:gd name="T1" fmla="*/ 652 h 652"/>
                                    <a:gd name="T2" fmla="*/ 2812 w 2812"/>
                                    <a:gd name="T3" fmla="*/ 0 h 6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812" h="652">
                                      <a:moveTo>
                                        <a:pt x="0" y="652"/>
                                      </a:moveTo>
                                      <a:lnTo>
                                        <a:pt x="281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17273B3F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Freeform 3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90" y="6248"/>
                                  <a:ext cx="923" cy="1125"/>
                                </a:xfrm>
                                <a:custGeom>
                                  <a:avLst/>
                                  <a:gdLst>
                                    <a:gd name="T0" fmla="*/ 0 w 923"/>
                                    <a:gd name="T1" fmla="*/ 1125 h 1125"/>
                                    <a:gd name="T2" fmla="*/ 923 w 923"/>
                                    <a:gd name="T3" fmla="*/ 0 h 1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923" h="1125">
                                      <a:moveTo>
                                        <a:pt x="0" y="1125"/>
                                      </a:moveTo>
                                      <a:lnTo>
                                        <a:pt x="92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57189CCD" w14:textId="77777777" w:rsidR="00F56342" w:rsidRDefault="00F56342" w:rsidP="00F5634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Text Box 3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15" y="6679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6445829" w14:textId="77777777" w:rsidR="00F56342" w:rsidRPr="00F75F73" w:rsidRDefault="00F56342" w:rsidP="00F56342">
                                    <w:r>
                                      <w:t>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Text Box 3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35" y="6586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6F7081D" w14:textId="77777777" w:rsidR="00F56342" w:rsidRPr="00F75F73" w:rsidRDefault="00F56342" w:rsidP="00F56342">
                                    <w:r>
                                      <w:t>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Text Box 3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47" y="5781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FF3DF7" w14:textId="77777777" w:rsidR="00F56342" w:rsidRPr="00F75F73" w:rsidRDefault="00F56342" w:rsidP="00F56342">
                                    <w: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Text Box 3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26" y="6210"/>
                                  <a:ext cx="545" cy="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3F9091E" w14:textId="77777777" w:rsidR="00F56342" w:rsidRPr="00F75F73" w:rsidRDefault="00F56342" w:rsidP="00F56342">
                                    <w: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7C8FCA" id="Group 78" o:spid="_x0000_s1026" style="position:absolute;left:0;text-align:left;margin-left:36.4pt;margin-top:5.45pt;width:292.3pt;height:229.5pt;z-index:251659264" coordorigin="4292,5139" coordsize="6086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">
                      <v:oval id="Oval 314" o:spid="_x0000_s1027" style="position:absolute;left:6563;top:5139;width:343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" filled="f">
                        <v:textbox>
                          <w:txbxContent>
                            <w:p w14:paraId="552C55C6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shape id="Freeform 315" o:spid="_x0000_s1028" style="position:absolute;left:4733;top:7358;width:5167;height:45;visibility:visible;mso-wrap-style:square;v-text-anchor:top" coordsize="5167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" adj="-11796480,,5400" path="m,l5167,45e" filled="f">
                        <v:stroke joinstyle="round"/>
                        <v:formulas/>
                        <v:path arrowok="t" o:connecttype="custom" o:connectlocs="0,0;5167,45" o:connectangles="0,0" textboxrect="0,0,5167,45"/>
                        <v:textbox>
                          <w:txbxContent>
                            <w:p w14:paraId="20E374B5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Freeform 316" o:spid="_x0000_s1029" style="position:absolute;left:7095;top:5625;width:2813;height:1770;visibility:visible;mso-wrap-style:square;v-text-anchor:top" coordsize="2813,17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" adj="-11796480,,5400" path="m2813,1770l,e" filled="f">
                        <v:stroke joinstyle="round"/>
                        <v:formulas/>
                        <v:path arrowok="t" o:connecttype="custom" o:connectlocs="2813,1770;0,0" o:connectangles="0,0" textboxrect="0,0,2813,1770"/>
                        <v:textbox>
                          <w:txbxContent>
                            <w:p w14:paraId="51010D2F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Freeform 317" o:spid="_x0000_s1030" style="position:absolute;left:6660;top:5625;width:435;height:1755;visibility:visible;mso-wrap-style:square;v-text-anchor:top" coordsize="435,17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" adj="-11796480,,5400" path="m435,l,1755e" filled="f">
                        <v:stroke joinstyle="round"/>
                        <v:formulas/>
                        <v:path arrowok="t" o:connecttype="custom" o:connectlocs="435,0;0,1755" o:connectangles="0,0" textboxrect="0,0,435,1755"/>
                        <v:textbox>
                          <w:txbxContent>
                            <w:p w14:paraId="30639E37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oval id="Oval 318" o:spid="_x0000_s1031" style="position:absolute;left:6864;top:6026;width:1338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" filled="f">
                        <v:textbox>
                          <w:txbxContent>
                            <w:p w14:paraId="78B96B29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oval id="Oval 319" o:spid="_x0000_s1032" style="position:absolute;left:6079;top:7345;width:5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" fillcolor="black">
                        <v:textbox>
                          <w:txbxContent>
                            <w:p w14:paraId="7C50F329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oval id="Oval 320" o:spid="_x0000_s1033" style="position:absolute;left:7528;top:7349;width:5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" fillcolor="black">
                        <v:textbox>
                          <w:txbxContent>
                            <w:p w14:paraId="488D620E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oval id="Oval 321" o:spid="_x0000_s1034" style="position:absolute;left:7863;top:6108;width:5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" fillcolor="black">
                        <v:textbox>
                          <w:txbxContent>
                            <w:p w14:paraId="72F79E28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oval id="Oval 322" o:spid="_x0000_s1035" style="position:absolute;left:6845;top:6495;width:5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" fillcolor="black">
                        <v:textbox>
                          <w:txbxContent>
                            <w:p w14:paraId="207B5407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oval id="Oval 323" o:spid="_x0000_s1036" style="position:absolute;left:7499;top:6663;width:5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" fillcolor="black">
                        <v:textbox>
                          <w:txbxContent>
                            <w:p w14:paraId="36534ECF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shape id="Freeform 324" o:spid="_x0000_s1037" style="position:absolute;left:4733;top:6128;width:3157;height:1222;visibility:visible;mso-wrap-style:square;v-text-anchor:top" coordsize="3157,12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" adj="-11796480,,5400" path="m3157,l,1222e" filled="f">
                        <v:stroke joinstyle="round"/>
                        <v:formulas/>
                        <v:path arrowok="t" o:connecttype="custom" o:connectlocs="3157,0;0,1222" o:connectangles="0,0" textboxrect="0,0,3157,1222"/>
                        <v:textbox>
                          <w:txbxContent>
                            <w:p w14:paraId="350332DE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oval id="Oval 325" o:spid="_x0000_s1038" style="position:absolute;left:6736;top:6021;width:5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" fillcolor="black">
                        <v:textbox>
                          <w:txbxContent>
                            <w:p w14:paraId="56C3360E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shape id="Freeform 326" o:spid="_x0000_s1039" style="position:absolute;left:7103;top:5633;width:450;height:1740;visibility:visible;mso-wrap-style:square;v-text-anchor:top" coordsize="450,1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" adj="-11796480,,5400" path="m,l450,1740e" filled="f">
                        <v:stroke joinstyle="round"/>
                        <v:formulas/>
                        <v:path arrowok="t" o:connecttype="custom" o:connectlocs="0,0;450,1740" o:connectangles="0,0" textboxrect="0,0,450,1740"/>
                        <v:textbox>
                          <w:txbxContent>
                            <w:p w14:paraId="19FD94E6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oval id="Oval 327" o:spid="_x0000_s1040" style="position:absolute;left:6752;top:5573;width:1145;height: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" filled="f">
                        <v:stroke dashstyle="1 1" endcap="round"/>
                        <v:textbox>
                          <w:txbxContent>
                            <w:p w14:paraId="3045FEEB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shape id="Freeform 328" o:spid="_x0000_s1041" style="position:absolute;left:6765;top:6045;width:758;height:645;visibility:visible;mso-wrap-style:square;v-text-anchor:top" coordsize="758,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" adj="-11796480,,5400" path="m,l758,645e" filled="f">
                        <v:stroke joinstyle="round"/>
                        <v:formulas/>
                        <v:path arrowok="t" o:connecttype="custom" o:connectlocs="0,0;758,645" o:connectangles="0,0" textboxrect="0,0,758,645"/>
                        <v:textbox>
                          <w:txbxContent>
                            <w:p w14:paraId="08513C2A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oval id="Oval 329" o:spid="_x0000_s1042" style="position:absolute;left:7140;top:6378;width:5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" fillcolor="black">
                        <v:textbox>
                          <w:txbxContent>
                            <w:p w14:paraId="2F7DD2FA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oval id="Oval 330" o:spid="_x0000_s1043" style="position:absolute;left:7350;top:6687;width:5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" fillcolor="black">
                        <v:textbox>
                          <w:txbxContent>
                            <w:p w14:paraId="091391BF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oval id="Oval 331" o:spid="_x0000_s1044" style="position:absolute;left:4726;top:5954;width:2823;height:2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" filled="f">
                        <v:stroke dashstyle="dash"/>
                        <v:textbox>
                          <w:txbxContent>
                            <w:p w14:paraId="4ECB0675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oval id="Oval 332" o:spid="_x0000_s1045" style="position:absolute;left:6659;top:5637;width:3254;height:3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" filled="f">
                        <v:stroke dashstyle="dash"/>
                        <v:textbox>
                          <w:txbxContent>
                            <w:p w14:paraId="5DC38793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oval id="Oval 333" o:spid="_x0000_s1046" style="position:absolute;left:6991;top:6226;width:5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" fillcolor="black">
                        <v:textbox>
                          <w:txbxContent>
                            <w:p w14:paraId="313500C6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shape id="Freeform 334" o:spid="_x0000_s1047" style="position:absolute;left:7185;top:6398;width:375;height:982;visibility:visible;mso-wrap-style:square;v-text-anchor:top" coordsize="375,9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" adj="-11796480,,5400" path="m,l375,982e" filled="f">
                        <v:stroke joinstyle="round"/>
                        <v:formulas/>
                        <v:path arrowok="t" o:connecttype="custom" o:connectlocs="0,0;375,982" o:connectangles="0,0" textboxrect="0,0,375,982"/>
                        <v:textbox>
                          <w:txbxContent>
                            <w:p w14:paraId="596B74C2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35" o:spid="_x0000_s1048" type="#_x0000_t202" style="position:absolute;left:5771;top:7337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      <v:textbox>
                          <w:txbxContent>
                            <w:p w14:paraId="0A6B2599" w14:textId="77777777" w:rsidR="00F56342" w:rsidRPr="00F75F73" w:rsidRDefault="00F56342" w:rsidP="00F56342">
                              <w:r>
                                <w:t>S</w:t>
                              </w:r>
                            </w:p>
                          </w:txbxContent>
                        </v:textbox>
                      </v:shape>
                      <v:shape id="Text Box 336" o:spid="_x0000_s1049" type="#_x0000_t202" style="position:absolute;left:6789;top:5195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" filled="f" stroked="f">
                        <v:textbox>
                          <w:txbxContent>
                            <w:p w14:paraId="4B8E205E" w14:textId="77777777" w:rsidR="00F56342" w:rsidRPr="00F75F73" w:rsidRDefault="00F56342" w:rsidP="00F56342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Text Box 337" o:spid="_x0000_s1050" type="#_x0000_t202" style="position:absolute;left:6311;top:7305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QMwAAAANw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agx/z8QL5OoFAAD//wMAUEsBAi0AFAAGAAgAAAAhANvh9svuAAAAhQEAABMAAAAAAAAAAAAAAAAA&#10;AAAAAFtDb250ZW50X1R5cGVzXS54bWxQSwECLQAUAAYACAAAACEAWvQsW78AAAAVAQAACwAAAAAA&#10;AAAAAAAAAAAfAQAAX3JlbHMvLnJlbHNQSwECLQAUAAYACAAAACEAc84kDMAAAADcAAAADwAAAAAA&#10;AAAAAAAAAAAHAgAAZHJzL2Rvd25yZXYueG1sUEsFBgAAAAADAAMAtwAAAPQCAAAAAA==&#10;" filled="f" stroked="f">
                        <v:textbox>
                          <w:txbxContent>
                            <w:p w14:paraId="267CA26C" w14:textId="77777777" w:rsidR="00F56342" w:rsidRPr="00F75F73" w:rsidRDefault="00F56342" w:rsidP="00F56342"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v:shape id="Text Box 338" o:spid="_x0000_s1051" type="#_x0000_t202" style="position:absolute;left:9833;top:7348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oGXwgAAANw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" filled="f" stroked="f">
                        <v:textbox>
                          <w:txbxContent>
                            <w:p w14:paraId="166FCEC5" w14:textId="77777777" w:rsidR="00F56342" w:rsidRPr="00F75F73" w:rsidRDefault="00F56342" w:rsidP="00F56342"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v:shape id="Text Box 339" o:spid="_x0000_s1052" type="#_x0000_t202" style="position:absolute;left:4292;top:7353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" filled="f" stroked="f">
                        <v:textbox>
                          <w:txbxContent>
                            <w:p w14:paraId="5A5C249F" w14:textId="77777777" w:rsidR="00F56342" w:rsidRPr="00F75F73" w:rsidRDefault="00F56342" w:rsidP="00F56342">
                              <w:r>
                                <w:t>M</w:t>
                              </w:r>
                            </w:p>
                          </w:txbxContent>
                        </v:textbox>
                      </v:shape>
                      <v:shape id="Text Box 340" o:spid="_x0000_s1053" type="#_x0000_t202" style="position:absolute;left:6845;top:5861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      <v:textbox>
                          <w:txbxContent>
                            <w:p w14:paraId="1BF5C56D" w14:textId="77777777" w:rsidR="00F56342" w:rsidRPr="00F75F73" w:rsidRDefault="00F56342" w:rsidP="00F56342">
                              <w:r>
                                <w:t>N</w:t>
                              </w:r>
                            </w:p>
                          </w:txbxContent>
                        </v:textbox>
                      </v:shape>
                      <v:shape id="Text Box 341" o:spid="_x0000_s1054" type="#_x0000_t202" style="position:absolute;left:6449;top:5656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" filled="f" stroked="f">
                        <v:textbox>
                          <w:txbxContent>
                            <w:p w14:paraId="3EA39C06" w14:textId="77777777" w:rsidR="00F56342" w:rsidRPr="00F75F73" w:rsidRDefault="00F56342" w:rsidP="00F56342">
                              <w:r>
                                <w:t>P</w:t>
                              </w:r>
                            </w:p>
                          </w:txbxContent>
                        </v:textbox>
                      </v:shape>
                      <v:shape id="Text Box 342" o:spid="_x0000_s1055" type="#_x0000_t202" style="position:absolute;left:7435;top:7385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eUwgAAANw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" filled="f" stroked="f">
                        <v:textbox>
                          <w:txbxContent>
                            <w:p w14:paraId="25A55937" w14:textId="77777777" w:rsidR="00F56342" w:rsidRPr="00F75F73" w:rsidRDefault="00F56342" w:rsidP="00F56342">
                              <w:r>
                                <w:t>D</w:t>
                              </w:r>
                            </w:p>
                          </w:txbxContent>
                        </v:textbox>
                      </v:shape>
                      <v:shape id="Text Box 343" o:spid="_x0000_s1056" type="#_x0000_t202" style="position:absolute;left:6877;top:6338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Pm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uhlWdkAr2+AgAA//8DAFBLAQItABQABgAIAAAAIQDb4fbL7gAAAIUBAAATAAAAAAAAAAAA&#10;AAAAAAAAAABbQ29udGVudF9UeXBlc10ueG1sUEsBAi0AFAAGAAgAAAAhAFr0LFu/AAAAFQEAAAsA&#10;AAAAAAAAAAAAAAAAHwEAAF9yZWxzLy5yZWxzUEsBAi0AFAAGAAgAAAAhABImE+bEAAAA3AAAAA8A&#10;AAAAAAAAAAAAAAAABwIAAGRycy9kb3ducmV2LnhtbFBLBQYAAAAAAwADALcAAAD4AgAAAAA=&#10;" filled="f" stroked="f">
                        <v:textbox>
                          <w:txbxContent>
                            <w:p w14:paraId="535C4DF3" w14:textId="77777777" w:rsidR="00F56342" w:rsidRPr="00F75F73" w:rsidRDefault="00F56342" w:rsidP="00F56342">
                              <w:r>
                                <w:t>H</w:t>
                              </w:r>
                            </w:p>
                          </w:txbxContent>
                        </v:textbox>
                      </v:shape>
                      <v:shape id="Freeform 344" o:spid="_x0000_s1057" style="position:absolute;left:4718;top:6698;width:2812;height:652;visibility:visible;mso-wrap-style:square;v-text-anchor:top" coordsize="2812,6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" adj="-11796480,,5400" path="m,652l2812,e" filled="f">
                        <v:stroke dashstyle="dash" joinstyle="round"/>
                        <v:formulas/>
                        <v:path arrowok="t" o:connecttype="custom" o:connectlocs="0,652;2812,0" o:connectangles="0,0" textboxrect="0,0,2812,652"/>
                        <v:textbox>
                          <w:txbxContent>
                            <w:p w14:paraId="17273B3F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Freeform 345" o:spid="_x0000_s1058" style="position:absolute;left:6090;top:6248;width:923;height:1125;visibility:visible;mso-wrap-style:square;v-text-anchor:top" coordsize="923,11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" adj="-11796480,,5400" path="m,1125l923,e" filled="f">
                        <v:stroke dashstyle="dash" joinstyle="round"/>
                        <v:formulas/>
                        <v:path arrowok="t" o:connecttype="custom" o:connectlocs="0,1125;923,0" o:connectangles="0,0" textboxrect="0,0,923,1125"/>
                        <v:textbox>
                          <w:txbxContent>
                            <w:p w14:paraId="57189CCD" w14:textId="77777777" w:rsidR="00F56342" w:rsidRDefault="00F56342" w:rsidP="00F56342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346" o:spid="_x0000_s1059" type="#_x0000_t202" style="position:absolute;left:7015;top:6679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      <v:textbox>
                          <w:txbxContent>
                            <w:p w14:paraId="66445829" w14:textId="77777777" w:rsidR="00F56342" w:rsidRPr="00F75F73" w:rsidRDefault="00F56342" w:rsidP="00F56342">
                              <w:r>
                                <w:t>K</w:t>
                              </w:r>
                            </w:p>
                          </w:txbxContent>
                        </v:textbox>
                      </v:shape>
                      <v:shape id="Text Box 347" o:spid="_x0000_s1060" type="#_x0000_t202" style="position:absolute;left:7435;top:6586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      <v:textbox>
                          <w:txbxContent>
                            <w:p w14:paraId="66F7081D" w14:textId="77777777" w:rsidR="00F56342" w:rsidRPr="00F75F73" w:rsidRDefault="00F56342" w:rsidP="00F56342">
                              <w:r>
                                <w:t>I</w:t>
                              </w:r>
                            </w:p>
                          </w:txbxContent>
                        </v:textbox>
                      </v:shape>
                      <v:shape id="Text Box 348" o:spid="_x0000_s1061" type="#_x0000_t202" style="position:absolute;left:7847;top:5781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xdK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iC5zPxAjl/AAAA//8DAFBLAQItABQABgAIAAAAIQDb4fbL7gAAAIUBAAATAAAAAAAAAAAAAAAA&#10;AAAAAABbQ29udGVudF9UeXBlc10ueG1sUEsBAi0AFAAGAAgAAAAhAFr0LFu/AAAAFQEAAAsAAAAA&#10;AAAAAAAAAAAAHwEAAF9yZWxzLy5yZWxzUEsBAi0AFAAGAAgAAAAhAJlbF0rBAAAA3AAAAA8AAAAA&#10;AAAAAAAAAAAABwIAAGRycy9kb3ducmV2LnhtbFBLBQYAAAAAAwADALcAAAD1AgAAAAA=&#10;" filled="f" stroked="f">
                        <v:textbox>
                          <w:txbxContent>
                            <w:p w14:paraId="2DFF3DF7" w14:textId="77777777" w:rsidR="00F56342" w:rsidRPr="00F75F73" w:rsidRDefault="00F56342" w:rsidP="00F56342">
                              <w:r>
                                <w:t>E</w:t>
                              </w:r>
                            </w:p>
                          </w:txbxContent>
                        </v:textbox>
                      </v:shape>
                      <v:shape id="Text Box 349" o:spid="_x0000_s1062" type="#_x0000_t202" style="position:absolute;left:6526;top:6210;width:545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      <v:textbox>
                          <w:txbxContent>
                            <w:p w14:paraId="33F9091E" w14:textId="77777777" w:rsidR="00F56342" w:rsidRPr="00F75F73" w:rsidRDefault="00F56342" w:rsidP="00F56342">
                              <w:r>
                                <w:t>F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D840479" w14:textId="6C20C625" w:rsidR="00F56342" w:rsidRDefault="00F56342" w:rsidP="00975FE6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14:paraId="73379E01" w14:textId="69F19180" w:rsidR="00F56342" w:rsidRDefault="00F56342" w:rsidP="00975FE6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14:paraId="49E45399" w14:textId="77777777" w:rsidR="00F56342" w:rsidRDefault="00F56342" w:rsidP="00975FE6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14:paraId="4B1E00CB" w14:textId="77777777" w:rsidR="00F56342" w:rsidRDefault="00F56342" w:rsidP="00975FE6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14:paraId="0476D663" w14:textId="77777777" w:rsidR="00F56342" w:rsidRDefault="00F56342" w:rsidP="00975FE6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14:paraId="7161AFFD" w14:textId="77777777" w:rsidR="00F56342" w:rsidRDefault="00F56342" w:rsidP="00975FE6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14:paraId="3D82921E" w14:textId="77777777" w:rsidR="00F56342" w:rsidRDefault="00F56342" w:rsidP="00975FE6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14:paraId="07637E22" w14:textId="77777777" w:rsidR="00F56342" w:rsidRDefault="00F56342" w:rsidP="00975FE6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14:paraId="137CAC85" w14:textId="77777777" w:rsidR="00F56342" w:rsidRDefault="00F56342" w:rsidP="00975FE6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14:paraId="7DB8D927" w14:textId="77777777" w:rsidR="00F56342" w:rsidRDefault="00F56342" w:rsidP="00975FE6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14:paraId="2DB0E626" w14:textId="30F33805" w:rsidR="00975FE6" w:rsidRPr="00BA2043" w:rsidRDefault="00975FE6" w:rsidP="00975FE6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lastRenderedPageBreak/>
              <w:t xml:space="preserve">Không mất tổng quát giả sử </w:t>
            </w:r>
            <w:r w:rsidRPr="00BA2043">
              <w:rPr>
                <w:i/>
                <w:iCs/>
                <w:sz w:val="26"/>
                <w:szCs w:val="26"/>
              </w:rPr>
              <w:t>AB &lt; AC</w:t>
            </w:r>
            <w:r w:rsidRPr="00BA2043">
              <w:rPr>
                <w:sz w:val="26"/>
                <w:szCs w:val="26"/>
              </w:rPr>
              <w:t xml:space="preserve">.  </w:t>
            </w:r>
          </w:p>
          <w:p w14:paraId="767A1D63" w14:textId="1066D513" w:rsidR="00975FE6" w:rsidRPr="00BA2043" w:rsidRDefault="00975FE6" w:rsidP="00975FE6">
            <w:pPr>
              <w:tabs>
                <w:tab w:val="left" w:pos="1340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Sau đây kí hiệu </w:t>
            </w:r>
            <w:r w:rsidR="00BA2043" w:rsidRPr="00BA2043">
              <w:rPr>
                <w:position w:val="-10"/>
              </w:rPr>
              <w:object w:dxaOrig="600" w:dyaOrig="340" w14:anchorId="60C69E7F">
                <v:shape id="_x0000_i1129" type="#_x0000_t75" style="width:30pt;height:17.25pt" o:ole="">
                  <v:imagedata r:id="rId216" o:title=""/>
                </v:shape>
                <o:OLEObject Type="Embed" ProgID="Equation.DSMT4" ShapeID="_x0000_i1129" DrawAspect="Content" ObjectID="_1758198865" r:id="rId217"/>
              </w:object>
            </w:r>
            <w:r w:rsidRPr="00BA2043">
              <w:rPr>
                <w:sz w:val="26"/>
                <w:szCs w:val="26"/>
              </w:rPr>
              <w:t xml:space="preserve"> là đường tròn đường kính </w:t>
            </w:r>
            <w:r w:rsidRPr="00BA2043">
              <w:rPr>
                <w:i/>
                <w:iCs/>
                <w:sz w:val="26"/>
                <w:szCs w:val="26"/>
              </w:rPr>
              <w:t>XY</w:t>
            </w:r>
            <w:r w:rsidRPr="00BA2043">
              <w:rPr>
                <w:sz w:val="26"/>
                <w:szCs w:val="26"/>
              </w:rPr>
              <w:t xml:space="preserve"> và </w:t>
            </w:r>
            <w:r w:rsidRPr="00BA2043">
              <w:rPr>
                <w:i/>
                <w:iCs/>
                <w:sz w:val="26"/>
                <w:szCs w:val="26"/>
              </w:rPr>
              <w:t>(XYZ)</w:t>
            </w:r>
            <w:r w:rsidRPr="00BA2043">
              <w:rPr>
                <w:sz w:val="26"/>
                <w:szCs w:val="26"/>
              </w:rPr>
              <w:t xml:space="preserve"> là đường tròn ngoại tiếp tam giác </w:t>
            </w:r>
            <w:r w:rsidRPr="00BA2043">
              <w:rPr>
                <w:i/>
                <w:iCs/>
                <w:sz w:val="26"/>
                <w:szCs w:val="26"/>
              </w:rPr>
              <w:t>XYZ</w:t>
            </w:r>
            <w:r w:rsidRPr="00BA2043">
              <w:rPr>
                <w:sz w:val="26"/>
                <w:szCs w:val="26"/>
              </w:rPr>
              <w:t>.</w:t>
            </w:r>
          </w:p>
          <w:p w14:paraId="45C65A26" w14:textId="2112005B" w:rsidR="00975FE6" w:rsidRPr="00BA2043" w:rsidRDefault="00975FE6" w:rsidP="00975FE6">
            <w:pPr>
              <w:tabs>
                <w:tab w:val="left" w:pos="1340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Dễ thấy đường tròn </w:t>
            </w:r>
            <w:r w:rsidRPr="00BA2043">
              <w:rPr>
                <w:i/>
                <w:iCs/>
                <w:sz w:val="26"/>
                <w:szCs w:val="26"/>
              </w:rPr>
              <w:t>(AEF)</w:t>
            </w:r>
            <w:r w:rsidRPr="00BA2043">
              <w:rPr>
                <w:sz w:val="26"/>
                <w:szCs w:val="26"/>
              </w:rPr>
              <w:t xml:space="preserve"> là đường tròn đường kính </w:t>
            </w:r>
            <w:r w:rsidRPr="00BA2043">
              <w:rPr>
                <w:i/>
                <w:iCs/>
                <w:sz w:val="26"/>
                <w:szCs w:val="26"/>
              </w:rPr>
              <w:t>AI</w:t>
            </w:r>
            <w:r w:rsidRPr="00BA2043">
              <w:rPr>
                <w:sz w:val="26"/>
                <w:szCs w:val="26"/>
              </w:rPr>
              <w:t xml:space="preserve">. Suy ra </w:t>
            </w:r>
            <w:r w:rsidR="00BA2043" w:rsidRPr="00025957">
              <w:rPr>
                <w:position w:val="-4"/>
              </w:rPr>
              <w:object w:dxaOrig="1040" w:dyaOrig="260" w14:anchorId="6C5EDF60">
                <v:shape id="_x0000_i1130" type="#_x0000_t75" style="width:51.75pt;height:12.75pt" o:ole="">
                  <v:imagedata r:id="rId218" o:title=""/>
                </v:shape>
                <o:OLEObject Type="Embed" ProgID="Equation.DSMT4" ShapeID="_x0000_i1130" DrawAspect="Content" ObjectID="_1758198866" r:id="rId219"/>
              </w:object>
            </w:r>
            <w:r w:rsidRPr="00BA2043">
              <w:rPr>
                <w:sz w:val="26"/>
                <w:szCs w:val="26"/>
              </w:rPr>
              <w:t xml:space="preserve">, do đó </w:t>
            </w:r>
            <w:r w:rsidRPr="00BA2043">
              <w:rPr>
                <w:i/>
                <w:iCs/>
                <w:sz w:val="26"/>
                <w:szCs w:val="26"/>
              </w:rPr>
              <w:t>IK</w:t>
            </w:r>
            <w:r w:rsidRPr="00BA2043">
              <w:rPr>
                <w:sz w:val="26"/>
                <w:szCs w:val="26"/>
              </w:rPr>
              <w:t xml:space="preserve"> là trục đẳng phương của hai đường tròn </w:t>
            </w:r>
            <w:r w:rsidRPr="00BA2043">
              <w:rPr>
                <w:i/>
                <w:iCs/>
                <w:sz w:val="26"/>
                <w:szCs w:val="26"/>
              </w:rPr>
              <w:t>(AI)</w:t>
            </w:r>
            <w:r w:rsidRPr="00BA2043">
              <w:rPr>
                <w:sz w:val="26"/>
                <w:szCs w:val="26"/>
              </w:rPr>
              <w:t xml:space="preserve"> và </w:t>
            </w:r>
            <w:r w:rsidRPr="00BA2043">
              <w:rPr>
                <w:i/>
                <w:iCs/>
                <w:sz w:val="26"/>
                <w:szCs w:val="26"/>
              </w:rPr>
              <w:t>(DI).</w:t>
            </w:r>
          </w:p>
          <w:p w14:paraId="657D2EF5" w14:textId="77777777" w:rsidR="00975FE6" w:rsidRPr="00BA2043" w:rsidRDefault="00975FE6" w:rsidP="00975FE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Gọi </w:t>
            </w:r>
            <w:r w:rsidRPr="00BA2043">
              <w:rPr>
                <w:i/>
                <w:iCs/>
                <w:sz w:val="26"/>
                <w:szCs w:val="26"/>
              </w:rPr>
              <w:t>M</w:t>
            </w:r>
            <w:r w:rsidRPr="00BA2043">
              <w:rPr>
                <w:sz w:val="26"/>
                <w:szCs w:val="26"/>
              </w:rPr>
              <w:t xml:space="preserve"> là giao điểm của </w:t>
            </w:r>
            <w:r w:rsidRPr="00BA2043">
              <w:rPr>
                <w:i/>
                <w:iCs/>
                <w:sz w:val="26"/>
                <w:szCs w:val="26"/>
              </w:rPr>
              <w:t>EF</w:t>
            </w:r>
            <w:r w:rsidRPr="00BA2043">
              <w:rPr>
                <w:sz w:val="26"/>
                <w:szCs w:val="26"/>
              </w:rPr>
              <w:t xml:space="preserve"> và </w:t>
            </w:r>
            <w:r w:rsidRPr="00BA2043">
              <w:rPr>
                <w:i/>
                <w:iCs/>
                <w:sz w:val="26"/>
                <w:szCs w:val="26"/>
              </w:rPr>
              <w:t>BC</w:t>
            </w:r>
            <w:r w:rsidRPr="00BA2043">
              <w:rPr>
                <w:sz w:val="26"/>
                <w:szCs w:val="26"/>
              </w:rPr>
              <w:t xml:space="preserve">. </w:t>
            </w:r>
          </w:p>
          <w:p w14:paraId="16A621BB" w14:textId="1B419B91" w:rsidR="00975FE6" w:rsidRPr="00F56342" w:rsidRDefault="00975FE6" w:rsidP="00F56342">
            <w:pPr>
              <w:tabs>
                <w:tab w:val="left" w:pos="0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Ta có </w:t>
            </w:r>
            <w:r w:rsidR="00292F40" w:rsidRPr="00BA2043">
              <w:rPr>
                <w:position w:val="-14"/>
              </w:rPr>
              <w:object w:dxaOrig="4400" w:dyaOrig="420" w14:anchorId="280E6B72">
                <v:shape id="_x0000_i1131" type="#_x0000_t75" style="width:219.75pt;height:21pt" o:ole="">
                  <v:imagedata r:id="rId220" o:title=""/>
                </v:shape>
                <o:OLEObject Type="Embed" ProgID="Equation.DSMT4" ShapeID="_x0000_i1131" DrawAspect="Content" ObjectID="_1758198867" r:id="rId221"/>
              </w:object>
            </w:r>
            <w:r w:rsidRPr="00BA2043">
              <w:rPr>
                <w:sz w:val="26"/>
                <w:szCs w:val="26"/>
              </w:rPr>
              <w:t xml:space="preserve"> suy ra </w:t>
            </w:r>
            <w:r w:rsidRPr="00BA2043">
              <w:rPr>
                <w:i/>
                <w:iCs/>
                <w:sz w:val="26"/>
                <w:szCs w:val="26"/>
              </w:rPr>
              <w:t>M</w:t>
            </w:r>
            <w:r w:rsidRPr="00BA2043">
              <w:rPr>
                <w:sz w:val="26"/>
                <w:szCs w:val="26"/>
              </w:rPr>
              <w:t xml:space="preserve"> thuộc trục đẳng phương của hai đường tròn </w:t>
            </w:r>
            <w:r w:rsidRPr="00BA2043">
              <w:rPr>
                <w:i/>
                <w:iCs/>
                <w:sz w:val="26"/>
                <w:szCs w:val="26"/>
              </w:rPr>
              <w:t>(AI)</w:t>
            </w:r>
            <w:r w:rsidRPr="00BA2043">
              <w:rPr>
                <w:sz w:val="26"/>
                <w:szCs w:val="26"/>
              </w:rPr>
              <w:t xml:space="preserve"> và </w:t>
            </w:r>
            <w:r w:rsidRPr="00BA2043">
              <w:rPr>
                <w:i/>
                <w:iCs/>
                <w:sz w:val="26"/>
                <w:szCs w:val="26"/>
              </w:rPr>
              <w:t>(DI).</w:t>
            </w:r>
            <w:r w:rsidRPr="00BA2043">
              <w:rPr>
                <w:sz w:val="26"/>
                <w:szCs w:val="26"/>
              </w:rPr>
              <w:t xml:space="preserve"> Suy ra </w:t>
            </w:r>
            <w:r w:rsidRPr="00BA2043">
              <w:rPr>
                <w:i/>
                <w:iCs/>
                <w:sz w:val="26"/>
                <w:szCs w:val="26"/>
              </w:rPr>
              <w:t>M, K, I</w:t>
            </w:r>
            <w:r w:rsidRPr="00BA2043">
              <w:rPr>
                <w:sz w:val="26"/>
                <w:szCs w:val="26"/>
              </w:rPr>
              <w:t xml:space="preserve"> thẳng hàng</w:t>
            </w:r>
            <w:r w:rsidR="00292F40">
              <w:rPr>
                <w:sz w:val="26"/>
                <w:szCs w:val="26"/>
              </w:rPr>
              <w:t>.</w:t>
            </w:r>
          </w:p>
        </w:tc>
        <w:tc>
          <w:tcPr>
            <w:tcW w:w="486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68BDE6" w14:textId="492E49B1" w:rsidR="004B5A77" w:rsidRPr="00BA2043" w:rsidRDefault="004B5A77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lastRenderedPageBreak/>
              <w:t>1,0</w:t>
            </w:r>
          </w:p>
        </w:tc>
      </w:tr>
      <w:tr w:rsidR="00975FE6" w:rsidRPr="00BA2043" w14:paraId="6F436AA7" w14:textId="77777777" w:rsidTr="007669FF">
        <w:trPr>
          <w:trHeight w:val="668"/>
        </w:trPr>
        <w:tc>
          <w:tcPr>
            <w:tcW w:w="419" w:type="pct"/>
            <w:vMerge/>
            <w:tcBorders>
              <w:left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2A7D22" w14:textId="77777777" w:rsidR="00975FE6" w:rsidRPr="00BA2043" w:rsidRDefault="00975FE6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5942C5" w14:textId="4FD1E9DF" w:rsidR="004A17F9" w:rsidRPr="00BA2043" w:rsidRDefault="00975FE6" w:rsidP="00975FE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Đường tròn </w:t>
            </w:r>
            <w:r w:rsidR="00BA2043" w:rsidRPr="00BA2043">
              <w:rPr>
                <w:position w:val="-14"/>
              </w:rPr>
              <w:object w:dxaOrig="400" w:dyaOrig="400" w14:anchorId="3549029A">
                <v:shape id="_x0000_i1132" type="#_x0000_t75" style="width:20.25pt;height:20.25pt" o:ole="">
                  <v:imagedata r:id="rId222" o:title=""/>
                </v:shape>
                <o:OLEObject Type="Embed" ProgID="Equation.DSMT4" ShapeID="_x0000_i1132" DrawAspect="Content" ObjectID="_1758198868" r:id="rId223"/>
              </w:object>
            </w:r>
            <w:r w:rsidRPr="00BA2043">
              <w:rPr>
                <w:sz w:val="26"/>
                <w:szCs w:val="26"/>
              </w:rPr>
              <w:t xml:space="preserve"> tiếp xúc với các cạnh </w:t>
            </w:r>
            <w:r w:rsidRPr="00BA2043">
              <w:rPr>
                <w:i/>
                <w:iCs/>
                <w:sz w:val="26"/>
                <w:szCs w:val="26"/>
              </w:rPr>
              <w:t>BC, CA, AB</w:t>
            </w:r>
            <w:r w:rsidRPr="00BA2043">
              <w:rPr>
                <w:sz w:val="26"/>
                <w:szCs w:val="26"/>
              </w:rPr>
              <w:t xml:space="preserve"> tại </w:t>
            </w:r>
            <w:r w:rsidRPr="00BA2043">
              <w:rPr>
                <w:i/>
                <w:iCs/>
                <w:sz w:val="26"/>
                <w:szCs w:val="26"/>
              </w:rPr>
              <w:t>D, E, F</w:t>
            </w:r>
            <w:r w:rsidRPr="00BA2043">
              <w:rPr>
                <w:sz w:val="26"/>
                <w:szCs w:val="26"/>
              </w:rPr>
              <w:t xml:space="preserve"> suy ra </w:t>
            </w:r>
            <w:r w:rsidR="00BA2043" w:rsidRPr="00BA2043">
              <w:rPr>
                <w:position w:val="-26"/>
              </w:rPr>
              <w:object w:dxaOrig="3420" w:dyaOrig="680" w14:anchorId="16148A4C">
                <v:shape id="_x0000_i1133" type="#_x0000_t75" style="width:171pt;height:33.75pt" o:ole="">
                  <v:imagedata r:id="rId224" o:title=""/>
                </v:shape>
                <o:OLEObject Type="Embed" ProgID="Equation.DSMT4" ShapeID="_x0000_i1133" DrawAspect="Content" ObjectID="_1758198869" r:id="rId225"/>
              </w:object>
            </w:r>
            <w:r w:rsidRPr="00BA2043">
              <w:rPr>
                <w:sz w:val="26"/>
                <w:szCs w:val="26"/>
              </w:rPr>
              <w:t xml:space="preserve">  đồng quy (theo định lý ceva).</w:t>
            </w:r>
          </w:p>
          <w:p w14:paraId="4F0F50B3" w14:textId="4F600519" w:rsidR="00975FE6" w:rsidRPr="00BA2043" w:rsidRDefault="00975FE6" w:rsidP="00975FE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Nên theo tính chất cơ bàn của hàng điểm điều hòa ta có </w:t>
            </w:r>
            <w:r w:rsidR="00BA2043" w:rsidRPr="00BA2043">
              <w:rPr>
                <w:position w:val="-10"/>
              </w:rPr>
              <w:object w:dxaOrig="4260" w:dyaOrig="340" w14:anchorId="1DBB4F45">
                <v:shape id="_x0000_i1134" type="#_x0000_t75" style="width:213pt;height:17.25pt" o:ole="">
                  <v:imagedata r:id="rId226" o:title=""/>
                </v:shape>
                <o:OLEObject Type="Embed" ProgID="Equation.DSMT4" ShapeID="_x0000_i1134" DrawAspect="Content" ObjectID="_1758198870" r:id="rId227"/>
              </w:object>
            </w:r>
            <w:r w:rsidRPr="00BA2043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486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97CA95" w14:textId="35AF4832" w:rsidR="00975FE6" w:rsidRPr="00BA2043" w:rsidRDefault="00975FE6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4B5A77" w:rsidRPr="00BA2043" w14:paraId="2A2BE6AF" w14:textId="77777777" w:rsidTr="007669FF">
        <w:trPr>
          <w:trHeight w:val="668"/>
        </w:trPr>
        <w:tc>
          <w:tcPr>
            <w:tcW w:w="419" w:type="pct"/>
            <w:vMerge/>
            <w:tcBorders>
              <w:left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8FA789" w14:textId="77777777" w:rsidR="004B5A77" w:rsidRPr="00BA2043" w:rsidRDefault="004B5A7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F86EA1" w14:textId="0E32BCDC" w:rsidR="00975FE6" w:rsidRPr="00BA2043" w:rsidRDefault="00975FE6" w:rsidP="00975FE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Ta có </w:t>
            </w:r>
            <w:r w:rsidR="00F56342" w:rsidRPr="00BA2043">
              <w:rPr>
                <w:position w:val="-40"/>
              </w:rPr>
              <w:object w:dxaOrig="7740" w:dyaOrig="920" w14:anchorId="6E378335">
                <v:shape id="_x0000_i1135" type="#_x0000_t75" style="width:373.5pt;height:44.25pt" o:ole="">
                  <v:imagedata r:id="rId228" o:title=""/>
                </v:shape>
                <o:OLEObject Type="Embed" ProgID="Equation.DSMT4" ShapeID="_x0000_i1135" DrawAspect="Content" ObjectID="_1758198871" r:id="rId229"/>
              </w:object>
            </w:r>
            <w:r w:rsidRPr="00BA2043">
              <w:rPr>
                <w:sz w:val="26"/>
                <w:szCs w:val="26"/>
              </w:rPr>
              <w:t xml:space="preserve">Dễ thấy </w:t>
            </w:r>
            <w:r w:rsidRPr="00BA2043">
              <w:rPr>
                <w:i/>
                <w:iCs/>
                <w:sz w:val="26"/>
                <w:szCs w:val="26"/>
              </w:rPr>
              <w:t>I</w:t>
            </w:r>
            <w:r w:rsidRPr="00BA2043">
              <w:rPr>
                <w:sz w:val="26"/>
                <w:szCs w:val="26"/>
              </w:rPr>
              <w:t xml:space="preserve"> là điểm </w:t>
            </w:r>
            <w:r w:rsidR="00525F5B">
              <w:rPr>
                <w:sz w:val="26"/>
                <w:szCs w:val="26"/>
              </w:rPr>
              <w:t xml:space="preserve">chính giữa </w:t>
            </w:r>
            <w:r w:rsidRPr="00BA2043">
              <w:rPr>
                <w:sz w:val="26"/>
                <w:szCs w:val="26"/>
              </w:rPr>
              <w:t xml:space="preserve">cung </w:t>
            </w:r>
            <w:r w:rsidRPr="00BA2043">
              <w:rPr>
                <w:i/>
                <w:iCs/>
                <w:sz w:val="26"/>
                <w:szCs w:val="26"/>
              </w:rPr>
              <w:t>EF</w:t>
            </w:r>
            <w:r w:rsidRPr="00BA2043">
              <w:rPr>
                <w:sz w:val="26"/>
                <w:szCs w:val="26"/>
              </w:rPr>
              <w:t xml:space="preserve"> của đường tròn </w:t>
            </w:r>
            <w:r w:rsidRPr="00BA2043">
              <w:rPr>
                <w:i/>
                <w:iCs/>
                <w:sz w:val="26"/>
                <w:szCs w:val="26"/>
              </w:rPr>
              <w:t xml:space="preserve">(AEF), </w:t>
            </w:r>
            <w:r w:rsidRPr="00BA2043">
              <w:rPr>
                <w:sz w:val="26"/>
                <w:szCs w:val="26"/>
              </w:rPr>
              <w:t xml:space="preserve">suy ra </w:t>
            </w:r>
            <w:r w:rsidRPr="00BA2043">
              <w:rPr>
                <w:i/>
                <w:iCs/>
                <w:sz w:val="26"/>
                <w:szCs w:val="26"/>
              </w:rPr>
              <w:t>PI</w:t>
            </w:r>
            <w:r w:rsidRPr="00BA2043">
              <w:rPr>
                <w:sz w:val="26"/>
                <w:szCs w:val="26"/>
              </w:rPr>
              <w:t xml:space="preserve"> là phân giác của </w:t>
            </w:r>
            <w:r w:rsidR="00BA2043" w:rsidRPr="00BA2043">
              <w:rPr>
                <w:position w:val="-26"/>
              </w:rPr>
              <w:object w:dxaOrig="2480" w:dyaOrig="680" w14:anchorId="7ADF2835">
                <v:shape id="_x0000_i1136" type="#_x0000_t75" style="width:123.75pt;height:33.75pt" o:ole="">
                  <v:imagedata r:id="rId230" o:title=""/>
                </v:shape>
                <o:OLEObject Type="Embed" ProgID="Equation.DSMT4" ShapeID="_x0000_i1136" DrawAspect="Content" ObjectID="_1758198872" r:id="rId231"/>
              </w:object>
            </w:r>
            <w:r w:rsidRPr="00BA2043">
              <w:rPr>
                <w:sz w:val="26"/>
                <w:szCs w:val="26"/>
              </w:rPr>
              <w:t xml:space="preserve">. Từ (2), (3)  và </w:t>
            </w:r>
            <w:r w:rsidR="00BA2043" w:rsidRPr="00BA2043">
              <w:rPr>
                <w:position w:val="-6"/>
              </w:rPr>
              <w:object w:dxaOrig="1400" w:dyaOrig="380" w14:anchorId="60D0EC70">
                <v:shape id="_x0000_i1137" type="#_x0000_t75" style="width:69.75pt;height:18.75pt" o:ole="">
                  <v:imagedata r:id="rId232" o:title=""/>
                </v:shape>
                <o:OLEObject Type="Embed" ProgID="Equation.DSMT4" ShapeID="_x0000_i1137" DrawAspect="Content" ObjectID="_1758198873" r:id="rId233"/>
              </w:object>
            </w:r>
            <w:r w:rsidRPr="00BA2043">
              <w:rPr>
                <w:sz w:val="26"/>
                <w:szCs w:val="26"/>
              </w:rPr>
              <w:t xml:space="preserve">  suy ra </w:t>
            </w:r>
            <w:r w:rsidR="00F56342" w:rsidRPr="00BA2043">
              <w:rPr>
                <w:position w:val="-26"/>
              </w:rPr>
              <w:object w:dxaOrig="4560" w:dyaOrig="680" w14:anchorId="6721A3E4">
                <v:shape id="_x0000_i1138" type="#_x0000_t75" style="width:228pt;height:33.75pt" o:ole="">
                  <v:imagedata r:id="rId234" o:title=""/>
                </v:shape>
                <o:OLEObject Type="Embed" ProgID="Equation.DSMT4" ShapeID="_x0000_i1138" DrawAspect="Content" ObjectID="_1758198874" r:id="rId235"/>
              </w:object>
            </w:r>
            <w:r w:rsidRPr="00BA2043">
              <w:rPr>
                <w:sz w:val="26"/>
                <w:szCs w:val="26"/>
              </w:rPr>
              <w:t xml:space="preserve">  là phân giác của </w:t>
            </w:r>
            <w:r w:rsidR="00BA2043" w:rsidRPr="00BA2043">
              <w:rPr>
                <w:position w:val="-6"/>
              </w:rPr>
              <w:object w:dxaOrig="620" w:dyaOrig="380" w14:anchorId="16B20936">
                <v:shape id="_x0000_i1139" type="#_x0000_t75" style="width:30.75pt;height:18.75pt" o:ole="">
                  <v:imagedata r:id="rId236" o:title=""/>
                </v:shape>
                <o:OLEObject Type="Embed" ProgID="Equation.DSMT4" ShapeID="_x0000_i1139" DrawAspect="Content" ObjectID="_1758198875" r:id="rId237"/>
              </w:object>
            </w:r>
            <w:r w:rsidRPr="00BA2043">
              <w:rPr>
                <w:sz w:val="26"/>
                <w:szCs w:val="26"/>
              </w:rPr>
              <w:t xml:space="preserve">      (4).</w:t>
            </w:r>
          </w:p>
          <w:p w14:paraId="42366E1A" w14:textId="21C6E4F8" w:rsidR="004B5A77" w:rsidRPr="00BA2043" w:rsidRDefault="00975FE6" w:rsidP="00975FE6">
            <w:pPr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Từ (1) và (4)  theo tính chất của chùm điều hòa suy ra </w:t>
            </w:r>
            <w:r w:rsidR="00BA2043" w:rsidRPr="00BA2043">
              <w:rPr>
                <w:position w:val="-6"/>
              </w:rPr>
              <w:object w:dxaOrig="1180" w:dyaOrig="279" w14:anchorId="38DF3A48">
                <v:shape id="_x0000_i1140" type="#_x0000_t75" style="width:59.25pt;height:14.25pt" o:ole="">
                  <v:imagedata r:id="rId238" o:title=""/>
                </v:shape>
                <o:OLEObject Type="Embed" ProgID="Equation.DSMT4" ShapeID="_x0000_i1140" DrawAspect="Content" ObjectID="_1758198876" r:id="rId239"/>
              </w:object>
            </w:r>
          </w:p>
        </w:tc>
        <w:tc>
          <w:tcPr>
            <w:tcW w:w="486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2AB343" w14:textId="42E6BE79" w:rsidR="004B5A77" w:rsidRPr="00BA2043" w:rsidRDefault="004B5A77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4B5A77" w:rsidRPr="00BA2043" w14:paraId="7A87A6BF" w14:textId="77777777" w:rsidTr="007669FF">
        <w:trPr>
          <w:trHeight w:val="668"/>
        </w:trPr>
        <w:tc>
          <w:tcPr>
            <w:tcW w:w="419" w:type="pct"/>
            <w:vMerge w:val="restart"/>
            <w:tcBorders>
              <w:top w:val="dashSmallGap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13D9D24" w14:textId="12A2CF34" w:rsidR="004B5A77" w:rsidRPr="00BA2043" w:rsidRDefault="004B5A77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b/>
                <w:noProof/>
                <w:color w:val="auto"/>
                <w:sz w:val="26"/>
                <w:szCs w:val="26"/>
                <w:lang w:val="en-US"/>
              </w:rPr>
              <w:t>b</w:t>
            </w:r>
          </w:p>
        </w:tc>
        <w:tc>
          <w:tcPr>
            <w:tcW w:w="4095" w:type="pct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DF36FB" w14:textId="5D9E7FF4" w:rsidR="004B5A77" w:rsidRPr="00BA2043" w:rsidRDefault="00975FE6" w:rsidP="00975FE6">
            <w:pPr>
              <w:tabs>
                <w:tab w:val="left" w:pos="1340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Từ </w:t>
            </w:r>
            <w:r w:rsidRPr="00BA2043">
              <w:rPr>
                <w:i/>
                <w:iCs/>
                <w:sz w:val="26"/>
                <w:szCs w:val="26"/>
              </w:rPr>
              <w:t>BC</w:t>
            </w:r>
            <w:r w:rsidR="004A17F9" w:rsidRPr="00BA2043">
              <w:rPr>
                <w:i/>
                <w:iCs/>
                <w:sz w:val="26"/>
                <w:szCs w:val="26"/>
              </w:rPr>
              <w:t>,</w:t>
            </w:r>
            <w:r w:rsidRPr="00BA2043">
              <w:rPr>
                <w:i/>
                <w:iCs/>
                <w:sz w:val="26"/>
                <w:szCs w:val="26"/>
              </w:rPr>
              <w:t xml:space="preserve"> EF, IK </w:t>
            </w:r>
            <w:r w:rsidRPr="00BA2043">
              <w:rPr>
                <w:sz w:val="26"/>
                <w:szCs w:val="26"/>
              </w:rPr>
              <w:t xml:space="preserve">đồng quy tại </w:t>
            </w:r>
            <w:r w:rsidRPr="00BA2043">
              <w:rPr>
                <w:i/>
                <w:iCs/>
                <w:sz w:val="26"/>
                <w:szCs w:val="26"/>
              </w:rPr>
              <w:t>M</w:t>
            </w:r>
            <w:r w:rsidRPr="00BA2043">
              <w:rPr>
                <w:sz w:val="26"/>
                <w:szCs w:val="26"/>
              </w:rPr>
              <w:t xml:space="preserve"> và </w:t>
            </w:r>
            <w:r w:rsidR="00525F5B" w:rsidRPr="00BA2043">
              <w:rPr>
                <w:position w:val="-12"/>
              </w:rPr>
              <w:object w:dxaOrig="2460" w:dyaOrig="340" w14:anchorId="7A30D0ED">
                <v:shape id="_x0000_i1141" type="#_x0000_t75" style="width:123pt;height:17.25pt" o:ole="">
                  <v:imagedata r:id="rId240" o:title=""/>
                </v:shape>
                <o:OLEObject Type="Embed" ProgID="Equation.DSMT4" ShapeID="_x0000_i1141" DrawAspect="Content" ObjectID="_1758198877" r:id="rId241"/>
              </w:object>
            </w:r>
            <w:r w:rsidRPr="00BA2043">
              <w:rPr>
                <w:sz w:val="26"/>
                <w:szCs w:val="26"/>
              </w:rPr>
              <w:t xml:space="preserve"> suy ra </w:t>
            </w:r>
            <w:r w:rsidRPr="00BA2043">
              <w:rPr>
                <w:i/>
                <w:iCs/>
                <w:sz w:val="26"/>
                <w:szCs w:val="26"/>
              </w:rPr>
              <w:t>DM</w:t>
            </w:r>
            <w:r w:rsidRPr="00BA2043">
              <w:rPr>
                <w:sz w:val="26"/>
                <w:szCs w:val="26"/>
              </w:rPr>
              <w:t xml:space="preserve"> là đường kính của đường tròn ngoại tiếp tam giác </w:t>
            </w:r>
            <w:r w:rsidRPr="00BA2043">
              <w:rPr>
                <w:i/>
                <w:iCs/>
                <w:sz w:val="26"/>
                <w:szCs w:val="26"/>
              </w:rPr>
              <w:t>DKH</w:t>
            </w:r>
            <w:r w:rsidRPr="00BA2043">
              <w:rPr>
                <w:sz w:val="26"/>
                <w:szCs w:val="26"/>
              </w:rPr>
              <w:t xml:space="preserve">. Gọi </w:t>
            </w:r>
            <w:r w:rsidRPr="00BA2043">
              <w:rPr>
                <w:i/>
                <w:iCs/>
                <w:sz w:val="26"/>
                <w:szCs w:val="26"/>
              </w:rPr>
              <w:t>S</w:t>
            </w:r>
            <w:r w:rsidRPr="00BA2043">
              <w:rPr>
                <w:sz w:val="26"/>
                <w:szCs w:val="26"/>
              </w:rPr>
              <w:t xml:space="preserve"> là trung điểm </w:t>
            </w:r>
            <w:r w:rsidRPr="00BA2043">
              <w:rPr>
                <w:i/>
                <w:iCs/>
                <w:sz w:val="26"/>
                <w:szCs w:val="26"/>
              </w:rPr>
              <w:t>DM</w:t>
            </w:r>
            <w:r w:rsidRPr="00BA2043">
              <w:rPr>
                <w:sz w:val="26"/>
                <w:szCs w:val="26"/>
              </w:rPr>
              <w:t xml:space="preserve">, suy ra </w:t>
            </w:r>
            <w:r w:rsidR="00BA2043" w:rsidRPr="00BA2043">
              <w:rPr>
                <w:position w:val="-6"/>
              </w:rPr>
              <w:object w:dxaOrig="999" w:dyaOrig="279" w14:anchorId="044CA36A">
                <v:shape id="_x0000_i1142" type="#_x0000_t75" style="width:50.25pt;height:14.25pt" o:ole="">
                  <v:imagedata r:id="rId242" o:title=""/>
                </v:shape>
                <o:OLEObject Type="Embed" ProgID="Equation.DSMT4" ShapeID="_x0000_i1142" DrawAspect="Content" ObjectID="_1758198878" r:id="rId243"/>
              </w:object>
            </w:r>
            <w:r w:rsidRPr="00BA2043">
              <w:rPr>
                <w:sz w:val="26"/>
                <w:szCs w:val="26"/>
              </w:rPr>
              <w:t xml:space="preserve"> mà </w:t>
            </w:r>
            <w:r w:rsidR="00BA2043" w:rsidRPr="00BA2043">
              <w:rPr>
                <w:position w:val="-10"/>
              </w:rPr>
              <w:object w:dxaOrig="980" w:dyaOrig="320" w14:anchorId="12BA2506">
                <v:shape id="_x0000_i1143" type="#_x0000_t75" style="width:48.75pt;height:15.75pt" o:ole="">
                  <v:imagedata r:id="rId244" o:title=""/>
                </v:shape>
                <o:OLEObject Type="Embed" ProgID="Equation.DSMT4" ShapeID="_x0000_i1143" DrawAspect="Content" ObjectID="_1758198879" r:id="rId245"/>
              </w:object>
            </w:r>
            <w:r w:rsidRPr="00BA2043">
              <w:rPr>
                <w:sz w:val="26"/>
                <w:szCs w:val="26"/>
              </w:rPr>
              <w:t xml:space="preserve"> suy </w:t>
            </w:r>
            <w:r w:rsidRPr="00BA2043">
              <w:rPr>
                <w:i/>
                <w:iCs/>
                <w:sz w:val="26"/>
                <w:szCs w:val="26"/>
              </w:rPr>
              <w:t>SI</w:t>
            </w:r>
            <w:r w:rsidRPr="00BA2043">
              <w:rPr>
                <w:sz w:val="26"/>
                <w:szCs w:val="26"/>
              </w:rPr>
              <w:t xml:space="preserve"> là trung trực của </w:t>
            </w:r>
            <w:r w:rsidRPr="00BA2043">
              <w:rPr>
                <w:i/>
                <w:iCs/>
                <w:sz w:val="26"/>
                <w:szCs w:val="26"/>
              </w:rPr>
              <w:t>DN</w:t>
            </w:r>
            <w:r w:rsidRPr="00BA2043">
              <w:rPr>
                <w:sz w:val="26"/>
                <w:szCs w:val="26"/>
              </w:rPr>
              <w:t xml:space="preserve">. Ta lại có </w:t>
            </w:r>
            <w:r w:rsidRPr="00BA2043">
              <w:rPr>
                <w:i/>
                <w:iCs/>
                <w:sz w:val="26"/>
                <w:szCs w:val="26"/>
              </w:rPr>
              <w:t>SD</w:t>
            </w:r>
            <w:r w:rsidRPr="00BA2043">
              <w:rPr>
                <w:sz w:val="26"/>
                <w:szCs w:val="26"/>
              </w:rPr>
              <w:t xml:space="preserve"> là tiếp tuyến của đường tròn </w:t>
            </w:r>
            <w:r w:rsidR="00BA2043" w:rsidRPr="00BA2043">
              <w:rPr>
                <w:position w:val="-14"/>
              </w:rPr>
              <w:object w:dxaOrig="400" w:dyaOrig="400" w14:anchorId="0BB1577D">
                <v:shape id="_x0000_i1144" type="#_x0000_t75" style="width:20.25pt;height:20.25pt" o:ole="">
                  <v:imagedata r:id="rId246" o:title=""/>
                </v:shape>
                <o:OLEObject Type="Embed" ProgID="Equation.DSMT4" ShapeID="_x0000_i1144" DrawAspect="Content" ObjectID="_1758198880" r:id="rId247"/>
              </w:object>
            </w:r>
            <w:r w:rsidRPr="00BA2043">
              <w:rPr>
                <w:sz w:val="26"/>
                <w:szCs w:val="26"/>
              </w:rPr>
              <w:t xml:space="preserve">, suy ra </w:t>
            </w:r>
            <w:r w:rsidRPr="00BA2043">
              <w:rPr>
                <w:i/>
                <w:iCs/>
                <w:sz w:val="26"/>
                <w:szCs w:val="26"/>
              </w:rPr>
              <w:t>SN</w:t>
            </w:r>
            <w:r w:rsidRPr="00BA2043">
              <w:rPr>
                <w:sz w:val="26"/>
                <w:szCs w:val="26"/>
              </w:rPr>
              <w:t xml:space="preserve"> là tiếp tuyến của </w:t>
            </w:r>
            <w:r w:rsidR="00BA2043" w:rsidRPr="00BA2043">
              <w:rPr>
                <w:position w:val="-14"/>
              </w:rPr>
              <w:object w:dxaOrig="400" w:dyaOrig="400" w14:anchorId="70E6360A">
                <v:shape id="_x0000_i1145" type="#_x0000_t75" style="width:20.25pt;height:20.25pt" o:ole="">
                  <v:imagedata r:id="rId248" o:title=""/>
                </v:shape>
                <o:OLEObject Type="Embed" ProgID="Equation.DSMT4" ShapeID="_x0000_i1145" DrawAspect="Content" ObjectID="_1758198881" r:id="rId249"/>
              </w:object>
            </w:r>
            <w:r w:rsidRPr="00BA2043">
              <w:rPr>
                <w:sz w:val="26"/>
                <w:szCs w:val="26"/>
              </w:rPr>
              <w:t xml:space="preserve"> (5).</w:t>
            </w:r>
          </w:p>
        </w:tc>
        <w:tc>
          <w:tcPr>
            <w:tcW w:w="486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4D3219" w14:textId="6FA632A3" w:rsidR="004B5A77" w:rsidRPr="00BA2043" w:rsidRDefault="004B5A77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  <w:tr w:rsidR="00DC5CFF" w:rsidRPr="00BA2043" w14:paraId="5C67E668" w14:textId="77777777" w:rsidTr="00F56342">
        <w:trPr>
          <w:trHeight w:val="2258"/>
        </w:trPr>
        <w:tc>
          <w:tcPr>
            <w:tcW w:w="419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114DA08" w14:textId="77777777" w:rsidR="00DC5CFF" w:rsidRPr="00BA2043" w:rsidRDefault="00DC5CFF" w:rsidP="0099250C">
            <w:pPr>
              <w:pStyle w:val="Default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</w:p>
        </w:tc>
        <w:tc>
          <w:tcPr>
            <w:tcW w:w="4095" w:type="pc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E7086F" w14:textId="33F87F9A" w:rsidR="00975FE6" w:rsidRPr="00BA2043" w:rsidRDefault="00975FE6" w:rsidP="00975FE6">
            <w:pPr>
              <w:tabs>
                <w:tab w:val="left" w:pos="1340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BA2043">
              <w:rPr>
                <w:sz w:val="26"/>
                <w:szCs w:val="26"/>
              </w:rPr>
              <w:t xml:space="preserve">Từ </w:t>
            </w:r>
            <w:r w:rsidR="00BA2043" w:rsidRPr="00BA2043">
              <w:rPr>
                <w:position w:val="-10"/>
              </w:rPr>
              <w:object w:dxaOrig="1860" w:dyaOrig="340" w14:anchorId="5A8E3DD9">
                <v:shape id="_x0000_i1146" type="#_x0000_t75" style="width:93pt;height:17.25pt" o:ole="">
                  <v:imagedata r:id="rId250" o:title=""/>
                </v:shape>
                <o:OLEObject Type="Embed" ProgID="Equation.DSMT4" ShapeID="_x0000_i1146" DrawAspect="Content" ObjectID="_1758198882" r:id="rId251"/>
              </w:object>
            </w:r>
            <w:r w:rsidRPr="00BA2043">
              <w:rPr>
                <w:sz w:val="26"/>
                <w:szCs w:val="26"/>
              </w:rPr>
              <w:t xml:space="preserve"> và </w:t>
            </w:r>
            <w:r w:rsidRPr="00BA2043">
              <w:rPr>
                <w:i/>
                <w:iCs/>
                <w:sz w:val="26"/>
                <w:szCs w:val="26"/>
              </w:rPr>
              <w:t>S</w:t>
            </w:r>
            <w:r w:rsidRPr="00BA2043">
              <w:rPr>
                <w:sz w:val="26"/>
                <w:szCs w:val="26"/>
              </w:rPr>
              <w:t xml:space="preserve"> là trung điểm </w:t>
            </w:r>
            <w:r w:rsidRPr="00BA2043">
              <w:rPr>
                <w:i/>
                <w:iCs/>
                <w:sz w:val="26"/>
                <w:szCs w:val="26"/>
              </w:rPr>
              <w:t>MD</w:t>
            </w:r>
            <w:r w:rsidRPr="00BA2043">
              <w:rPr>
                <w:sz w:val="26"/>
                <w:szCs w:val="26"/>
              </w:rPr>
              <w:t xml:space="preserve">, nên theo hệ thức Niu tơn ta có </w:t>
            </w:r>
            <w:r w:rsidR="00BA2043" w:rsidRPr="00BA2043">
              <w:rPr>
                <w:position w:val="-6"/>
              </w:rPr>
              <w:object w:dxaOrig="1440" w:dyaOrig="340" w14:anchorId="0707CEC2">
                <v:shape id="_x0000_i1147" type="#_x0000_t75" style="width:1in;height:17.25pt" o:ole="">
                  <v:imagedata r:id="rId252" o:title=""/>
                </v:shape>
                <o:OLEObject Type="Embed" ProgID="Equation.DSMT4" ShapeID="_x0000_i1147" DrawAspect="Content" ObjectID="_1758198883" r:id="rId253"/>
              </w:object>
            </w:r>
            <w:r w:rsidRPr="00BA2043">
              <w:rPr>
                <w:sz w:val="26"/>
                <w:szCs w:val="26"/>
              </w:rPr>
              <w:t xml:space="preserve">  mà </w:t>
            </w:r>
            <w:r w:rsidR="00BA2043" w:rsidRPr="00BA2043">
              <w:rPr>
                <w:position w:val="-6"/>
              </w:rPr>
              <w:object w:dxaOrig="999" w:dyaOrig="279" w14:anchorId="6B80DCF4">
                <v:shape id="_x0000_i1148" type="#_x0000_t75" style="width:50.25pt;height:14.25pt" o:ole="">
                  <v:imagedata r:id="rId254" o:title=""/>
                </v:shape>
                <o:OLEObject Type="Embed" ProgID="Equation.DSMT4" ShapeID="_x0000_i1148" DrawAspect="Content" ObjectID="_1758198884" r:id="rId255"/>
              </w:object>
            </w:r>
            <w:r w:rsidRPr="00BA2043">
              <w:rPr>
                <w:sz w:val="26"/>
                <w:szCs w:val="26"/>
              </w:rPr>
              <w:t xml:space="preserve">, suy ra </w:t>
            </w:r>
            <w:r w:rsidR="00BA2043" w:rsidRPr="00BA2043">
              <w:rPr>
                <w:position w:val="-6"/>
              </w:rPr>
              <w:object w:dxaOrig="1460" w:dyaOrig="340" w14:anchorId="0E39DF6A">
                <v:shape id="_x0000_i1149" type="#_x0000_t75" style="width:72.75pt;height:17.25pt" o:ole="">
                  <v:imagedata r:id="rId256" o:title=""/>
                </v:shape>
                <o:OLEObject Type="Embed" ProgID="Equation.DSMT4" ShapeID="_x0000_i1149" DrawAspect="Content" ObjectID="_1758198885" r:id="rId257"/>
              </w:object>
            </w:r>
            <w:r w:rsidRPr="00BA2043">
              <w:rPr>
                <w:sz w:val="26"/>
                <w:szCs w:val="26"/>
              </w:rPr>
              <w:t xml:space="preserve">, suy ra </w:t>
            </w:r>
            <w:r w:rsidRPr="00BA2043">
              <w:rPr>
                <w:i/>
                <w:iCs/>
                <w:sz w:val="26"/>
                <w:szCs w:val="26"/>
              </w:rPr>
              <w:t>SN</w:t>
            </w:r>
            <w:r w:rsidRPr="00BA2043">
              <w:rPr>
                <w:sz w:val="26"/>
                <w:szCs w:val="26"/>
              </w:rPr>
              <w:t xml:space="preserve"> là tiếp tuyến của đường tròn ngoại tiếp tam giác </w:t>
            </w:r>
            <w:r w:rsidRPr="00BA2043">
              <w:rPr>
                <w:i/>
                <w:iCs/>
                <w:sz w:val="26"/>
                <w:szCs w:val="26"/>
              </w:rPr>
              <w:t>BNC</w:t>
            </w:r>
            <w:r w:rsidRPr="00BA2043">
              <w:rPr>
                <w:sz w:val="26"/>
                <w:szCs w:val="26"/>
              </w:rPr>
              <w:t xml:space="preserve">   (6). </w:t>
            </w:r>
          </w:p>
          <w:p w14:paraId="57FD4D6E" w14:textId="45AC30F6" w:rsidR="00DC5CFF" w:rsidRPr="00BA2043" w:rsidRDefault="00975FE6" w:rsidP="00975FE6">
            <w:pPr>
              <w:tabs>
                <w:tab w:val="left" w:pos="0"/>
                <w:tab w:val="left" w:pos="1080"/>
              </w:tabs>
              <w:rPr>
                <w:noProof/>
                <w:sz w:val="26"/>
                <w:szCs w:val="26"/>
                <w:lang w:val="vi-VN"/>
              </w:rPr>
            </w:pPr>
            <w:r w:rsidRPr="00BA2043">
              <w:rPr>
                <w:sz w:val="26"/>
                <w:szCs w:val="26"/>
              </w:rPr>
              <w:t xml:space="preserve">Từ (5) và (6) suy ra đường tròn ngoại tiếp tam giác </w:t>
            </w:r>
            <w:r w:rsidR="00BA2043" w:rsidRPr="00BA2043">
              <w:rPr>
                <w:position w:val="-6"/>
              </w:rPr>
              <w:object w:dxaOrig="600" w:dyaOrig="279" w14:anchorId="07CC09ED">
                <v:shape id="_x0000_i1150" type="#_x0000_t75" style="width:30pt;height:14.25pt" o:ole="">
                  <v:imagedata r:id="rId258" o:title=""/>
                </v:shape>
                <o:OLEObject Type="Embed" ProgID="Equation.DSMT4" ShapeID="_x0000_i1150" DrawAspect="Content" ObjectID="_1758198886" r:id="rId259"/>
              </w:object>
            </w:r>
            <w:r w:rsidRPr="00BA2043">
              <w:rPr>
                <w:sz w:val="26"/>
                <w:szCs w:val="26"/>
              </w:rPr>
              <w:t xml:space="preserve"> tiếp xúc với đường tròn </w:t>
            </w:r>
            <w:r w:rsidR="00CD687F" w:rsidRPr="00CD687F">
              <w:rPr>
                <w:position w:val="-14"/>
              </w:rPr>
              <w:object w:dxaOrig="400" w:dyaOrig="400" w14:anchorId="2148294E">
                <v:shape id="_x0000_i1151" type="#_x0000_t75" style="width:20.25pt;height:20.25pt" o:ole="">
                  <v:imagedata r:id="rId260" o:title=""/>
                </v:shape>
                <o:OLEObject Type="Embed" ProgID="Equation.DSMT4" ShapeID="_x0000_i1151" DrawAspect="Content" ObjectID="_1758198887" r:id="rId261"/>
              </w:object>
            </w:r>
            <w:r w:rsidR="00292F40">
              <w:t>.</w:t>
            </w:r>
            <w:r w:rsidRPr="00BA2043">
              <w:rPr>
                <w:sz w:val="26"/>
                <w:szCs w:val="26"/>
              </w:rPr>
              <w:t xml:space="preserve">                               </w:t>
            </w:r>
          </w:p>
        </w:tc>
        <w:tc>
          <w:tcPr>
            <w:tcW w:w="486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905DB6" w14:textId="1CA731E0" w:rsidR="00DC5CFF" w:rsidRPr="00BA2043" w:rsidRDefault="00DC5CFF" w:rsidP="0099250C">
            <w:pPr>
              <w:pStyle w:val="Default"/>
              <w:jc w:val="center"/>
              <w:rPr>
                <w:noProof/>
                <w:color w:val="auto"/>
                <w:sz w:val="26"/>
                <w:szCs w:val="26"/>
                <w:lang w:val="en-US"/>
              </w:rPr>
            </w:pPr>
            <w:r w:rsidRPr="00BA2043">
              <w:rPr>
                <w:noProof/>
                <w:color w:val="auto"/>
                <w:sz w:val="26"/>
                <w:szCs w:val="26"/>
                <w:lang w:val="en-US"/>
              </w:rPr>
              <w:t>1,0</w:t>
            </w:r>
          </w:p>
        </w:tc>
      </w:tr>
    </w:tbl>
    <w:p w14:paraId="0B4FDF8E" w14:textId="74B98522" w:rsidR="00195268" w:rsidRPr="00BA2043" w:rsidRDefault="00146CAB" w:rsidP="0099250C">
      <w:pPr>
        <w:tabs>
          <w:tab w:val="left" w:pos="0"/>
          <w:tab w:val="left" w:pos="1080"/>
        </w:tabs>
        <w:jc w:val="center"/>
        <w:rPr>
          <w:b/>
          <w:bCs w:val="0"/>
          <w:sz w:val="26"/>
          <w:szCs w:val="26"/>
        </w:rPr>
      </w:pPr>
      <w:r w:rsidRPr="00BA2043">
        <w:rPr>
          <w:b/>
          <w:bCs w:val="0"/>
          <w:sz w:val="26"/>
          <w:szCs w:val="26"/>
        </w:rPr>
        <w:t>---------------Hết---------------</w:t>
      </w:r>
    </w:p>
    <w:sectPr w:rsidR="00195268" w:rsidRPr="00BA2043" w:rsidSect="00A446EC">
      <w:footerReference w:type="default" r:id="rId262"/>
      <w:pgSz w:w="11906" w:h="16838" w:code="9"/>
      <w:pgMar w:top="709" w:right="907" w:bottom="295" w:left="1134" w:header="454" w:footer="18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3B41E" w14:textId="77777777" w:rsidR="00CF1281" w:rsidRDefault="00CF1281">
      <w:r>
        <w:separator/>
      </w:r>
    </w:p>
  </w:endnote>
  <w:endnote w:type="continuationSeparator" w:id="0">
    <w:p w14:paraId="502566E8" w14:textId="77777777" w:rsidR="00CF1281" w:rsidRDefault="00CF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67A23" w14:textId="4C8A4EE2" w:rsidR="00A446EC" w:rsidRDefault="00A446EC">
    <w:pPr>
      <w:pStyle w:val="Footer"/>
      <w:jc w:val="center"/>
    </w:pPr>
  </w:p>
  <w:p w14:paraId="63885652" w14:textId="77777777" w:rsidR="00A446EC" w:rsidRDefault="00A446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23B67" w14:textId="77777777" w:rsidR="00CF1281" w:rsidRDefault="00CF1281">
      <w:r>
        <w:separator/>
      </w:r>
    </w:p>
  </w:footnote>
  <w:footnote w:type="continuationSeparator" w:id="0">
    <w:p w14:paraId="387E29FD" w14:textId="77777777" w:rsidR="00CF1281" w:rsidRDefault="00CF1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2E03"/>
    <w:multiLevelType w:val="hybridMultilevel"/>
    <w:tmpl w:val="A6000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297D"/>
    <w:multiLevelType w:val="hybridMultilevel"/>
    <w:tmpl w:val="EA4E3B3C"/>
    <w:lvl w:ilvl="0" w:tplc="F1A60C64">
      <w:start w:val="1"/>
      <w:numFmt w:val="lowerLetter"/>
      <w:lvlText w:val="%1)"/>
      <w:lvlJc w:val="left"/>
      <w:pPr>
        <w:tabs>
          <w:tab w:val="num" w:pos="469"/>
        </w:tabs>
        <w:ind w:left="469" w:hanging="360"/>
      </w:pPr>
      <w:rPr>
        <w:b/>
        <w:bCs w:val="0"/>
        <w:i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9"/>
        </w:tabs>
        <w:ind w:left="11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9"/>
        </w:tabs>
        <w:ind w:left="19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9"/>
        </w:tabs>
        <w:ind w:left="33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9"/>
        </w:tabs>
        <w:ind w:left="40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9"/>
        </w:tabs>
        <w:ind w:left="47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9"/>
        </w:tabs>
        <w:ind w:left="55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9"/>
        </w:tabs>
        <w:ind w:left="6229" w:hanging="180"/>
      </w:pPr>
    </w:lvl>
  </w:abstractNum>
  <w:abstractNum w:abstractNumId="2" w15:restartNumberingAfterBreak="0">
    <w:nsid w:val="0AD24331"/>
    <w:multiLevelType w:val="hybridMultilevel"/>
    <w:tmpl w:val="95648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529"/>
    <w:multiLevelType w:val="hybridMultilevel"/>
    <w:tmpl w:val="D374B0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95C3C"/>
    <w:multiLevelType w:val="hybridMultilevel"/>
    <w:tmpl w:val="76ECC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35777"/>
    <w:multiLevelType w:val="hybridMultilevel"/>
    <w:tmpl w:val="6EF41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659B4"/>
    <w:multiLevelType w:val="hybridMultilevel"/>
    <w:tmpl w:val="3E2C77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4D01D98"/>
    <w:multiLevelType w:val="hybridMultilevel"/>
    <w:tmpl w:val="EA9E52D0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C66E39"/>
    <w:multiLevelType w:val="hybridMultilevel"/>
    <w:tmpl w:val="21C49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136DD"/>
    <w:multiLevelType w:val="hybridMultilevel"/>
    <w:tmpl w:val="E64EC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03E02"/>
    <w:multiLevelType w:val="hybridMultilevel"/>
    <w:tmpl w:val="48AA1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E1E16"/>
    <w:multiLevelType w:val="hybridMultilevel"/>
    <w:tmpl w:val="4580CF46"/>
    <w:lvl w:ilvl="0" w:tplc="21063E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A522F"/>
    <w:multiLevelType w:val="hybridMultilevel"/>
    <w:tmpl w:val="544A29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216EF"/>
    <w:multiLevelType w:val="hybridMultilevel"/>
    <w:tmpl w:val="62584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93EBE"/>
    <w:multiLevelType w:val="hybridMultilevel"/>
    <w:tmpl w:val="8162F7E2"/>
    <w:lvl w:ilvl="0" w:tplc="1EA85A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35AE3"/>
    <w:multiLevelType w:val="hybridMultilevel"/>
    <w:tmpl w:val="0B6ED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2131C7"/>
    <w:multiLevelType w:val="hybridMultilevel"/>
    <w:tmpl w:val="0CDCD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E7606"/>
    <w:multiLevelType w:val="hybridMultilevel"/>
    <w:tmpl w:val="4E42B8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8124E9"/>
    <w:multiLevelType w:val="hybridMultilevel"/>
    <w:tmpl w:val="661015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95D6C"/>
    <w:multiLevelType w:val="hybridMultilevel"/>
    <w:tmpl w:val="01009D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11B9F"/>
    <w:multiLevelType w:val="hybridMultilevel"/>
    <w:tmpl w:val="E86C01F6"/>
    <w:lvl w:ilvl="0" w:tplc="8A6A8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BF7AD1"/>
    <w:multiLevelType w:val="hybridMultilevel"/>
    <w:tmpl w:val="08EEFE9C"/>
    <w:lvl w:ilvl="0" w:tplc="E78479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E58AA"/>
    <w:multiLevelType w:val="hybridMultilevel"/>
    <w:tmpl w:val="B6EC198E"/>
    <w:lvl w:ilvl="0" w:tplc="CF987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C543A"/>
    <w:multiLevelType w:val="hybridMultilevel"/>
    <w:tmpl w:val="004E0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922049"/>
    <w:multiLevelType w:val="hybridMultilevel"/>
    <w:tmpl w:val="96E2028C"/>
    <w:lvl w:ilvl="0" w:tplc="E190D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30F0E"/>
    <w:multiLevelType w:val="hybridMultilevel"/>
    <w:tmpl w:val="4028B6F2"/>
    <w:lvl w:ilvl="0" w:tplc="0BB8D1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34A25"/>
    <w:multiLevelType w:val="hybridMultilevel"/>
    <w:tmpl w:val="5004271E"/>
    <w:lvl w:ilvl="0" w:tplc="DFA45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240B5"/>
    <w:multiLevelType w:val="hybridMultilevel"/>
    <w:tmpl w:val="35AC7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E5325"/>
    <w:multiLevelType w:val="hybridMultilevel"/>
    <w:tmpl w:val="D4CE8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D609A"/>
    <w:multiLevelType w:val="hybridMultilevel"/>
    <w:tmpl w:val="4414253A"/>
    <w:lvl w:ilvl="0" w:tplc="042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C4D45F3"/>
    <w:multiLevelType w:val="hybridMultilevel"/>
    <w:tmpl w:val="6E4A65F2"/>
    <w:lvl w:ilvl="0" w:tplc="992460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D4CD5"/>
    <w:multiLevelType w:val="hybridMultilevel"/>
    <w:tmpl w:val="E4ECF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953317"/>
    <w:multiLevelType w:val="hybridMultilevel"/>
    <w:tmpl w:val="4580CF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F00F6"/>
    <w:multiLevelType w:val="hybridMultilevel"/>
    <w:tmpl w:val="1E6A2E80"/>
    <w:lvl w:ilvl="0" w:tplc="A9769FDA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07484"/>
    <w:multiLevelType w:val="hybridMultilevel"/>
    <w:tmpl w:val="BF28F9B2"/>
    <w:lvl w:ilvl="0" w:tplc="B880B8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62A26"/>
    <w:multiLevelType w:val="hybridMultilevel"/>
    <w:tmpl w:val="95041FDE"/>
    <w:lvl w:ilvl="0" w:tplc="EBAA6B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i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5C5F94"/>
    <w:multiLevelType w:val="hybridMultilevel"/>
    <w:tmpl w:val="DD7A2F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6846A7"/>
    <w:multiLevelType w:val="hybridMultilevel"/>
    <w:tmpl w:val="F646A46E"/>
    <w:lvl w:ilvl="0" w:tplc="F2B21A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3279CB"/>
    <w:multiLevelType w:val="hybridMultilevel"/>
    <w:tmpl w:val="3D02F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677C29"/>
    <w:multiLevelType w:val="hybridMultilevel"/>
    <w:tmpl w:val="01009D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D237F3"/>
    <w:multiLevelType w:val="hybridMultilevel"/>
    <w:tmpl w:val="B6E274F6"/>
    <w:lvl w:ilvl="0" w:tplc="02E45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CE01B0"/>
    <w:multiLevelType w:val="hybridMultilevel"/>
    <w:tmpl w:val="D830443E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9E305C"/>
    <w:multiLevelType w:val="hybridMultilevel"/>
    <w:tmpl w:val="07D02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9E4760"/>
    <w:multiLevelType w:val="hybridMultilevel"/>
    <w:tmpl w:val="74488E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2D39A3"/>
    <w:multiLevelType w:val="hybridMultilevel"/>
    <w:tmpl w:val="91CE31EE"/>
    <w:lvl w:ilvl="0" w:tplc="7F58D8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234BDA"/>
    <w:multiLevelType w:val="hybridMultilevel"/>
    <w:tmpl w:val="687E1388"/>
    <w:lvl w:ilvl="0" w:tplc="C218C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A00F8F"/>
    <w:multiLevelType w:val="hybridMultilevel"/>
    <w:tmpl w:val="052CB78E"/>
    <w:lvl w:ilvl="0" w:tplc="4A80864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993505">
    <w:abstractNumId w:val="3"/>
  </w:num>
  <w:num w:numId="2" w16cid:durableId="1816332915">
    <w:abstractNumId w:val="38"/>
  </w:num>
  <w:num w:numId="3" w16cid:durableId="421221508">
    <w:abstractNumId w:val="4"/>
  </w:num>
  <w:num w:numId="4" w16cid:durableId="1932470933">
    <w:abstractNumId w:val="31"/>
  </w:num>
  <w:num w:numId="5" w16cid:durableId="1401711810">
    <w:abstractNumId w:val="23"/>
  </w:num>
  <w:num w:numId="6" w16cid:durableId="1622029000">
    <w:abstractNumId w:val="17"/>
  </w:num>
  <w:num w:numId="7" w16cid:durableId="1519930503">
    <w:abstractNumId w:val="36"/>
  </w:num>
  <w:num w:numId="8" w16cid:durableId="1888250763">
    <w:abstractNumId w:val="15"/>
  </w:num>
  <w:num w:numId="9" w16cid:durableId="426386793">
    <w:abstractNumId w:val="41"/>
  </w:num>
  <w:num w:numId="10" w16cid:durableId="1896235851">
    <w:abstractNumId w:val="10"/>
  </w:num>
  <w:num w:numId="11" w16cid:durableId="1158426250">
    <w:abstractNumId w:val="7"/>
  </w:num>
  <w:num w:numId="12" w16cid:durableId="1766537744">
    <w:abstractNumId w:val="40"/>
  </w:num>
  <w:num w:numId="13" w16cid:durableId="428308605">
    <w:abstractNumId w:val="16"/>
  </w:num>
  <w:num w:numId="14" w16cid:durableId="1302691738">
    <w:abstractNumId w:val="18"/>
  </w:num>
  <w:num w:numId="15" w16cid:durableId="113057380">
    <w:abstractNumId w:val="20"/>
  </w:num>
  <w:num w:numId="16" w16cid:durableId="513617203">
    <w:abstractNumId w:val="46"/>
  </w:num>
  <w:num w:numId="17" w16cid:durableId="1481341622">
    <w:abstractNumId w:val="45"/>
  </w:num>
  <w:num w:numId="18" w16cid:durableId="440999248">
    <w:abstractNumId w:val="43"/>
  </w:num>
  <w:num w:numId="19" w16cid:durableId="109326430">
    <w:abstractNumId w:val="13"/>
  </w:num>
  <w:num w:numId="20" w16cid:durableId="1902059689">
    <w:abstractNumId w:val="0"/>
  </w:num>
  <w:num w:numId="21" w16cid:durableId="2045521911">
    <w:abstractNumId w:val="42"/>
  </w:num>
  <w:num w:numId="22" w16cid:durableId="590627388">
    <w:abstractNumId w:val="26"/>
  </w:num>
  <w:num w:numId="23" w16cid:durableId="1749419771">
    <w:abstractNumId w:val="27"/>
  </w:num>
  <w:num w:numId="24" w16cid:durableId="411395115">
    <w:abstractNumId w:val="6"/>
  </w:num>
  <w:num w:numId="25" w16cid:durableId="1870953455">
    <w:abstractNumId w:val="2"/>
  </w:num>
  <w:num w:numId="26" w16cid:durableId="765467666">
    <w:abstractNumId w:val="8"/>
  </w:num>
  <w:num w:numId="27" w16cid:durableId="601110538">
    <w:abstractNumId w:val="9"/>
  </w:num>
  <w:num w:numId="28" w16cid:durableId="564685325">
    <w:abstractNumId w:val="29"/>
  </w:num>
  <w:num w:numId="29" w16cid:durableId="667055038">
    <w:abstractNumId w:val="12"/>
  </w:num>
  <w:num w:numId="30" w16cid:durableId="776830434">
    <w:abstractNumId w:val="28"/>
  </w:num>
  <w:num w:numId="31" w16cid:durableId="1637831582">
    <w:abstractNumId w:val="5"/>
  </w:num>
  <w:num w:numId="32" w16cid:durableId="1441560936">
    <w:abstractNumId w:val="19"/>
  </w:num>
  <w:num w:numId="33" w16cid:durableId="975336243">
    <w:abstractNumId w:val="39"/>
  </w:num>
  <w:num w:numId="34" w16cid:durableId="149642349">
    <w:abstractNumId w:val="37"/>
  </w:num>
  <w:num w:numId="35" w16cid:durableId="913515946">
    <w:abstractNumId w:val="24"/>
  </w:num>
  <w:num w:numId="36" w16cid:durableId="645354050">
    <w:abstractNumId w:val="33"/>
  </w:num>
  <w:num w:numId="37" w16cid:durableId="1825779151">
    <w:abstractNumId w:val="11"/>
  </w:num>
  <w:num w:numId="38" w16cid:durableId="1180968817">
    <w:abstractNumId w:val="30"/>
  </w:num>
  <w:num w:numId="39" w16cid:durableId="468014016">
    <w:abstractNumId w:val="21"/>
  </w:num>
  <w:num w:numId="40" w16cid:durableId="1880126932">
    <w:abstractNumId w:val="25"/>
  </w:num>
  <w:num w:numId="41" w16cid:durableId="218709129">
    <w:abstractNumId w:val="44"/>
  </w:num>
  <w:num w:numId="42" w16cid:durableId="544417261">
    <w:abstractNumId w:val="34"/>
  </w:num>
  <w:num w:numId="43" w16cid:durableId="414202968">
    <w:abstractNumId w:val="22"/>
  </w:num>
  <w:num w:numId="44" w16cid:durableId="665397822">
    <w:abstractNumId w:val="32"/>
  </w:num>
  <w:num w:numId="45" w16cid:durableId="237133849">
    <w:abstractNumId w:val="14"/>
  </w:num>
  <w:num w:numId="46" w16cid:durableId="1243249906">
    <w:abstractNumId w:val="35"/>
  </w:num>
  <w:num w:numId="47" w16cid:durableId="1564367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CAB"/>
    <w:rsid w:val="00005505"/>
    <w:rsid w:val="0001247B"/>
    <w:rsid w:val="00020CDE"/>
    <w:rsid w:val="00027DBD"/>
    <w:rsid w:val="00035504"/>
    <w:rsid w:val="00050221"/>
    <w:rsid w:val="000569A5"/>
    <w:rsid w:val="0008026B"/>
    <w:rsid w:val="00084FF5"/>
    <w:rsid w:val="00091227"/>
    <w:rsid w:val="000B5BF6"/>
    <w:rsid w:val="000D2FAE"/>
    <w:rsid w:val="000E58C7"/>
    <w:rsid w:val="000E748B"/>
    <w:rsid w:val="000F1489"/>
    <w:rsid w:val="001011B2"/>
    <w:rsid w:val="001051D0"/>
    <w:rsid w:val="001332B7"/>
    <w:rsid w:val="00133F54"/>
    <w:rsid w:val="0014478D"/>
    <w:rsid w:val="001465D8"/>
    <w:rsid w:val="00146CAB"/>
    <w:rsid w:val="00160445"/>
    <w:rsid w:val="001802CA"/>
    <w:rsid w:val="00195268"/>
    <w:rsid w:val="001C3BD6"/>
    <w:rsid w:val="001C52CD"/>
    <w:rsid w:val="001C5D47"/>
    <w:rsid w:val="001D0F07"/>
    <w:rsid w:val="001D0F86"/>
    <w:rsid w:val="001D5F0F"/>
    <w:rsid w:val="001D7D72"/>
    <w:rsid w:val="001E1C04"/>
    <w:rsid w:val="001E29C2"/>
    <w:rsid w:val="001E78F8"/>
    <w:rsid w:val="001F135C"/>
    <w:rsid w:val="0021179E"/>
    <w:rsid w:val="002125CB"/>
    <w:rsid w:val="0021426F"/>
    <w:rsid w:val="0022582D"/>
    <w:rsid w:val="002535E5"/>
    <w:rsid w:val="00292158"/>
    <w:rsid w:val="00292F40"/>
    <w:rsid w:val="002B1D99"/>
    <w:rsid w:val="002B7892"/>
    <w:rsid w:val="002D2E33"/>
    <w:rsid w:val="002E5573"/>
    <w:rsid w:val="002E6111"/>
    <w:rsid w:val="002F345C"/>
    <w:rsid w:val="00314746"/>
    <w:rsid w:val="00317792"/>
    <w:rsid w:val="0032684D"/>
    <w:rsid w:val="00332B0F"/>
    <w:rsid w:val="00333545"/>
    <w:rsid w:val="00344DC0"/>
    <w:rsid w:val="00347547"/>
    <w:rsid w:val="00367BF5"/>
    <w:rsid w:val="00394561"/>
    <w:rsid w:val="00396B8F"/>
    <w:rsid w:val="003B0DF0"/>
    <w:rsid w:val="003B20FA"/>
    <w:rsid w:val="003C025D"/>
    <w:rsid w:val="003D74AE"/>
    <w:rsid w:val="0040463E"/>
    <w:rsid w:val="004072FF"/>
    <w:rsid w:val="00411127"/>
    <w:rsid w:val="00411683"/>
    <w:rsid w:val="0041442C"/>
    <w:rsid w:val="00414D30"/>
    <w:rsid w:val="00422CBD"/>
    <w:rsid w:val="00424FCA"/>
    <w:rsid w:val="004377D8"/>
    <w:rsid w:val="00466E80"/>
    <w:rsid w:val="00477961"/>
    <w:rsid w:val="0049760F"/>
    <w:rsid w:val="004A17F9"/>
    <w:rsid w:val="004A39F4"/>
    <w:rsid w:val="004B5A77"/>
    <w:rsid w:val="004C136F"/>
    <w:rsid w:val="004C1AE5"/>
    <w:rsid w:val="004D0A96"/>
    <w:rsid w:val="004D2896"/>
    <w:rsid w:val="004D3BBB"/>
    <w:rsid w:val="004D776E"/>
    <w:rsid w:val="004E3A0E"/>
    <w:rsid w:val="00525F5B"/>
    <w:rsid w:val="00542A01"/>
    <w:rsid w:val="00550AF2"/>
    <w:rsid w:val="005544C8"/>
    <w:rsid w:val="0058407B"/>
    <w:rsid w:val="00591D27"/>
    <w:rsid w:val="005A3584"/>
    <w:rsid w:val="005B7169"/>
    <w:rsid w:val="005C09FC"/>
    <w:rsid w:val="005C7573"/>
    <w:rsid w:val="005D6C1F"/>
    <w:rsid w:val="00623682"/>
    <w:rsid w:val="00623AA6"/>
    <w:rsid w:val="00637687"/>
    <w:rsid w:val="00637ADD"/>
    <w:rsid w:val="0064467C"/>
    <w:rsid w:val="00647D2B"/>
    <w:rsid w:val="0065464B"/>
    <w:rsid w:val="00657A4E"/>
    <w:rsid w:val="00666DDA"/>
    <w:rsid w:val="00673FAB"/>
    <w:rsid w:val="00690ED1"/>
    <w:rsid w:val="006920D1"/>
    <w:rsid w:val="00697B89"/>
    <w:rsid w:val="006A0703"/>
    <w:rsid w:val="006C21C7"/>
    <w:rsid w:val="006C4507"/>
    <w:rsid w:val="006F0D71"/>
    <w:rsid w:val="006F43E5"/>
    <w:rsid w:val="00720BC5"/>
    <w:rsid w:val="007408DA"/>
    <w:rsid w:val="00753EAD"/>
    <w:rsid w:val="00756267"/>
    <w:rsid w:val="00762A18"/>
    <w:rsid w:val="007669FF"/>
    <w:rsid w:val="00784461"/>
    <w:rsid w:val="007977D3"/>
    <w:rsid w:val="007B06C2"/>
    <w:rsid w:val="007B3B6C"/>
    <w:rsid w:val="007B7627"/>
    <w:rsid w:val="007B76CD"/>
    <w:rsid w:val="007C0793"/>
    <w:rsid w:val="007C084C"/>
    <w:rsid w:val="007E5250"/>
    <w:rsid w:val="007E6E0C"/>
    <w:rsid w:val="007F33DF"/>
    <w:rsid w:val="007F380B"/>
    <w:rsid w:val="007F38F2"/>
    <w:rsid w:val="008019DF"/>
    <w:rsid w:val="00803253"/>
    <w:rsid w:val="00805626"/>
    <w:rsid w:val="00807A1D"/>
    <w:rsid w:val="00810ED4"/>
    <w:rsid w:val="00821593"/>
    <w:rsid w:val="00831F34"/>
    <w:rsid w:val="00842783"/>
    <w:rsid w:val="008460A9"/>
    <w:rsid w:val="00851661"/>
    <w:rsid w:val="008535AC"/>
    <w:rsid w:val="00856EC2"/>
    <w:rsid w:val="00867AE0"/>
    <w:rsid w:val="008823ED"/>
    <w:rsid w:val="00886D73"/>
    <w:rsid w:val="008B50ED"/>
    <w:rsid w:val="008B6A18"/>
    <w:rsid w:val="008E6D46"/>
    <w:rsid w:val="00912066"/>
    <w:rsid w:val="00915F68"/>
    <w:rsid w:val="009379AF"/>
    <w:rsid w:val="00941195"/>
    <w:rsid w:val="00975FE6"/>
    <w:rsid w:val="00983C30"/>
    <w:rsid w:val="0099250C"/>
    <w:rsid w:val="009B28A5"/>
    <w:rsid w:val="009C2CC0"/>
    <w:rsid w:val="009C2E9B"/>
    <w:rsid w:val="009C6574"/>
    <w:rsid w:val="009D72C6"/>
    <w:rsid w:val="009E3AB1"/>
    <w:rsid w:val="009E6A32"/>
    <w:rsid w:val="009E7EF6"/>
    <w:rsid w:val="00A0393E"/>
    <w:rsid w:val="00A05BA9"/>
    <w:rsid w:val="00A35585"/>
    <w:rsid w:val="00A446EC"/>
    <w:rsid w:val="00A506EF"/>
    <w:rsid w:val="00A54A83"/>
    <w:rsid w:val="00A5702F"/>
    <w:rsid w:val="00A674B3"/>
    <w:rsid w:val="00A80BE5"/>
    <w:rsid w:val="00A82F95"/>
    <w:rsid w:val="00A831E6"/>
    <w:rsid w:val="00AA2A0F"/>
    <w:rsid w:val="00AD5DD0"/>
    <w:rsid w:val="00AE2303"/>
    <w:rsid w:val="00AF0CE1"/>
    <w:rsid w:val="00AF2A19"/>
    <w:rsid w:val="00AF7D1D"/>
    <w:rsid w:val="00B0064A"/>
    <w:rsid w:val="00B02B94"/>
    <w:rsid w:val="00B05E47"/>
    <w:rsid w:val="00B41E9B"/>
    <w:rsid w:val="00B46273"/>
    <w:rsid w:val="00B714A3"/>
    <w:rsid w:val="00B8191B"/>
    <w:rsid w:val="00B85D8E"/>
    <w:rsid w:val="00B9076E"/>
    <w:rsid w:val="00B90D16"/>
    <w:rsid w:val="00B929AF"/>
    <w:rsid w:val="00BA2043"/>
    <w:rsid w:val="00BA533F"/>
    <w:rsid w:val="00BB0F38"/>
    <w:rsid w:val="00BB46D6"/>
    <w:rsid w:val="00BB51A7"/>
    <w:rsid w:val="00BD0B33"/>
    <w:rsid w:val="00BD75FC"/>
    <w:rsid w:val="00BF0EA3"/>
    <w:rsid w:val="00C07A62"/>
    <w:rsid w:val="00C207E3"/>
    <w:rsid w:val="00C24230"/>
    <w:rsid w:val="00C50256"/>
    <w:rsid w:val="00C55319"/>
    <w:rsid w:val="00C75B31"/>
    <w:rsid w:val="00C9021E"/>
    <w:rsid w:val="00C916D1"/>
    <w:rsid w:val="00C97A48"/>
    <w:rsid w:val="00CA2CBF"/>
    <w:rsid w:val="00CA6B23"/>
    <w:rsid w:val="00CB1A3F"/>
    <w:rsid w:val="00CC32B2"/>
    <w:rsid w:val="00CD321C"/>
    <w:rsid w:val="00CD687F"/>
    <w:rsid w:val="00CD75F6"/>
    <w:rsid w:val="00CE1458"/>
    <w:rsid w:val="00CF1281"/>
    <w:rsid w:val="00CF490B"/>
    <w:rsid w:val="00CF5F06"/>
    <w:rsid w:val="00D00927"/>
    <w:rsid w:val="00D27676"/>
    <w:rsid w:val="00D31CAA"/>
    <w:rsid w:val="00D40AE0"/>
    <w:rsid w:val="00D43F81"/>
    <w:rsid w:val="00D452F5"/>
    <w:rsid w:val="00D54AB1"/>
    <w:rsid w:val="00D56E79"/>
    <w:rsid w:val="00D57D4C"/>
    <w:rsid w:val="00D832EB"/>
    <w:rsid w:val="00D879B2"/>
    <w:rsid w:val="00DA5A9D"/>
    <w:rsid w:val="00DC5CFF"/>
    <w:rsid w:val="00DE66EA"/>
    <w:rsid w:val="00E21BCA"/>
    <w:rsid w:val="00E3301D"/>
    <w:rsid w:val="00E361A0"/>
    <w:rsid w:val="00E42B3B"/>
    <w:rsid w:val="00E4638C"/>
    <w:rsid w:val="00E46A96"/>
    <w:rsid w:val="00E81E1D"/>
    <w:rsid w:val="00E83DBF"/>
    <w:rsid w:val="00EA2663"/>
    <w:rsid w:val="00EA522A"/>
    <w:rsid w:val="00EC0C50"/>
    <w:rsid w:val="00EC3FAB"/>
    <w:rsid w:val="00F0472E"/>
    <w:rsid w:val="00F06693"/>
    <w:rsid w:val="00F075B8"/>
    <w:rsid w:val="00F158C7"/>
    <w:rsid w:val="00F16389"/>
    <w:rsid w:val="00F21199"/>
    <w:rsid w:val="00F417FD"/>
    <w:rsid w:val="00F441FF"/>
    <w:rsid w:val="00F458A5"/>
    <w:rsid w:val="00F56342"/>
    <w:rsid w:val="00F739B6"/>
    <w:rsid w:val="00F764B8"/>
    <w:rsid w:val="00F86AE2"/>
    <w:rsid w:val="00F92CCF"/>
    <w:rsid w:val="00F97A85"/>
    <w:rsid w:val="00FA148F"/>
    <w:rsid w:val="00FA6E41"/>
    <w:rsid w:val="00FC7C0A"/>
    <w:rsid w:val="00FD1EFD"/>
    <w:rsid w:val="00FD2B93"/>
    <w:rsid w:val="00FE1A19"/>
    <w:rsid w:val="00FE5144"/>
    <w:rsid w:val="00FF48F6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F5763"/>
  <w15:docId w15:val="{CFACABCD-4CAA-4545-B00C-70E46C4C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 w:val="x-none" w:eastAsia="x-none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26" Type="http://schemas.openxmlformats.org/officeDocument/2006/relationships/image" Target="media/image110.wmf"/><Relationship Id="rId247" Type="http://schemas.openxmlformats.org/officeDocument/2006/relationships/oleObject" Target="embeddings/oleObject120.bin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87.bin"/><Relationship Id="rId216" Type="http://schemas.openxmlformats.org/officeDocument/2006/relationships/image" Target="media/image105.wmf"/><Relationship Id="rId237" Type="http://schemas.openxmlformats.org/officeDocument/2006/relationships/oleObject" Target="embeddings/oleObject115.bin"/><Relationship Id="rId258" Type="http://schemas.openxmlformats.org/officeDocument/2006/relationships/image" Target="media/image126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27" Type="http://schemas.openxmlformats.org/officeDocument/2006/relationships/oleObject" Target="embeddings/oleObject110.bin"/><Relationship Id="rId248" Type="http://schemas.openxmlformats.org/officeDocument/2006/relationships/image" Target="media/image121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8.wmf"/><Relationship Id="rId217" Type="http://schemas.openxmlformats.org/officeDocument/2006/relationships/oleObject" Target="embeddings/oleObject10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3.bin"/><Relationship Id="rId238" Type="http://schemas.openxmlformats.org/officeDocument/2006/relationships/image" Target="media/image116.wmf"/><Relationship Id="rId254" Type="http://schemas.openxmlformats.org/officeDocument/2006/relationships/image" Target="media/image124.wmf"/><Relationship Id="rId259" Type="http://schemas.openxmlformats.org/officeDocument/2006/relationships/oleObject" Target="embeddings/oleObject126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51" Type="http://schemas.openxmlformats.org/officeDocument/2006/relationships/oleObject" Target="embeddings/oleObject72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202" Type="http://schemas.openxmlformats.org/officeDocument/2006/relationships/image" Target="media/image98.wmf"/><Relationship Id="rId207" Type="http://schemas.openxmlformats.org/officeDocument/2006/relationships/oleObject" Target="embeddings/oleObject100.bin"/><Relationship Id="rId223" Type="http://schemas.openxmlformats.org/officeDocument/2006/relationships/oleObject" Target="embeddings/oleObject108.bin"/><Relationship Id="rId228" Type="http://schemas.openxmlformats.org/officeDocument/2006/relationships/image" Target="media/image111.wmf"/><Relationship Id="rId244" Type="http://schemas.openxmlformats.org/officeDocument/2006/relationships/image" Target="media/image119.wmf"/><Relationship Id="rId249" Type="http://schemas.openxmlformats.org/officeDocument/2006/relationships/oleObject" Target="embeddings/oleObject12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7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13" Type="http://schemas.openxmlformats.org/officeDocument/2006/relationships/oleObject" Target="embeddings/oleObject103.bin"/><Relationship Id="rId218" Type="http://schemas.openxmlformats.org/officeDocument/2006/relationships/image" Target="media/image106.wmf"/><Relationship Id="rId234" Type="http://schemas.openxmlformats.org/officeDocument/2006/relationships/image" Target="media/image114.wmf"/><Relationship Id="rId239" Type="http://schemas.openxmlformats.org/officeDocument/2006/relationships/oleObject" Target="embeddings/oleObject11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0" Type="http://schemas.openxmlformats.org/officeDocument/2006/relationships/image" Target="media/image122.wmf"/><Relationship Id="rId255" Type="http://schemas.openxmlformats.org/officeDocument/2006/relationships/oleObject" Target="embeddings/oleObject124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208" Type="http://schemas.openxmlformats.org/officeDocument/2006/relationships/image" Target="media/image101.wmf"/><Relationship Id="rId229" Type="http://schemas.openxmlformats.org/officeDocument/2006/relationships/oleObject" Target="embeddings/oleObject111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40" Type="http://schemas.openxmlformats.org/officeDocument/2006/relationships/image" Target="media/image117.wmf"/><Relationship Id="rId245" Type="http://schemas.openxmlformats.org/officeDocument/2006/relationships/oleObject" Target="embeddings/oleObject119.bin"/><Relationship Id="rId261" Type="http://schemas.openxmlformats.org/officeDocument/2006/relationships/oleObject" Target="embeddings/oleObject127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1.bin"/><Relationship Id="rId219" Type="http://schemas.openxmlformats.org/officeDocument/2006/relationships/oleObject" Target="embeddings/oleObject106.bin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30" Type="http://schemas.openxmlformats.org/officeDocument/2006/relationships/image" Target="media/image112.wmf"/><Relationship Id="rId235" Type="http://schemas.openxmlformats.org/officeDocument/2006/relationships/oleObject" Target="embeddings/oleObject114.bin"/><Relationship Id="rId251" Type="http://schemas.openxmlformats.org/officeDocument/2006/relationships/oleObject" Target="embeddings/oleObject122.bin"/><Relationship Id="rId256" Type="http://schemas.openxmlformats.org/officeDocument/2006/relationships/image" Target="media/image125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0" Type="http://schemas.openxmlformats.org/officeDocument/2006/relationships/image" Target="media/image107.wmf"/><Relationship Id="rId225" Type="http://schemas.openxmlformats.org/officeDocument/2006/relationships/oleObject" Target="embeddings/oleObject109.bin"/><Relationship Id="rId241" Type="http://schemas.openxmlformats.org/officeDocument/2006/relationships/oleObject" Target="embeddings/oleObject117.bin"/><Relationship Id="rId246" Type="http://schemas.openxmlformats.org/officeDocument/2006/relationships/image" Target="media/image120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262" Type="http://schemas.openxmlformats.org/officeDocument/2006/relationships/footer" Target="footer1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5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2.bin"/><Relationship Id="rId252" Type="http://schemas.openxmlformats.org/officeDocument/2006/relationships/image" Target="media/image123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242" Type="http://schemas.openxmlformats.org/officeDocument/2006/relationships/image" Target="media/image118.wmf"/><Relationship Id="rId263" Type="http://schemas.openxmlformats.org/officeDocument/2006/relationships/fontTable" Target="fontTable.xml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2.bin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3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18.bin"/><Relationship Id="rId264" Type="http://schemas.openxmlformats.org/officeDocument/2006/relationships/theme" Target="theme/theme1.xml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46317181-1F0C-4E06-A813-7CC1A486662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Chem4Word2010.dotx</Template>
  <TotalTime>614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FPT_ELEAD</dc:creator>
  <cp:keywords/>
  <dc:description/>
  <cp:lastModifiedBy>Trần Linh Trần</cp:lastModifiedBy>
  <cp:revision>164</cp:revision>
  <cp:lastPrinted>2022-10-04T10:50:00Z</cp:lastPrinted>
  <dcterms:created xsi:type="dcterms:W3CDTF">2019-09-26T08:40:00Z</dcterms:created>
  <dcterms:modified xsi:type="dcterms:W3CDTF">2023-10-07T08:42:00Z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