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67" w:type="pct"/>
        <w:jc w:val="center"/>
        <w:tblLayout w:type="fixed"/>
        <w:tblLook w:val="01E0" w:firstRow="1" w:lastRow="1" w:firstColumn="1" w:lastColumn="1" w:noHBand="0" w:noVBand="0"/>
      </w:tblPr>
      <w:tblGrid>
        <w:gridCol w:w="161"/>
        <w:gridCol w:w="698"/>
        <w:gridCol w:w="2992"/>
        <w:gridCol w:w="5409"/>
        <w:gridCol w:w="998"/>
        <w:gridCol w:w="160"/>
      </w:tblGrid>
      <w:tr w:rsidR="00BB51A7" w:rsidRPr="00EA2663" w14:paraId="150AF8BB" w14:textId="77777777" w:rsidTr="001D5F0F">
        <w:trPr>
          <w:gridBefore w:val="1"/>
          <w:wBefore w:w="77" w:type="pct"/>
          <w:trHeight w:val="1284"/>
          <w:jc w:val="center"/>
        </w:trPr>
        <w:tc>
          <w:tcPr>
            <w:tcW w:w="1771" w:type="pct"/>
            <w:gridSpan w:val="2"/>
          </w:tcPr>
          <w:p w14:paraId="38449E0B" w14:textId="77777777" w:rsidR="00146CAB" w:rsidRPr="00A831E6" w:rsidRDefault="00146CAB" w:rsidP="00332B0F">
            <w:pPr>
              <w:ind w:left="-12"/>
              <w:jc w:val="center"/>
              <w:rPr>
                <w:sz w:val="26"/>
                <w:szCs w:val="26"/>
                <w:lang w:val="pt-BR"/>
              </w:rPr>
            </w:pPr>
            <w:r w:rsidRPr="00A831E6">
              <w:rPr>
                <w:sz w:val="26"/>
                <w:szCs w:val="26"/>
                <w:lang w:val="pt-BR"/>
              </w:rPr>
              <w:t>UBND TỈNH BẮC NINH</w:t>
            </w:r>
          </w:p>
          <w:p w14:paraId="3B6FE22A" w14:textId="77777777" w:rsidR="00146CAB" w:rsidRPr="00A831E6" w:rsidRDefault="00146CAB" w:rsidP="00332B0F">
            <w:pPr>
              <w:jc w:val="center"/>
              <w:rPr>
                <w:sz w:val="26"/>
                <w:szCs w:val="26"/>
                <w:lang w:val="pt-BR"/>
              </w:rPr>
            </w:pPr>
            <w:r w:rsidRPr="00A831E6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E4F6D78" wp14:editId="5827667D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202565</wp:posOffset>
                      </wp:positionV>
                      <wp:extent cx="1100455" cy="0"/>
                      <wp:effectExtent l="8890" t="13970" r="5080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0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9C75A"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pt,15.95pt" to="136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"/>
                  </w:pict>
                </mc:Fallback>
              </mc:AlternateContent>
            </w:r>
            <w:r w:rsidRPr="00A831E6">
              <w:rPr>
                <w:b/>
                <w:sz w:val="26"/>
                <w:szCs w:val="26"/>
                <w:lang w:val="pt-BR"/>
              </w:rPr>
              <w:t>SỞ GIÁO DỤC VÀ ĐÀO TẠO</w:t>
            </w:r>
          </w:p>
        </w:tc>
        <w:tc>
          <w:tcPr>
            <w:tcW w:w="3152" w:type="pct"/>
            <w:gridSpan w:val="3"/>
          </w:tcPr>
          <w:p w14:paraId="4E443AC0" w14:textId="77777777" w:rsidR="00146CAB" w:rsidRPr="00A831E6" w:rsidRDefault="00146CAB" w:rsidP="00332B0F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831E6">
              <w:rPr>
                <w:b/>
                <w:sz w:val="26"/>
                <w:szCs w:val="26"/>
                <w:lang w:val="pt-BR"/>
              </w:rPr>
              <w:t>HƯỚNG DẪN CHẤM</w:t>
            </w:r>
          </w:p>
          <w:p w14:paraId="2A8EBB42" w14:textId="77777777" w:rsidR="00805626" w:rsidRPr="00A831E6" w:rsidRDefault="00805626" w:rsidP="00332B0F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831E6">
              <w:rPr>
                <w:b/>
                <w:sz w:val="26"/>
                <w:szCs w:val="26"/>
                <w:lang w:val="pt-BR"/>
              </w:rPr>
              <w:t>ĐỀ CHỌN ĐỘI TUYỂN</w:t>
            </w:r>
          </w:p>
          <w:p w14:paraId="504359A0" w14:textId="13375340" w:rsidR="001011B2" w:rsidRDefault="001011B2" w:rsidP="00332B0F">
            <w:pPr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DỰ THI HỌC SINH GIỎI QUỐC GIA</w:t>
            </w:r>
            <w:r w:rsidR="00AE2303">
              <w:rPr>
                <w:b/>
                <w:sz w:val="26"/>
                <w:szCs w:val="26"/>
                <w:lang w:val="pt-BR"/>
              </w:rPr>
              <w:t xml:space="preserve"> THPT</w:t>
            </w:r>
          </w:p>
          <w:p w14:paraId="40B28ED8" w14:textId="79BA3180" w:rsidR="00805626" w:rsidRPr="00A831E6" w:rsidRDefault="00805626" w:rsidP="00332B0F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831E6">
              <w:rPr>
                <w:b/>
                <w:sz w:val="26"/>
                <w:szCs w:val="26"/>
                <w:lang w:val="pt-BR"/>
              </w:rPr>
              <w:t>NĂM</w:t>
            </w:r>
            <w:r w:rsidR="001011B2">
              <w:rPr>
                <w:b/>
                <w:sz w:val="26"/>
                <w:szCs w:val="26"/>
                <w:lang w:val="vi-VN"/>
              </w:rPr>
              <w:t xml:space="preserve"> HỌC</w:t>
            </w:r>
            <w:r w:rsidRPr="00A831E6">
              <w:rPr>
                <w:b/>
                <w:sz w:val="26"/>
                <w:szCs w:val="26"/>
                <w:lang w:val="pt-BR"/>
              </w:rPr>
              <w:t xml:space="preserve"> </w:t>
            </w:r>
            <w:r w:rsidR="001011B2">
              <w:rPr>
                <w:b/>
                <w:sz w:val="26"/>
                <w:szCs w:val="26"/>
                <w:lang w:val="vi-VN"/>
              </w:rPr>
              <w:t xml:space="preserve">2022 - </w:t>
            </w:r>
            <w:r w:rsidRPr="00A831E6">
              <w:rPr>
                <w:b/>
                <w:sz w:val="26"/>
                <w:szCs w:val="26"/>
                <w:lang w:val="pt-BR"/>
              </w:rPr>
              <w:t>202</w:t>
            </w:r>
            <w:r w:rsidR="001011B2">
              <w:rPr>
                <w:b/>
                <w:sz w:val="26"/>
                <w:szCs w:val="26"/>
                <w:lang w:val="pt-BR"/>
              </w:rPr>
              <w:t>3</w:t>
            </w:r>
          </w:p>
          <w:p w14:paraId="6DED2695" w14:textId="77777777" w:rsidR="00821593" w:rsidRDefault="00146CAB" w:rsidP="00332B0F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831E6">
              <w:rPr>
                <w:sz w:val="26"/>
                <w:szCs w:val="26"/>
                <w:lang w:val="pt-BR"/>
              </w:rPr>
              <w:t>Môn thi:</w:t>
            </w:r>
            <w:r w:rsidRPr="00A831E6">
              <w:rPr>
                <w:b/>
                <w:sz w:val="26"/>
                <w:szCs w:val="26"/>
                <w:lang w:val="pt-BR"/>
              </w:rPr>
              <w:t xml:space="preserve"> Toán</w:t>
            </w:r>
          </w:p>
          <w:p w14:paraId="5FA7A1C7" w14:textId="0A932B2F" w:rsidR="00821593" w:rsidRPr="00CE2CDE" w:rsidRDefault="00821593" w:rsidP="00821593">
            <w:pPr>
              <w:jc w:val="center"/>
              <w:rPr>
                <w:bCs w:val="0"/>
                <w:i/>
                <w:sz w:val="26"/>
                <w:szCs w:val="26"/>
                <w:lang w:val="pt-BR"/>
              </w:rPr>
            </w:pPr>
            <w:r w:rsidRPr="00CE2CDE">
              <w:rPr>
                <w:bCs w:val="0"/>
                <w:sz w:val="26"/>
                <w:szCs w:val="26"/>
                <w:lang w:val="pt-BR"/>
              </w:rPr>
              <w:t>Ngày thi: 0</w:t>
            </w:r>
            <w:r>
              <w:rPr>
                <w:bCs w:val="0"/>
                <w:sz w:val="26"/>
                <w:szCs w:val="26"/>
                <w:lang w:val="pt-BR"/>
              </w:rPr>
              <w:t>4</w:t>
            </w:r>
            <w:r w:rsidRPr="00CE2CDE">
              <w:rPr>
                <w:bCs w:val="0"/>
                <w:sz w:val="26"/>
                <w:szCs w:val="26"/>
                <w:lang w:val="pt-BR"/>
              </w:rPr>
              <w:t xml:space="preserve"> tháng 10 năm 2022 </w:t>
            </w:r>
          </w:p>
          <w:p w14:paraId="429E15B5" w14:textId="09FA9778" w:rsidR="00146CAB" w:rsidRPr="00A831E6" w:rsidRDefault="00146CAB" w:rsidP="00332B0F">
            <w:pPr>
              <w:tabs>
                <w:tab w:val="left" w:pos="0"/>
                <w:tab w:val="left" w:pos="1080"/>
              </w:tabs>
              <w:jc w:val="center"/>
              <w:rPr>
                <w:i/>
                <w:sz w:val="26"/>
                <w:szCs w:val="26"/>
                <w:lang w:val="pt-BR"/>
              </w:rPr>
            </w:pPr>
            <w:r w:rsidRPr="00A831E6">
              <w:rPr>
                <w:i/>
                <w:sz w:val="26"/>
                <w:szCs w:val="26"/>
                <w:lang w:val="pt-BR"/>
              </w:rPr>
              <w:t xml:space="preserve"> (Hướng dẫn chấm có </w:t>
            </w:r>
            <w:r w:rsidR="00D56E79" w:rsidRPr="00A831E6">
              <w:rPr>
                <w:i/>
                <w:sz w:val="26"/>
                <w:szCs w:val="26"/>
                <w:lang w:val="pt-BR"/>
              </w:rPr>
              <w:t>06</w:t>
            </w:r>
            <w:r w:rsidRPr="00A831E6">
              <w:rPr>
                <w:i/>
                <w:sz w:val="26"/>
                <w:szCs w:val="26"/>
                <w:lang w:val="pt-BR"/>
              </w:rPr>
              <w:t xml:space="preserve"> trang)</w:t>
            </w:r>
          </w:p>
          <w:p w14:paraId="45B39293" w14:textId="77777777" w:rsidR="00146CAB" w:rsidRPr="00A831E6" w:rsidRDefault="00146CAB" w:rsidP="00332B0F">
            <w:pPr>
              <w:jc w:val="center"/>
              <w:rPr>
                <w:sz w:val="26"/>
                <w:szCs w:val="26"/>
                <w:lang w:val="pt-BR"/>
              </w:rPr>
            </w:pPr>
            <w:r w:rsidRPr="00A831E6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93B7B4" wp14:editId="0FFB5C9F">
                      <wp:simplePos x="0" y="0"/>
                      <wp:positionH relativeFrom="column">
                        <wp:posOffset>1168336</wp:posOffset>
                      </wp:positionH>
                      <wp:positionV relativeFrom="paragraph">
                        <wp:posOffset>6985</wp:posOffset>
                      </wp:positionV>
                      <wp:extent cx="1742536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25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709528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55pt" to="229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BB51A7" w:rsidRPr="00A831E6" w14:paraId="32BBBCBC" w14:textId="77777777" w:rsidTr="00A446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F4E3EA" w14:textId="77777777" w:rsidR="00146CAB" w:rsidRPr="00A831E6" w:rsidRDefault="00146CAB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</w:rPr>
              <w:t>Câu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D87AE0" w14:textId="77777777" w:rsidR="00146CAB" w:rsidRPr="00A831E6" w:rsidRDefault="00146CAB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</w:rPr>
              <w:t>Đáp án</w: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EA84F" w14:textId="77777777" w:rsidR="00146CAB" w:rsidRPr="00A831E6" w:rsidRDefault="00146CAB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</w:rPr>
              <w:t>Điểm</w:t>
            </w:r>
          </w:p>
        </w:tc>
      </w:tr>
      <w:tr w:rsidR="00D00927" w:rsidRPr="00A831E6" w14:paraId="0018380D" w14:textId="77777777" w:rsidTr="00A446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7C9A2C57" w14:textId="65E01EDB" w:rsidR="00D00927" w:rsidRPr="00A831E6" w:rsidRDefault="00D00927" w:rsidP="00A446E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41A3F792" w14:textId="0BD5CB75" w:rsidR="00D00927" w:rsidRPr="00A831E6" w:rsidRDefault="00317792" w:rsidP="00A831E6">
            <w:pPr>
              <w:jc w:val="both"/>
              <w:rPr>
                <w:rFonts w:eastAsia="Calibri"/>
                <w:b/>
                <w:bCs w:val="0"/>
                <w:i/>
                <w:sz w:val="26"/>
                <w:szCs w:val="26"/>
              </w:rPr>
            </w:pPr>
            <w:r w:rsidRPr="00A831E6">
              <w:rPr>
                <w:rFonts w:eastAsia="Calibri"/>
                <w:b/>
                <w:bCs w:val="0"/>
                <w:i/>
                <w:sz w:val="26"/>
                <w:szCs w:val="26"/>
              </w:rPr>
              <w:t>Giải hệ phương trình sau</w:t>
            </w:r>
            <w:r w:rsidR="00A446EC" w:rsidRPr="00A831E6">
              <w:rPr>
                <w:rFonts w:eastAsia="Calibri"/>
                <w:b/>
                <w:bCs w:val="0"/>
                <w:i/>
                <w:sz w:val="26"/>
                <w:szCs w:val="26"/>
              </w:rPr>
              <w:t xml:space="preserve"> </w:t>
            </w:r>
            <w:r w:rsidR="00A831E6" w:rsidRPr="00A831E6">
              <w:rPr>
                <w:position w:val="-62"/>
              </w:rPr>
              <w:object w:dxaOrig="2200" w:dyaOrig="1359" w14:anchorId="256E51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68.25pt" o:ole="">
                  <v:imagedata r:id="rId8" o:title=""/>
                </v:shape>
                <o:OLEObject Type="Embed" ProgID="Equation.DSMT4" ShapeID="_x0000_i1025" DrawAspect="Content" ObjectID="_1726411379" r:id="rId9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4A5D8085" w14:textId="339AE91A" w:rsidR="00D00927" w:rsidRPr="00A831E6" w:rsidRDefault="00A446EC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4,0</w:t>
            </w:r>
          </w:p>
        </w:tc>
      </w:tr>
      <w:tr w:rsidR="00D00927" w:rsidRPr="00A831E6" w14:paraId="4A562542" w14:textId="77777777" w:rsidTr="00673F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0E856C" w14:textId="77777777" w:rsidR="00D00927" w:rsidRPr="00A831E6" w:rsidRDefault="00D0092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215188" w14:textId="259377F0" w:rsidR="00D00927" w:rsidRPr="00A831E6" w:rsidRDefault="000F1489" w:rsidP="00A831E6">
            <w:pPr>
              <w:pStyle w:val="Default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 xml:space="preserve">Ta có </w:t>
            </w:r>
            <w:r w:rsidR="00A831E6" w:rsidRPr="00A831E6">
              <w:rPr>
                <w:position w:val="-34"/>
              </w:rPr>
              <w:object w:dxaOrig="3980" w:dyaOrig="880" w14:anchorId="20AF21FE">
                <v:shape id="_x0000_i1026" type="#_x0000_t75" style="width:198.75pt;height:44.25pt" o:ole="">
                  <v:imagedata r:id="rId10" o:title=""/>
                </v:shape>
                <o:OLEObject Type="Embed" ProgID="Equation.DSMT4" ShapeID="_x0000_i1026" DrawAspect="Content" ObjectID="_1726411380" r:id="rId11"/>
              </w:object>
            </w:r>
            <w:r w:rsidRPr="00A831E6">
              <w:rPr>
                <w:sz w:val="26"/>
                <w:szCs w:val="26"/>
              </w:rPr>
              <w:t xml:space="preserve"> với mọi </w:t>
            </w:r>
            <w:r w:rsidR="00A831E6" w:rsidRPr="00A831E6">
              <w:rPr>
                <w:position w:val="-10"/>
              </w:rPr>
              <w:object w:dxaOrig="200" w:dyaOrig="260" w14:anchorId="752908FE">
                <v:shape id="_x0000_i1027" type="#_x0000_t75" style="width:10.5pt;height:12.75pt" o:ole="">
                  <v:imagedata r:id="rId12" o:title=""/>
                </v:shape>
                <o:OLEObject Type="Embed" ProgID="Equation.DSMT4" ShapeID="_x0000_i1027" DrawAspect="Content" ObjectID="_1726411381" r:id="rId13"/>
              </w:object>
            </w:r>
            <w:r w:rsidRPr="00A831E6">
              <w:rPr>
                <w:sz w:val="26"/>
                <w:szCs w:val="26"/>
              </w:rPr>
              <w:t xml:space="preserve"> nên </w:t>
            </w:r>
            <w:r w:rsidR="00A831E6" w:rsidRPr="00A831E6">
              <w:rPr>
                <w:position w:val="-6"/>
              </w:rPr>
              <w:object w:dxaOrig="920" w:dyaOrig="360" w14:anchorId="753C7B82">
                <v:shape id="_x0000_i1028" type="#_x0000_t75" style="width:46.5pt;height:18pt" o:ole="">
                  <v:imagedata r:id="rId14" o:title=""/>
                </v:shape>
                <o:OLEObject Type="Embed" ProgID="Equation.DSMT4" ShapeID="_x0000_i1028" DrawAspect="Content" ObjectID="_1726411382" r:id="rId15"/>
              </w:object>
            </w:r>
            <w:r w:rsidRPr="00A831E6">
              <w:rPr>
                <w:sz w:val="26"/>
                <w:szCs w:val="26"/>
              </w:rPr>
              <w:t xml:space="preserve">, suy ra </w:t>
            </w:r>
            <w:r w:rsidR="00A831E6" w:rsidRPr="00A831E6">
              <w:rPr>
                <w:position w:val="-6"/>
              </w:rPr>
              <w:object w:dxaOrig="680" w:dyaOrig="279" w14:anchorId="3434A254">
                <v:shape id="_x0000_i1029" type="#_x0000_t75" style="width:33.75pt;height:14.25pt" o:ole="">
                  <v:imagedata r:id="rId16" o:title=""/>
                </v:shape>
                <o:OLEObject Type="Embed" ProgID="Equation.DSMT4" ShapeID="_x0000_i1029" DrawAspect="Content" ObjectID="_1726411383" r:id="rId17"/>
              </w:object>
            </w:r>
            <w:r w:rsidRPr="00A831E6">
              <w:rPr>
                <w:sz w:val="26"/>
                <w:szCs w:val="26"/>
              </w:rPr>
              <w:t xml:space="preserve">. Chứng minh tương tự, ta được </w:t>
            </w:r>
            <w:r w:rsidR="00A831E6" w:rsidRPr="00A831E6">
              <w:rPr>
                <w:position w:val="-10"/>
              </w:rPr>
              <w:object w:dxaOrig="880" w:dyaOrig="320" w14:anchorId="0521271E">
                <v:shape id="_x0000_i1030" type="#_x0000_t75" style="width:44.25pt;height:16.5pt" o:ole="">
                  <v:imagedata r:id="rId18" o:title=""/>
                </v:shape>
                <o:OLEObject Type="Embed" ProgID="Equation.DSMT4" ShapeID="_x0000_i1030" DrawAspect="Content" ObjectID="_1726411384" r:id="rId19"/>
              </w:object>
            </w:r>
            <w:r w:rsidRPr="00A831E6">
              <w:rPr>
                <w:sz w:val="26"/>
                <w:szCs w:val="26"/>
              </w:rPr>
              <w:t xml:space="preserve">. Không giảm tổng quát, ta giả sử </w:t>
            </w:r>
            <w:r w:rsidR="00A831E6" w:rsidRPr="00A831E6">
              <w:rPr>
                <w:position w:val="-10"/>
              </w:rPr>
              <w:object w:dxaOrig="1140" w:dyaOrig="320" w14:anchorId="4830FB58">
                <v:shape id="_x0000_i1031" type="#_x0000_t75" style="width:57pt;height:16.5pt" o:ole="">
                  <v:imagedata r:id="rId20" o:title=""/>
                </v:shape>
                <o:OLEObject Type="Embed" ProgID="Equation.DSMT4" ShapeID="_x0000_i1031" DrawAspect="Content" ObjectID="_1726411385" r:id="rId21"/>
              </w:object>
            </w:r>
            <w:r w:rsidRPr="00A831E6">
              <w:rPr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41AB51" w14:textId="7A6744BB" w:rsidR="00D00927" w:rsidRPr="00A831E6" w:rsidRDefault="000F1489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>1,0</w:t>
            </w:r>
          </w:p>
        </w:tc>
      </w:tr>
      <w:tr w:rsidR="00D00927" w:rsidRPr="00A831E6" w14:paraId="02615362" w14:textId="77777777" w:rsidTr="00673F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25977C" w14:textId="77777777" w:rsidR="00D00927" w:rsidRPr="00A831E6" w:rsidRDefault="00D0092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CBA265" w14:textId="77777777" w:rsidR="00D00927" w:rsidRPr="00A831E6" w:rsidRDefault="000F1489" w:rsidP="000F1489">
            <w:pPr>
              <w:pStyle w:val="Default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>Trừ theo từng vế của phương trình đầu và phương trình cuối ta được</w:t>
            </w:r>
          </w:p>
          <w:p w14:paraId="2BFF4820" w14:textId="514F6BE9" w:rsidR="000F1489" w:rsidRPr="00A831E6" w:rsidRDefault="00A831E6" w:rsidP="000F1489">
            <w:pPr>
              <w:pStyle w:val="Default"/>
              <w:rPr>
                <w:sz w:val="26"/>
                <w:szCs w:val="26"/>
              </w:rPr>
            </w:pPr>
            <w:r w:rsidRPr="00A831E6">
              <w:rPr>
                <w:position w:val="-20"/>
              </w:rPr>
              <w:object w:dxaOrig="5400" w:dyaOrig="520" w14:anchorId="3537A0F8">
                <v:shape id="_x0000_i1032" type="#_x0000_t75" style="width:270pt;height:25.5pt" o:ole="">
                  <v:imagedata r:id="rId22" o:title=""/>
                </v:shape>
                <o:OLEObject Type="Embed" ProgID="Equation.DSMT4" ShapeID="_x0000_i1032" DrawAspect="Content" ObjectID="_1726411386" r:id="rId23"/>
              </w:object>
            </w:r>
            <w:r w:rsidR="000F1489" w:rsidRPr="00A831E6">
              <w:rPr>
                <w:sz w:val="26"/>
                <w:szCs w:val="26"/>
              </w:rPr>
              <w:t>.</w:t>
            </w:r>
          </w:p>
          <w:p w14:paraId="14313941" w14:textId="11FA2825" w:rsidR="000F1489" w:rsidRPr="00A831E6" w:rsidRDefault="00BB0F38" w:rsidP="00A831E6">
            <w:pPr>
              <w:pStyle w:val="Default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>Rõ ràng vế trái của (*)</w:t>
            </w:r>
            <w:r w:rsidR="00A831E6" w:rsidRPr="00A831E6">
              <w:rPr>
                <w:position w:val="-8"/>
              </w:rPr>
              <w:object w:dxaOrig="460" w:dyaOrig="300" w14:anchorId="2261641E">
                <v:shape id="_x0000_i1033" type="#_x0000_t75" style="width:23.25pt;height:15pt" o:ole="">
                  <v:imagedata r:id="rId24" o:title=""/>
                </v:shape>
                <o:OLEObject Type="Embed" ProgID="Equation.DSMT4" ShapeID="_x0000_i1033" DrawAspect="Content" ObjectID="_1726411387" r:id="rId25"/>
              </w:object>
            </w:r>
            <w:r w:rsidRPr="00A831E6">
              <w:rPr>
                <w:sz w:val="26"/>
                <w:szCs w:val="26"/>
              </w:rPr>
              <w:t xml:space="preserve">, nên </w:t>
            </w:r>
            <w:r w:rsidR="00A831E6" w:rsidRPr="00A831E6">
              <w:rPr>
                <w:position w:val="-18"/>
              </w:rPr>
              <w:object w:dxaOrig="2720" w:dyaOrig="480" w14:anchorId="2A52582A">
                <v:shape id="_x0000_i1034" type="#_x0000_t75" style="width:135.75pt;height:24pt" o:ole="">
                  <v:imagedata r:id="rId26" o:title=""/>
                </v:shape>
                <o:OLEObject Type="Embed" ProgID="Equation.DSMT4" ShapeID="_x0000_i1034" DrawAspect="Content" ObjectID="_1726411388" r:id="rId27"/>
              </w:object>
            </w:r>
            <w:r w:rsidRPr="00A831E6">
              <w:rPr>
                <w:sz w:val="26"/>
                <w:szCs w:val="26"/>
              </w:rPr>
              <w:t xml:space="preserve"> mà </w:t>
            </w:r>
            <w:r w:rsidR="00A831E6" w:rsidRPr="00A831E6">
              <w:rPr>
                <w:position w:val="-10"/>
              </w:rPr>
              <w:object w:dxaOrig="1760" w:dyaOrig="320" w14:anchorId="67C003E1">
                <v:shape id="_x0000_i1035" type="#_x0000_t75" style="width:88.5pt;height:16.5pt" o:ole="">
                  <v:imagedata r:id="rId28" o:title=""/>
                </v:shape>
                <o:OLEObject Type="Embed" ProgID="Equation.DSMT4" ShapeID="_x0000_i1035" DrawAspect="Content" ObjectID="_1726411389" r:id="rId29"/>
              </w:object>
            </w:r>
            <w:r w:rsidRPr="00A831E6">
              <w:rPr>
                <w:sz w:val="26"/>
                <w:szCs w:val="26"/>
              </w:rPr>
              <w:t xml:space="preserve">, do đó </w:t>
            </w:r>
            <w:r w:rsidR="00A831E6" w:rsidRPr="00A831E6">
              <w:rPr>
                <w:position w:val="-10"/>
              </w:rPr>
              <w:object w:dxaOrig="680" w:dyaOrig="320" w14:anchorId="3211D3A0">
                <v:shape id="_x0000_i1036" type="#_x0000_t75" style="width:33.75pt;height:16.5pt" o:ole="">
                  <v:imagedata r:id="rId30" o:title=""/>
                </v:shape>
                <o:OLEObject Type="Embed" ProgID="Equation.DSMT4" ShapeID="_x0000_i1036" DrawAspect="Content" ObjectID="_1726411390" r:id="rId31"/>
              </w:object>
            </w:r>
            <w:r w:rsidRPr="00A831E6">
              <w:rPr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E37D9" w14:textId="212EC49B" w:rsidR="00D00927" w:rsidRPr="00A831E6" w:rsidRDefault="000F1489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>1,0</w:t>
            </w:r>
          </w:p>
        </w:tc>
      </w:tr>
      <w:tr w:rsidR="00D00927" w:rsidRPr="00A831E6" w14:paraId="776C97A0" w14:textId="77777777" w:rsidTr="00673F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3D3444" w14:textId="77777777" w:rsidR="00D00927" w:rsidRPr="00A831E6" w:rsidRDefault="00D0092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0AE327" w14:textId="1EB610A0" w:rsidR="00D00927" w:rsidRPr="00A831E6" w:rsidRDefault="00BB0F38" w:rsidP="00A831E6">
            <w:pPr>
              <w:pStyle w:val="Default"/>
              <w:rPr>
                <w:b/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 xml:space="preserve">Vậy, ta có </w:t>
            </w:r>
            <w:r w:rsidR="00A831E6" w:rsidRPr="00A831E6">
              <w:rPr>
                <w:position w:val="-10"/>
              </w:rPr>
              <w:object w:dxaOrig="700" w:dyaOrig="260" w14:anchorId="08AA46EC">
                <v:shape id="_x0000_i1037" type="#_x0000_t75" style="width:35.25pt;height:12.75pt" o:ole="">
                  <v:imagedata r:id="rId32" o:title=""/>
                </v:shape>
                <o:OLEObject Type="Embed" ProgID="Equation.DSMT4" ShapeID="_x0000_i1037" DrawAspect="Content" ObjectID="_1726411391" r:id="rId33"/>
              </w:object>
            </w:r>
            <w:r w:rsidRPr="00A831E6">
              <w:rPr>
                <w:sz w:val="26"/>
                <w:szCs w:val="26"/>
              </w:rPr>
              <w:t xml:space="preserve">. Tương tự, ta được </w:t>
            </w:r>
            <w:r w:rsidR="00A831E6" w:rsidRPr="00A831E6">
              <w:rPr>
                <w:position w:val="-10"/>
              </w:rPr>
              <w:object w:dxaOrig="680" w:dyaOrig="260" w14:anchorId="3232CB34">
                <v:shape id="_x0000_i1038" type="#_x0000_t75" style="width:33.75pt;height:12.75pt" o:ole="">
                  <v:imagedata r:id="rId34" o:title=""/>
                </v:shape>
                <o:OLEObject Type="Embed" ProgID="Equation.DSMT4" ShapeID="_x0000_i1038" DrawAspect="Content" ObjectID="_1726411392" r:id="rId35"/>
              </w:object>
            </w:r>
            <w:r w:rsidRPr="00A831E6">
              <w:rPr>
                <w:sz w:val="26"/>
                <w:szCs w:val="26"/>
              </w:rPr>
              <w:t xml:space="preserve"> và do đó </w:t>
            </w:r>
            <w:r w:rsidR="00A831E6" w:rsidRPr="00A831E6">
              <w:rPr>
                <w:position w:val="-10"/>
              </w:rPr>
              <w:object w:dxaOrig="1160" w:dyaOrig="260" w14:anchorId="2DD97B46">
                <v:shape id="_x0000_i1039" type="#_x0000_t75" style="width:57.75pt;height:12.75pt" o:ole="">
                  <v:imagedata r:id="rId36" o:title=""/>
                </v:shape>
                <o:OLEObject Type="Embed" ProgID="Equation.DSMT4" ShapeID="_x0000_i1039" DrawAspect="Content" ObjectID="_1726411393" r:id="rId37"/>
              </w:object>
            </w:r>
            <w:r w:rsidRPr="00A831E6">
              <w:rPr>
                <w:sz w:val="26"/>
                <w:szCs w:val="26"/>
              </w:rPr>
              <w:t xml:space="preserve">.Thay vào phương trình đầu ta được </w:t>
            </w:r>
            <w:r w:rsidR="00A831E6" w:rsidRPr="00025957">
              <w:rPr>
                <w:position w:val="-4"/>
              </w:rPr>
              <w:object w:dxaOrig="2400" w:dyaOrig="340" w14:anchorId="61C72DDB">
                <v:shape id="_x0000_i1040" type="#_x0000_t75" style="width:120pt;height:17.25pt" o:ole="">
                  <v:imagedata r:id="rId38" o:title=""/>
                </v:shape>
                <o:OLEObject Type="Embed" ProgID="Equation.DSMT4" ShapeID="_x0000_i1040" DrawAspect="Content" ObjectID="_1726411394" r:id="rId39"/>
              </w:object>
            </w:r>
            <w:r w:rsidRPr="00A831E6">
              <w:rPr>
                <w:sz w:val="26"/>
                <w:szCs w:val="26"/>
              </w:rPr>
              <w:t xml:space="preserve">.  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B92FD3" w14:textId="1A393618" w:rsidR="00D00927" w:rsidRPr="00A831E6" w:rsidRDefault="000F1489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>1,0</w:t>
            </w:r>
          </w:p>
        </w:tc>
      </w:tr>
      <w:tr w:rsidR="00D00927" w:rsidRPr="00A831E6" w14:paraId="4F386E4A" w14:textId="77777777" w:rsidTr="00673F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EA4E90" w14:textId="77777777" w:rsidR="00D00927" w:rsidRPr="00A831E6" w:rsidRDefault="00D0092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A2B04A" w14:textId="265746A3" w:rsidR="00D00927" w:rsidRPr="00A831E6" w:rsidRDefault="00BB0F38" w:rsidP="000F1489">
            <w:pPr>
              <w:pStyle w:val="Default"/>
              <w:rPr>
                <w:sz w:val="26"/>
                <w:szCs w:val="26"/>
                <w:lang w:val="en-US"/>
              </w:rPr>
            </w:pPr>
            <w:r w:rsidRPr="00A831E6">
              <w:rPr>
                <w:sz w:val="26"/>
                <w:szCs w:val="26"/>
                <w:lang w:val="en-US"/>
              </w:rPr>
              <w:t xml:space="preserve">Suy ra </w:t>
            </w:r>
            <w:r w:rsidR="00A831E6" w:rsidRPr="00A831E6">
              <w:rPr>
                <w:position w:val="-20"/>
              </w:rPr>
              <w:object w:dxaOrig="2740" w:dyaOrig="520" w14:anchorId="3DF32886">
                <v:shape id="_x0000_i1041" type="#_x0000_t75" style="width:137.25pt;height:25.5pt" o:ole="">
                  <v:imagedata r:id="rId40" o:title=""/>
                </v:shape>
                <o:OLEObject Type="Embed" ProgID="Equation.DSMT4" ShapeID="_x0000_i1041" DrawAspect="Content" ObjectID="_1726411395" r:id="rId41"/>
              </w:object>
            </w:r>
            <w:r w:rsidRPr="00A831E6">
              <w:rPr>
                <w:sz w:val="26"/>
                <w:szCs w:val="26"/>
                <w:lang w:val="en-US"/>
              </w:rPr>
              <w:t xml:space="preserve">, do </w:t>
            </w:r>
            <w:r w:rsidR="00A831E6" w:rsidRPr="00A831E6">
              <w:rPr>
                <w:position w:val="-6"/>
              </w:rPr>
              <w:object w:dxaOrig="1820" w:dyaOrig="360" w14:anchorId="32B99C3A">
                <v:shape id="_x0000_i1042" type="#_x0000_t75" style="width:90.75pt;height:18pt" o:ole="">
                  <v:imagedata r:id="rId42" o:title=""/>
                </v:shape>
                <o:OLEObject Type="Embed" ProgID="Equation.DSMT4" ShapeID="_x0000_i1042" DrawAspect="Content" ObjectID="_1726411396" r:id="rId43"/>
              </w:object>
            </w:r>
            <w:r w:rsidRPr="00A831E6">
              <w:rPr>
                <w:sz w:val="26"/>
                <w:szCs w:val="26"/>
                <w:lang w:val="en-US"/>
              </w:rPr>
              <w:t xml:space="preserve"> vô nghiệm, nên </w:t>
            </w:r>
            <w:r w:rsidR="00A831E6" w:rsidRPr="00025957">
              <w:rPr>
                <w:position w:val="-4"/>
              </w:rPr>
              <w:object w:dxaOrig="660" w:dyaOrig="260" w14:anchorId="50DC43DA">
                <v:shape id="_x0000_i1043" type="#_x0000_t75" style="width:33pt;height:12.75pt" o:ole="">
                  <v:imagedata r:id="rId44" o:title=""/>
                </v:shape>
                <o:OLEObject Type="Embed" ProgID="Equation.DSMT4" ShapeID="_x0000_i1043" DrawAspect="Content" ObjectID="_1726411397" r:id="rId45"/>
              </w:object>
            </w:r>
            <w:r w:rsidRPr="00A831E6">
              <w:rPr>
                <w:sz w:val="26"/>
                <w:szCs w:val="26"/>
                <w:lang w:val="en-US"/>
              </w:rPr>
              <w:t>.</w:t>
            </w:r>
          </w:p>
          <w:p w14:paraId="46D4C02E" w14:textId="62342DF3" w:rsidR="00BB0F38" w:rsidRPr="00A831E6" w:rsidRDefault="00BB0F38" w:rsidP="00A831E6">
            <w:pPr>
              <w:pStyle w:val="Default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sz w:val="26"/>
                <w:szCs w:val="26"/>
                <w:lang w:val="en-US"/>
              </w:rPr>
              <w:t xml:space="preserve">Vậy hệ phương trình có nghiệm duy nhất </w:t>
            </w:r>
            <w:r w:rsidR="00A831E6" w:rsidRPr="00A831E6">
              <w:rPr>
                <w:position w:val="-10"/>
              </w:rPr>
              <w:object w:dxaOrig="1600" w:dyaOrig="320" w14:anchorId="005AB7C3">
                <v:shape id="_x0000_i1044" type="#_x0000_t75" style="width:80.25pt;height:16.5pt" o:ole="">
                  <v:imagedata r:id="rId46" o:title=""/>
                </v:shape>
                <o:OLEObject Type="Embed" ProgID="Equation.DSMT4" ShapeID="_x0000_i1044" DrawAspect="Content" ObjectID="_1726411398" r:id="rId47"/>
              </w:object>
            </w:r>
            <w:r w:rsidRPr="00A831E6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DD84B1" w14:textId="1FDCEAA5" w:rsidR="00D00927" w:rsidRPr="00A831E6" w:rsidRDefault="000F1489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>1,0</w:t>
            </w:r>
          </w:p>
        </w:tc>
      </w:tr>
      <w:tr w:rsidR="00D00927" w:rsidRPr="00A831E6" w14:paraId="3BB6BA7F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44508F" w14:textId="6BF297AE" w:rsidR="00D00927" w:rsidRPr="00821593" w:rsidRDefault="00821593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D84E38" w14:textId="245B6013" w:rsidR="00D00927" w:rsidRPr="00A831E6" w:rsidRDefault="00D00927" w:rsidP="00D00927">
            <w:pPr>
              <w:jc w:val="both"/>
              <w:rPr>
                <w:b/>
                <w:bCs w:val="0"/>
                <w:i/>
                <w:iCs/>
                <w:sz w:val="26"/>
                <w:szCs w:val="26"/>
                <w:lang w:val="vi-VN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Cho phương trình </w:t>
            </w:r>
            <w:r w:rsidR="00A831E6" w:rsidRPr="00A831E6">
              <w:rPr>
                <w:position w:val="-26"/>
              </w:rPr>
              <w:object w:dxaOrig="3200" w:dyaOrig="720" w14:anchorId="5E388340">
                <v:shape id="_x0000_i1045" type="#_x0000_t75" style="width:160.5pt;height:36pt" o:ole="">
                  <v:imagedata r:id="rId48" o:title=""/>
                </v:shape>
                <o:OLEObject Type="Embed" ProgID="Equation.DSMT4" ShapeID="_x0000_i1045" DrawAspect="Content" ObjectID="_1726411399" r:id="rId49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 (</w:t>
            </w:r>
            <w:r w:rsidR="00A831E6" w:rsidRPr="00025957">
              <w:rPr>
                <w:position w:val="-4"/>
              </w:rPr>
              <w:object w:dxaOrig="220" w:dyaOrig="200" w14:anchorId="4C359233">
                <v:shape id="_x0000_i1046" type="#_x0000_t75" style="width:10.5pt;height:10.5pt" o:ole="">
                  <v:imagedata r:id="rId50" o:title=""/>
                </v:shape>
                <o:OLEObject Type="Embed" ProgID="Equation.DSMT4" ShapeID="_x0000_i1046" DrawAspect="Content" ObjectID="_1726411400" r:id="rId51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 là số nguyên dương).</w:t>
            </w:r>
          </w:p>
          <w:p w14:paraId="673D9C33" w14:textId="4222D98B" w:rsidR="00D00927" w:rsidRPr="00A831E6" w:rsidRDefault="00D00927" w:rsidP="00D00927">
            <w:pPr>
              <w:pStyle w:val="oancuaDanhsach"/>
              <w:numPr>
                <w:ilvl w:val="0"/>
                <w:numId w:val="42"/>
              </w:numPr>
              <w:jc w:val="both"/>
              <w:rPr>
                <w:b/>
                <w:bCs w:val="0"/>
                <w:i/>
                <w:iCs/>
                <w:sz w:val="26"/>
                <w:szCs w:val="26"/>
                <w:lang w:val="vi-VN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Chứng minh rằng với mọi số nguyên dương </w:t>
            </w:r>
            <w:r w:rsidR="00A831E6" w:rsidRPr="00025957">
              <w:rPr>
                <w:position w:val="-4"/>
              </w:rPr>
              <w:object w:dxaOrig="220" w:dyaOrig="200" w14:anchorId="57125608">
                <v:shape id="_x0000_i1047" type="#_x0000_t75" style="width:10.5pt;height:10.5pt" o:ole="">
                  <v:imagedata r:id="rId52" o:title=""/>
                </v:shape>
                <o:OLEObject Type="Embed" ProgID="Equation.DSMT4" ShapeID="_x0000_i1047" DrawAspect="Content" ObjectID="_1726411401" r:id="rId53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 phương trình đã cho có nghiệm dương duy nhất, kí hiệu là </w:t>
            </w:r>
            <w:r w:rsidR="00A831E6" w:rsidRPr="00A831E6">
              <w:rPr>
                <w:position w:val="-14"/>
              </w:rPr>
              <w:object w:dxaOrig="300" w:dyaOrig="420" w14:anchorId="381FA743">
                <v:shape id="_x0000_i1048" type="#_x0000_t75" style="width:15pt;height:21pt" o:ole="">
                  <v:imagedata r:id="rId54" o:title=""/>
                </v:shape>
                <o:OLEObject Type="Embed" ProgID="Equation.DSMT4" ShapeID="_x0000_i1048" DrawAspect="Content" ObjectID="_1726411402" r:id="rId55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>.</w:t>
            </w:r>
          </w:p>
          <w:p w14:paraId="7ED5C785" w14:textId="2607B9E0" w:rsidR="00D00927" w:rsidRPr="00A831E6" w:rsidRDefault="00D00927" w:rsidP="00A831E6">
            <w:pPr>
              <w:pStyle w:val="oancuaDanhsach"/>
              <w:numPr>
                <w:ilvl w:val="0"/>
                <w:numId w:val="42"/>
              </w:numPr>
              <w:rPr>
                <w:sz w:val="26"/>
                <w:szCs w:val="26"/>
                <w:lang w:val="vi-VN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Chứng minh rằng dãy số </w:t>
            </w:r>
            <w:r w:rsidR="00A831E6" w:rsidRPr="00A831E6">
              <w:rPr>
                <w:position w:val="-18"/>
              </w:rPr>
              <w:object w:dxaOrig="499" w:dyaOrig="480" w14:anchorId="73AB07D8">
                <v:shape id="_x0000_i1049" type="#_x0000_t75" style="width:25.5pt;height:24pt" o:ole="">
                  <v:imagedata r:id="rId56" o:title=""/>
                </v:shape>
                <o:OLEObject Type="Embed" ProgID="Equation.DSMT4" ShapeID="_x0000_i1049" DrawAspect="Content" ObjectID="_1726411403" r:id="rId57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 có giới hạn hữu hạn, tìm giới hạn đó.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A54365F" w14:textId="27FE7CFD" w:rsidR="00D00927" w:rsidRPr="00A831E6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4</w:t>
            </w:r>
            <w:r w:rsidRPr="00A831E6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D00927" w:rsidRPr="00A831E6" w14:paraId="6026DC8B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7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C1D67C3" w14:textId="2DC85E37" w:rsidR="00D00927" w:rsidRPr="00A831E6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4251AA" w14:textId="38B1DC0C" w:rsidR="00D00927" w:rsidRPr="00A831E6" w:rsidRDefault="00D00927" w:rsidP="00D00927">
            <w:pPr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Đặt </w:t>
            </w:r>
            <w:r w:rsidR="00A831E6" w:rsidRPr="00A831E6">
              <w:rPr>
                <w:position w:val="-26"/>
              </w:rPr>
              <w:object w:dxaOrig="4020" w:dyaOrig="720" w14:anchorId="1D5099BA">
                <v:shape id="_x0000_i1050" type="#_x0000_t75" style="width:201pt;height:36pt" o:ole="">
                  <v:imagedata r:id="rId58" o:title=""/>
                </v:shape>
                <o:OLEObject Type="Embed" ProgID="Equation.DSMT4" ShapeID="_x0000_i1050" DrawAspect="Content" ObjectID="_1726411404" r:id="rId59"/>
              </w:object>
            </w:r>
          </w:p>
          <w:p w14:paraId="2A44C210" w14:textId="2DBCCBF2" w:rsidR="00D00927" w:rsidRPr="00A831E6" w:rsidRDefault="00D00927" w:rsidP="00A831E6">
            <w:pPr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Khi đó </w:t>
            </w:r>
            <w:r w:rsidR="00A831E6" w:rsidRPr="00A831E6">
              <w:rPr>
                <w:position w:val="-18"/>
              </w:rPr>
              <w:object w:dxaOrig="639" w:dyaOrig="480" w14:anchorId="73CE8D96">
                <v:shape id="_x0000_i1051" type="#_x0000_t75" style="width:32.25pt;height:24pt" o:ole="">
                  <v:imagedata r:id="rId60" o:title=""/>
                </v:shape>
                <o:OLEObject Type="Embed" ProgID="Equation.DSMT4" ShapeID="_x0000_i1051" DrawAspect="Content" ObjectID="_1726411405" r:id="rId61"/>
              </w:object>
            </w:r>
            <w:r w:rsidRPr="00A831E6">
              <w:rPr>
                <w:sz w:val="26"/>
                <w:szCs w:val="26"/>
              </w:rPr>
              <w:t xml:space="preserve"> liên tục trên </w:t>
            </w:r>
            <w:r w:rsidR="00A831E6" w:rsidRPr="00025957">
              <w:rPr>
                <w:position w:val="-4"/>
              </w:rPr>
              <w:object w:dxaOrig="260" w:dyaOrig="260" w14:anchorId="5ABC6DE2">
                <v:shape id="_x0000_i1052" type="#_x0000_t75" style="width:12.75pt;height:12.75pt" o:ole="">
                  <v:imagedata r:id="rId62" o:title=""/>
                </v:shape>
                <o:OLEObject Type="Embed" ProgID="Equation.DSMT4" ShapeID="_x0000_i1052" DrawAspect="Content" ObjectID="_1726411406" r:id="rId63"/>
              </w:object>
            </w:r>
            <w:r w:rsidRPr="00A831E6">
              <w:rPr>
                <w:sz w:val="26"/>
                <w:szCs w:val="26"/>
              </w:rPr>
              <w:t xml:space="preserve"> và có </w:t>
            </w:r>
            <w:r w:rsidR="00A831E6" w:rsidRPr="00A831E6">
              <w:rPr>
                <w:position w:val="-20"/>
              </w:rPr>
              <w:object w:dxaOrig="5840" w:dyaOrig="560" w14:anchorId="1C8A7BE2">
                <v:shape id="_x0000_i1053" type="#_x0000_t75" style="width:291.75pt;height:27.75pt" o:ole="">
                  <v:imagedata r:id="rId64" o:title=""/>
                </v:shape>
                <o:OLEObject Type="Embed" ProgID="Equation.DSMT4" ShapeID="_x0000_i1053" DrawAspect="Content" ObjectID="_1726411407" r:id="rId65"/>
              </w:object>
            </w:r>
            <w:r w:rsidRPr="00A831E6">
              <w:rPr>
                <w:sz w:val="26"/>
                <w:szCs w:val="26"/>
              </w:rPr>
              <w:t xml:space="preserve"> nên </w:t>
            </w:r>
            <w:r w:rsidR="00A831E6" w:rsidRPr="00A831E6">
              <w:rPr>
                <w:position w:val="-18"/>
              </w:rPr>
              <w:object w:dxaOrig="639" w:dyaOrig="480" w14:anchorId="2CDEE28A">
                <v:shape id="_x0000_i1054" type="#_x0000_t75" style="width:32.25pt;height:24pt" o:ole="">
                  <v:imagedata r:id="rId66" o:title=""/>
                </v:shape>
                <o:OLEObject Type="Embed" ProgID="Equation.DSMT4" ShapeID="_x0000_i1054" DrawAspect="Content" ObjectID="_1726411408" r:id="rId67"/>
              </w:object>
            </w:r>
            <w:r w:rsidRPr="00A831E6">
              <w:rPr>
                <w:sz w:val="26"/>
                <w:szCs w:val="26"/>
              </w:rPr>
              <w:t xml:space="preserve"> có nhiều nhất một nghiệm dương.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59E4E" w14:textId="0B219CEF" w:rsidR="00D00927" w:rsidRPr="00A831E6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00927" w:rsidRPr="00A831E6" w14:paraId="5E55EED0" w14:textId="77777777" w:rsidTr="004B5A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7"/>
        </w:trPr>
        <w:tc>
          <w:tcPr>
            <w:tcW w:w="412" w:type="pct"/>
            <w:gridSpan w:val="2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B4A7D0" w14:textId="77777777" w:rsidR="00D00927" w:rsidRPr="00A831E6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5A08340" w14:textId="358051A9" w:rsidR="00D00927" w:rsidRPr="00A831E6" w:rsidRDefault="00D00927" w:rsidP="00D00927">
            <w:pPr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Lại có </w:t>
            </w:r>
            <w:r w:rsidR="00A831E6" w:rsidRPr="00A831E6">
              <w:rPr>
                <w:position w:val="-26"/>
              </w:rPr>
              <w:object w:dxaOrig="4540" w:dyaOrig="840" w14:anchorId="5CB08004">
                <v:shape id="_x0000_i1055" type="#_x0000_t75" style="width:226.5pt;height:42pt" o:ole="">
                  <v:imagedata r:id="rId68" o:title=""/>
                </v:shape>
                <o:OLEObject Type="Embed" ProgID="Equation.DSMT4" ShapeID="_x0000_i1055" DrawAspect="Content" ObjectID="_1726411409" r:id="rId69"/>
              </w:object>
            </w:r>
            <w:r w:rsidRPr="00A831E6">
              <w:rPr>
                <w:sz w:val="26"/>
                <w:szCs w:val="26"/>
              </w:rPr>
              <w:t xml:space="preserve"> (do </w:t>
            </w:r>
            <w:r w:rsidR="00A831E6" w:rsidRPr="00025957">
              <w:rPr>
                <w:position w:val="-4"/>
              </w:rPr>
              <w:object w:dxaOrig="220" w:dyaOrig="200" w14:anchorId="08BF7330">
                <v:shape id="_x0000_i1056" type="#_x0000_t75" style="width:10.5pt;height:10.5pt" o:ole="">
                  <v:imagedata r:id="rId70" o:title=""/>
                </v:shape>
                <o:OLEObject Type="Embed" ProgID="Equation.DSMT4" ShapeID="_x0000_i1056" DrawAspect="Content" ObjectID="_1726411410" r:id="rId71"/>
              </w:object>
            </w:r>
            <w:r w:rsidRPr="00A831E6">
              <w:rPr>
                <w:sz w:val="26"/>
                <w:szCs w:val="26"/>
              </w:rPr>
              <w:t xml:space="preserve"> nguyên dương)</w:t>
            </w:r>
          </w:p>
          <w:p w14:paraId="29D81846" w14:textId="1DDD97B4" w:rsidR="00D00927" w:rsidRPr="00A831E6" w:rsidRDefault="00D00927" w:rsidP="00D00927">
            <w:pPr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Do </w:t>
            </w:r>
            <w:r w:rsidR="00A831E6" w:rsidRPr="00A831E6">
              <w:rPr>
                <w:position w:val="-18"/>
              </w:rPr>
              <w:object w:dxaOrig="1620" w:dyaOrig="480" w14:anchorId="334B2BB9">
                <v:shape id="_x0000_i1057" type="#_x0000_t75" style="width:81pt;height:24pt" o:ole="">
                  <v:imagedata r:id="rId72" o:title=""/>
                </v:shape>
                <o:OLEObject Type="Embed" ProgID="Equation.DSMT4" ShapeID="_x0000_i1057" DrawAspect="Content" ObjectID="_1726411411" r:id="rId73"/>
              </w:object>
            </w:r>
            <w:r w:rsidRPr="00A831E6">
              <w:rPr>
                <w:sz w:val="26"/>
                <w:szCs w:val="26"/>
              </w:rPr>
              <w:t xml:space="preserve"> nên </w:t>
            </w:r>
            <w:r w:rsidR="00A831E6" w:rsidRPr="00A831E6">
              <w:rPr>
                <w:position w:val="-18"/>
              </w:rPr>
              <w:object w:dxaOrig="639" w:dyaOrig="480" w14:anchorId="264ED423">
                <v:shape id="_x0000_i1058" type="#_x0000_t75" style="width:32.25pt;height:24pt" o:ole="">
                  <v:imagedata r:id="rId74" o:title=""/>
                </v:shape>
                <o:OLEObject Type="Embed" ProgID="Equation.DSMT4" ShapeID="_x0000_i1058" DrawAspect="Content" ObjectID="_1726411412" r:id="rId75"/>
              </w:object>
            </w:r>
            <w:r w:rsidRPr="00A831E6">
              <w:rPr>
                <w:sz w:val="26"/>
                <w:szCs w:val="26"/>
              </w:rPr>
              <w:t xml:space="preserve"> có nghiệm thuộc </w:t>
            </w:r>
            <w:r w:rsidR="00A831E6" w:rsidRPr="00A831E6">
              <w:rPr>
                <w:position w:val="-20"/>
              </w:rPr>
              <w:object w:dxaOrig="560" w:dyaOrig="540" w14:anchorId="0FFCCBC6">
                <v:shape id="_x0000_i1059" type="#_x0000_t75" style="width:27.75pt;height:27pt" o:ole="">
                  <v:imagedata r:id="rId76" o:title=""/>
                </v:shape>
                <o:OLEObject Type="Embed" ProgID="Equation.DSMT4" ShapeID="_x0000_i1059" DrawAspect="Content" ObjectID="_1726411413" r:id="rId77"/>
              </w:object>
            </w:r>
          </w:p>
          <w:p w14:paraId="2596BCB1" w14:textId="5EB2E35A" w:rsidR="00D00927" w:rsidRPr="00A831E6" w:rsidRDefault="00D00927" w:rsidP="00A831E6">
            <w:pPr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Từ đó suy ra </w:t>
            </w:r>
            <w:r w:rsidR="00A831E6" w:rsidRPr="00A831E6">
              <w:rPr>
                <w:position w:val="-18"/>
              </w:rPr>
              <w:object w:dxaOrig="639" w:dyaOrig="480" w14:anchorId="1C1FCD0F">
                <v:shape id="_x0000_i1060" type="#_x0000_t75" style="width:32.25pt;height:24pt" o:ole="">
                  <v:imagedata r:id="rId78" o:title=""/>
                </v:shape>
                <o:OLEObject Type="Embed" ProgID="Equation.DSMT4" ShapeID="_x0000_i1060" DrawAspect="Content" ObjectID="_1726411414" r:id="rId79"/>
              </w:object>
            </w:r>
            <w:r w:rsidRPr="00A831E6">
              <w:rPr>
                <w:sz w:val="26"/>
                <w:szCs w:val="26"/>
              </w:rPr>
              <w:t xml:space="preserve"> có nghiệm dương </w:t>
            </w:r>
            <w:r w:rsidR="00A831E6" w:rsidRPr="00A831E6">
              <w:rPr>
                <w:position w:val="-14"/>
              </w:rPr>
              <w:object w:dxaOrig="300" w:dyaOrig="420" w14:anchorId="3CEB03CC">
                <v:shape id="_x0000_i1061" type="#_x0000_t75" style="width:15pt;height:21pt" o:ole="">
                  <v:imagedata r:id="rId80" o:title=""/>
                </v:shape>
                <o:OLEObject Type="Embed" ProgID="Equation.DSMT4" ShapeID="_x0000_i1061" DrawAspect="Content" ObjectID="_1726411415" r:id="rId81"/>
              </w:object>
            </w:r>
            <w:r w:rsidRPr="00A831E6">
              <w:rPr>
                <w:sz w:val="26"/>
                <w:szCs w:val="26"/>
              </w:rPr>
              <w:t xml:space="preserve"> duy nhất.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19BE2" w14:textId="606BEE4B" w:rsidR="00D00927" w:rsidRPr="00A831E6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00927" w:rsidRPr="00A831E6" w14:paraId="5A2AFE64" w14:textId="77777777" w:rsidTr="004B5A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7"/>
        </w:trPr>
        <w:tc>
          <w:tcPr>
            <w:tcW w:w="412" w:type="pct"/>
            <w:gridSpan w:val="2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AEF0152" w14:textId="635671BC" w:rsidR="00D00927" w:rsidRPr="00A831E6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lastRenderedPageBreak/>
              <w:t>b</w:t>
            </w: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49EF17E" w14:textId="2D8F1C78" w:rsidR="00D00927" w:rsidRPr="002D2E33" w:rsidRDefault="00D00927" w:rsidP="00D00927">
            <w:pPr>
              <w:rPr>
                <w:sz w:val="26"/>
                <w:szCs w:val="26"/>
              </w:rPr>
            </w:pPr>
            <w:r w:rsidRPr="002D2E33">
              <w:rPr>
                <w:sz w:val="26"/>
                <w:szCs w:val="26"/>
              </w:rPr>
              <w:t xml:space="preserve">Ta có </w:t>
            </w:r>
            <w:r w:rsidR="00A831E6" w:rsidRPr="00A831E6">
              <w:rPr>
                <w:position w:val="-34"/>
              </w:rPr>
              <w:object w:dxaOrig="4800" w:dyaOrig="880" w14:anchorId="04319D4A">
                <v:shape id="_x0000_i1062" type="#_x0000_t75" style="width:240pt;height:44.25pt" o:ole="">
                  <v:imagedata r:id="rId82" o:title=""/>
                </v:shape>
                <o:OLEObject Type="Embed" ProgID="Equation.DSMT4" ShapeID="_x0000_i1062" DrawAspect="Content" ObjectID="_1726411416" r:id="rId83"/>
              </w:object>
            </w:r>
            <w:r w:rsidRPr="002D2E33">
              <w:rPr>
                <w:sz w:val="26"/>
                <w:szCs w:val="26"/>
              </w:rPr>
              <w:t xml:space="preserve"> </w:t>
            </w:r>
          </w:p>
          <w:p w14:paraId="30A3332F" w14:textId="20C29CD2" w:rsidR="00D00927" w:rsidRPr="002D2E33" w:rsidRDefault="00A831E6" w:rsidP="00D00927">
            <w:pPr>
              <w:rPr>
                <w:sz w:val="26"/>
                <w:szCs w:val="26"/>
              </w:rPr>
            </w:pPr>
            <w:r w:rsidRPr="00A831E6">
              <w:rPr>
                <w:position w:val="-34"/>
              </w:rPr>
              <w:object w:dxaOrig="5380" w:dyaOrig="880" w14:anchorId="3D8C6ED4">
                <v:shape id="_x0000_i1063" type="#_x0000_t75" style="width:269.25pt;height:44.25pt" o:ole="">
                  <v:imagedata r:id="rId84" o:title=""/>
                </v:shape>
                <o:OLEObject Type="Embed" ProgID="Equation.DSMT4" ShapeID="_x0000_i1063" DrawAspect="Content" ObjectID="_1726411417" r:id="rId85"/>
              </w:object>
            </w:r>
            <w:r w:rsidR="00D00927" w:rsidRPr="002D2E33">
              <w:rPr>
                <w:sz w:val="26"/>
                <w:szCs w:val="26"/>
              </w:rPr>
              <w:t xml:space="preserve"> </w:t>
            </w:r>
          </w:p>
          <w:p w14:paraId="7FEF65B1" w14:textId="4CAC895C" w:rsidR="00D00927" w:rsidRPr="002D2E33" w:rsidRDefault="00F764B8" w:rsidP="00D00927">
            <w:pPr>
              <w:rPr>
                <w:sz w:val="26"/>
                <w:szCs w:val="26"/>
              </w:rPr>
            </w:pPr>
            <w:r w:rsidRPr="00A831E6">
              <w:rPr>
                <w:position w:val="-34"/>
              </w:rPr>
              <w:object w:dxaOrig="5440" w:dyaOrig="880" w14:anchorId="31D69023">
                <v:shape id="_x0000_i1064" type="#_x0000_t75" style="width:271.5pt;height:44.25pt" o:ole="">
                  <v:imagedata r:id="rId86" o:title=""/>
                </v:shape>
                <o:OLEObject Type="Embed" ProgID="Equation.DSMT4" ShapeID="_x0000_i1064" DrawAspect="Content" ObjectID="_1726411418" r:id="rId87"/>
              </w:object>
            </w:r>
            <w:r w:rsidR="00EA2663" w:rsidRPr="00EA2663">
              <w:rPr>
                <w:position w:val="-62"/>
              </w:rPr>
              <w:object w:dxaOrig="2500" w:dyaOrig="1540" w14:anchorId="5C44FC49">
                <v:shape id="_x0000_i1065" type="#_x0000_t75" style="width:125.25pt;height:76.5pt" o:ole="">
                  <v:imagedata r:id="rId88" o:title=""/>
                </v:shape>
                <o:OLEObject Type="Embed" ProgID="Equation.DSMT4" ShapeID="_x0000_i1065" DrawAspect="Content" ObjectID="_1726411419" r:id="rId89"/>
              </w:object>
            </w:r>
          </w:p>
          <w:p w14:paraId="1E1D2C6B" w14:textId="36734E47" w:rsidR="00D00927" w:rsidRPr="002D2E33" w:rsidRDefault="00F764B8" w:rsidP="00D00927">
            <w:pPr>
              <w:rPr>
                <w:sz w:val="26"/>
                <w:szCs w:val="26"/>
                <w:lang w:val="vi-VN"/>
              </w:rPr>
            </w:pPr>
            <w:r w:rsidRPr="00A831E6">
              <w:rPr>
                <w:position w:val="-34"/>
              </w:rPr>
              <w:object w:dxaOrig="5840" w:dyaOrig="880" w14:anchorId="473805A1">
                <v:shape id="_x0000_i1066" type="#_x0000_t75" style="width:291.75pt;height:44.25pt" o:ole="">
                  <v:imagedata r:id="rId90" o:title=""/>
                </v:shape>
                <o:OLEObject Type="Embed" ProgID="Equation.DSMT4" ShapeID="_x0000_i1066" DrawAspect="Content" ObjectID="_1726411420" r:id="rId91"/>
              </w:object>
            </w:r>
            <w:r w:rsidR="00D00927" w:rsidRPr="002D2E33">
              <w:rPr>
                <w:sz w:val="26"/>
                <w:szCs w:val="26"/>
              </w:rPr>
              <w:t xml:space="preserve"> </w:t>
            </w:r>
            <w:r w:rsidR="00A831E6" w:rsidRPr="00A831E6">
              <w:rPr>
                <w:position w:val="-34"/>
              </w:rPr>
              <w:object w:dxaOrig="1340" w:dyaOrig="820" w14:anchorId="0DF13146">
                <v:shape id="_x0000_i1067" type="#_x0000_t75" style="width:67.5pt;height:40.5pt" o:ole="">
                  <v:imagedata r:id="rId92" o:title=""/>
                </v:shape>
                <o:OLEObject Type="Embed" ProgID="Equation.DSMT4" ShapeID="_x0000_i1067" DrawAspect="Content" ObjectID="_1726411421" r:id="rId93"/>
              </w:object>
            </w:r>
            <w:r w:rsidR="002D2E33">
              <w:rPr>
                <w:lang w:val="vi-VN"/>
              </w:rPr>
              <w:t>.</w:t>
            </w:r>
          </w:p>
          <w:p w14:paraId="2E12808E" w14:textId="7A7D5897" w:rsidR="00D00927" w:rsidRPr="008B50ED" w:rsidRDefault="00D00927" w:rsidP="00A831E6">
            <w:pPr>
              <w:rPr>
                <w:sz w:val="26"/>
                <w:szCs w:val="26"/>
                <w:lang w:val="vi-VN"/>
              </w:rPr>
            </w:pPr>
            <w:r w:rsidRPr="002D2E33">
              <w:rPr>
                <w:sz w:val="26"/>
                <w:szCs w:val="26"/>
              </w:rPr>
              <w:t xml:space="preserve">Mà </w:t>
            </w:r>
            <w:r w:rsidR="008B50ED" w:rsidRPr="008B50ED">
              <w:rPr>
                <w:position w:val="-34"/>
              </w:rPr>
              <w:object w:dxaOrig="1980" w:dyaOrig="820" w14:anchorId="1F27FD7B">
                <v:shape id="_x0000_i1068" type="#_x0000_t75" style="width:99pt;height:40.5pt" o:ole="">
                  <v:imagedata r:id="rId94" o:title=""/>
                </v:shape>
                <o:OLEObject Type="Embed" ProgID="Equation.DSMT4" ShapeID="_x0000_i1068" DrawAspect="Content" ObjectID="_1726411422" r:id="rId95"/>
              </w:object>
            </w:r>
            <w:r w:rsidRPr="002D2E33">
              <w:rPr>
                <w:sz w:val="26"/>
                <w:szCs w:val="26"/>
              </w:rPr>
              <w:t xml:space="preserve"> nên suy ra </w:t>
            </w:r>
            <w:r w:rsidR="00A831E6" w:rsidRPr="00A831E6">
              <w:rPr>
                <w:position w:val="-26"/>
              </w:rPr>
              <w:object w:dxaOrig="2280" w:dyaOrig="720" w14:anchorId="03BB1FAB">
                <v:shape id="_x0000_i1069" type="#_x0000_t75" style="width:114pt;height:36pt" o:ole="">
                  <v:imagedata r:id="rId96" o:title=""/>
                </v:shape>
                <o:OLEObject Type="Embed" ProgID="Equation.DSMT4" ShapeID="_x0000_i1069" DrawAspect="Content" ObjectID="_1726411423" r:id="rId97"/>
              </w:object>
            </w:r>
            <w:r w:rsidR="008B50ED">
              <w:rPr>
                <w:lang w:val="vi-VN"/>
              </w:rPr>
              <w:t xml:space="preserve">(hàm </w:t>
            </w:r>
            <w:r w:rsidR="008B50ED" w:rsidRPr="008B50ED">
              <w:rPr>
                <w:position w:val="-14"/>
                <w:lang w:val="vi-VN"/>
              </w:rPr>
              <w:object w:dxaOrig="260" w:dyaOrig="440" w14:anchorId="4A5D8A26">
                <v:shape id="_x0000_i1070" type="#_x0000_t75" style="width:12.75pt;height:21.75pt" o:ole="">
                  <v:imagedata r:id="rId98" o:title=""/>
                </v:shape>
                <o:OLEObject Type="Embed" ProgID="Equation.DSMT4" ShapeID="_x0000_i1070" DrawAspect="Content" ObjectID="_1726411424" r:id="rId99"/>
              </w:object>
            </w:r>
            <w:r w:rsidR="008B50ED">
              <w:rPr>
                <w:lang w:val="vi-VN"/>
              </w:rPr>
              <w:t>đồng biến)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A924B" w14:textId="4A7B0FF3" w:rsidR="00D00927" w:rsidRPr="00A831E6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00927" w:rsidRPr="00A831E6" w14:paraId="564413C2" w14:textId="77777777" w:rsidTr="00A446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4572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7A1E7" w14:textId="77777777" w:rsidR="00D00927" w:rsidRPr="00A831E6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B6696C" w14:textId="77777777" w:rsidR="002D2E33" w:rsidRPr="00EA2663" w:rsidRDefault="00D00927" w:rsidP="00D00927">
            <w:pPr>
              <w:rPr>
                <w:sz w:val="26"/>
                <w:szCs w:val="26"/>
                <w:lang w:val="vi-VN"/>
              </w:rPr>
            </w:pPr>
            <w:r w:rsidRPr="00EA2663">
              <w:rPr>
                <w:sz w:val="26"/>
                <w:szCs w:val="26"/>
                <w:lang w:val="vi-VN"/>
              </w:rPr>
              <w:t xml:space="preserve">Áp dụng Định lí Lagrange, tồn tại </w:t>
            </w:r>
            <w:r w:rsidR="00A831E6" w:rsidRPr="00A831E6">
              <w:rPr>
                <w:position w:val="-34"/>
              </w:rPr>
              <w:object w:dxaOrig="1260" w:dyaOrig="820" w14:anchorId="4AA6A39C">
                <v:shape id="_x0000_i1071" type="#_x0000_t75" style="width:63pt;height:40.5pt" o:ole="">
                  <v:imagedata r:id="rId100" o:title=""/>
                </v:shape>
                <o:OLEObject Type="Embed" ProgID="Equation.DSMT4" ShapeID="_x0000_i1071" DrawAspect="Content" ObjectID="_1726411425" r:id="rId101"/>
              </w:object>
            </w:r>
            <w:r w:rsidRPr="00EA2663">
              <w:rPr>
                <w:sz w:val="26"/>
                <w:szCs w:val="26"/>
                <w:lang w:val="vi-VN"/>
              </w:rPr>
              <w:t xml:space="preserve"> sao cho </w:t>
            </w:r>
            <w:r w:rsidR="001C3BD6" w:rsidRPr="00A831E6">
              <w:rPr>
                <w:position w:val="-36"/>
              </w:rPr>
              <w:object w:dxaOrig="6000" w:dyaOrig="880" w14:anchorId="1DB7263A">
                <v:shape id="_x0000_i1072" type="#_x0000_t75" style="width:300pt;height:44.25pt" o:ole="">
                  <v:imagedata r:id="rId102" o:title=""/>
                </v:shape>
                <o:OLEObject Type="Embed" ProgID="Equation.DSMT4" ShapeID="_x0000_i1072" DrawAspect="Content" ObjectID="_1726411426" r:id="rId103"/>
              </w:object>
            </w:r>
            <w:r w:rsidRPr="00EA2663">
              <w:rPr>
                <w:sz w:val="26"/>
                <w:szCs w:val="26"/>
                <w:lang w:val="vi-VN"/>
              </w:rPr>
              <w:t xml:space="preserve"> </w:t>
            </w:r>
          </w:p>
          <w:p w14:paraId="5839064E" w14:textId="008EBB5C" w:rsidR="00D00927" w:rsidRPr="00EA2663" w:rsidRDefault="00D00927" w:rsidP="00D00927">
            <w:pPr>
              <w:rPr>
                <w:sz w:val="26"/>
                <w:szCs w:val="26"/>
                <w:lang w:val="vi-VN"/>
              </w:rPr>
            </w:pPr>
            <w:r w:rsidRPr="00EA2663">
              <w:rPr>
                <w:sz w:val="26"/>
                <w:szCs w:val="26"/>
                <w:lang w:val="vi-VN"/>
              </w:rPr>
              <w:t xml:space="preserve">(do </w:t>
            </w:r>
            <w:r w:rsidR="00A831E6" w:rsidRPr="00A831E6">
              <w:rPr>
                <w:position w:val="-18"/>
              </w:rPr>
              <w:object w:dxaOrig="2040" w:dyaOrig="540" w14:anchorId="0F87C465">
                <v:shape id="_x0000_i1073" type="#_x0000_t75" style="width:102pt;height:27pt" o:ole="">
                  <v:imagedata r:id="rId104" o:title=""/>
                </v:shape>
                <o:OLEObject Type="Embed" ProgID="Equation.DSMT4" ShapeID="_x0000_i1073" DrawAspect="Content" ObjectID="_1726411427" r:id="rId105"/>
              </w:object>
            </w:r>
            <w:r w:rsidRPr="00EA2663">
              <w:rPr>
                <w:sz w:val="26"/>
                <w:szCs w:val="26"/>
                <w:lang w:val="vi-VN"/>
              </w:rPr>
              <w:t>).</w:t>
            </w:r>
          </w:p>
          <w:p w14:paraId="1EB3B0AF" w14:textId="0D3B4698" w:rsidR="00D00927" w:rsidRPr="00A831E6" w:rsidRDefault="00D00927" w:rsidP="00D00927">
            <w:pPr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Suy ra </w:t>
            </w:r>
            <w:r w:rsidR="001C3BD6" w:rsidRPr="00A831E6">
              <w:rPr>
                <w:position w:val="-34"/>
              </w:rPr>
              <w:object w:dxaOrig="3739" w:dyaOrig="859" w14:anchorId="52AE4C1C">
                <v:shape id="_x0000_i1074" type="#_x0000_t75" style="width:186.75pt;height:42.75pt" o:ole="">
                  <v:imagedata r:id="rId106" o:title=""/>
                </v:shape>
                <o:OLEObject Type="Embed" ProgID="Equation.DSMT4" ShapeID="_x0000_i1074" DrawAspect="Content" ObjectID="_1726411428" r:id="rId107"/>
              </w:object>
            </w:r>
          </w:p>
          <w:p w14:paraId="4A3AF9DA" w14:textId="245D7499" w:rsidR="00D00927" w:rsidRPr="00A831E6" w:rsidRDefault="00D00927" w:rsidP="00A831E6">
            <w:pPr>
              <w:rPr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Lại có </w:t>
            </w:r>
            <w:r w:rsidR="001C3BD6" w:rsidRPr="00A831E6">
              <w:rPr>
                <w:position w:val="-26"/>
              </w:rPr>
              <w:object w:dxaOrig="1600" w:dyaOrig="780" w14:anchorId="36362CB5">
                <v:shape id="_x0000_i1075" type="#_x0000_t75" style="width:80.25pt;height:39pt" o:ole="">
                  <v:imagedata r:id="rId108" o:title=""/>
                </v:shape>
                <o:OLEObject Type="Embed" ProgID="Equation.DSMT4" ShapeID="_x0000_i1075" DrawAspect="Content" ObjectID="_1726411429" r:id="rId109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nên theo nguyên lí về giới hạn kẹp suy ra </w:t>
            </w:r>
            <w:r w:rsidR="00A831E6" w:rsidRPr="00A831E6">
              <w:rPr>
                <w:position w:val="-34"/>
              </w:rPr>
              <w:object w:dxaOrig="3060" w:dyaOrig="820" w14:anchorId="3D44C232">
                <v:shape id="_x0000_i1076" type="#_x0000_t75" style="width:153pt;height:40.5pt" o:ole="">
                  <v:imagedata r:id="rId110" o:title=""/>
                </v:shape>
                <o:OLEObject Type="Embed" ProgID="Equation.DSMT4" ShapeID="_x0000_i1076" DrawAspect="Content" ObjectID="_1726411430" r:id="rId111"/>
              </w:object>
            </w:r>
            <w:r w:rsidRPr="00A831E6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479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FFF5A" w14:textId="0E2971BD" w:rsidR="00D00927" w:rsidRPr="00A831E6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B51A7" w:rsidRPr="00A831E6" w14:paraId="44BF99B2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B6E12E" w14:textId="488FF034" w:rsidR="00146CAB" w:rsidRPr="00821593" w:rsidRDefault="00821593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D8A662" w14:textId="1FF802EB" w:rsidR="00B85D8E" w:rsidRPr="00A831E6" w:rsidRDefault="00B85D8E" w:rsidP="0099250C">
            <w:pPr>
              <w:jc w:val="both"/>
              <w:rPr>
                <w:b/>
                <w:bCs w:val="0"/>
                <w:i/>
                <w:iCs/>
                <w:sz w:val="26"/>
                <w:szCs w:val="26"/>
                <w:lang w:val="vi-VN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Cho hàm số </w:t>
            </w:r>
            <w:r w:rsidR="00A831E6" w:rsidRPr="00A831E6">
              <w:rPr>
                <w:position w:val="-18"/>
              </w:rPr>
              <w:object w:dxaOrig="1100" w:dyaOrig="400" w14:anchorId="3B7303A3">
                <v:shape id="_x0000_i1077" type="#_x0000_t75" style="width:54.75pt;height:19.5pt" o:ole="">
                  <v:imagedata r:id="rId112" o:title=""/>
                </v:shape>
                <o:OLEObject Type="Embed" ProgID="Equation.DSMT4" ShapeID="_x0000_i1077" DrawAspect="Content" ObjectID="_1726411431" r:id="rId113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  <w:lang w:val="vi-VN"/>
              </w:rPr>
              <w:t xml:space="preserve"> thoả mãn điều kiện</w:t>
            </w:r>
          </w:p>
          <w:p w14:paraId="4473F3D7" w14:textId="77ABEA2D" w:rsidR="00B85D8E" w:rsidRPr="00A831E6" w:rsidRDefault="00A831E6" w:rsidP="0099250C">
            <w:pPr>
              <w:jc w:val="center"/>
              <w:rPr>
                <w:b/>
                <w:bCs w:val="0"/>
                <w:i/>
                <w:iCs/>
                <w:sz w:val="26"/>
                <w:szCs w:val="26"/>
              </w:rPr>
            </w:pPr>
            <w:r w:rsidRPr="00A831E6">
              <w:rPr>
                <w:position w:val="-22"/>
              </w:rPr>
              <w:object w:dxaOrig="4680" w:dyaOrig="580" w14:anchorId="412CCE52">
                <v:shape id="_x0000_i1078" type="#_x0000_t75" style="width:234pt;height:29.25pt" o:ole="">
                  <v:imagedata r:id="rId114" o:title=""/>
                </v:shape>
                <o:OLEObject Type="Embed" ProgID="Equation.DSMT4" ShapeID="_x0000_i1078" DrawAspect="Content" ObjectID="_1726411432" r:id="rId115"/>
              </w:object>
            </w:r>
            <w:r w:rsidR="00B85D8E" w:rsidRPr="00A831E6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  <w:p w14:paraId="2F5E4AB6" w14:textId="0D959947" w:rsidR="00B85D8E" w:rsidRPr="00A831E6" w:rsidRDefault="00B85D8E" w:rsidP="0099250C">
            <w:pPr>
              <w:pStyle w:val="oancuaDanhsach"/>
              <w:numPr>
                <w:ilvl w:val="0"/>
                <w:numId w:val="43"/>
              </w:num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Chứng minh </w:t>
            </w:r>
            <w:r w:rsidR="00A831E6" w:rsidRPr="00A831E6">
              <w:rPr>
                <w:position w:val="-10"/>
              </w:rPr>
              <w:object w:dxaOrig="220" w:dyaOrig="320" w14:anchorId="1FD6FFCF">
                <v:shape id="_x0000_i1079" type="#_x0000_t75" style="width:10.5pt;height:16.5pt" o:ole="">
                  <v:imagedata r:id="rId116" o:title=""/>
                </v:shape>
                <o:OLEObject Type="Embed" ProgID="Equation.DSMT4" ShapeID="_x0000_i1079" DrawAspect="Content" ObjectID="_1726411433" r:id="rId117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 là hàm số lẻ.</w:t>
            </w:r>
          </w:p>
          <w:p w14:paraId="5EE9642C" w14:textId="3CC7BC07" w:rsidR="00146CAB" w:rsidRPr="00A831E6" w:rsidRDefault="00B85D8E" w:rsidP="00A831E6">
            <w:pPr>
              <w:pStyle w:val="oancuaDanhsach"/>
              <w:numPr>
                <w:ilvl w:val="0"/>
                <w:numId w:val="43"/>
              </w:numPr>
              <w:jc w:val="both"/>
              <w:rPr>
                <w:sz w:val="26"/>
                <w:szCs w:val="26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Tìm tất cả các hàm số </w:t>
            </w:r>
            <w:r w:rsidR="00A831E6" w:rsidRPr="00A831E6">
              <w:rPr>
                <w:position w:val="-10"/>
              </w:rPr>
              <w:object w:dxaOrig="220" w:dyaOrig="320" w14:anchorId="49F6F3CA">
                <v:shape id="_x0000_i1080" type="#_x0000_t75" style="width:10.5pt;height:16.5pt" o:ole="">
                  <v:imagedata r:id="rId118" o:title=""/>
                </v:shape>
                <o:OLEObject Type="Embed" ProgID="Equation.DSMT4" ShapeID="_x0000_i1080" DrawAspect="Content" ObjectID="_1726411434" r:id="rId119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 thoả mãn điều kiện trên.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AB4CA3F" w14:textId="0FA0002A" w:rsidR="00146CAB" w:rsidRPr="00A831E6" w:rsidRDefault="00D879B2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4</w:t>
            </w:r>
            <w:r w:rsidR="00146CAB" w:rsidRPr="00A831E6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="00146CAB"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4B5A77" w:rsidRPr="00A831E6" w14:paraId="109D12F8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5780E18" w14:textId="1DEB61CD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3A9B05" w14:textId="28301A29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Giả sử </w:t>
            </w:r>
            <w:r w:rsidR="00A831E6" w:rsidRPr="00A831E6">
              <w:rPr>
                <w:position w:val="-18"/>
              </w:rPr>
              <w:object w:dxaOrig="1100" w:dyaOrig="400" w14:anchorId="7C2CC02E">
                <v:shape id="_x0000_i1081" type="#_x0000_t75" style="width:54.75pt;height:19.5pt" o:ole="">
                  <v:imagedata r:id="rId120" o:title=""/>
                </v:shape>
                <o:OLEObject Type="Embed" ProgID="Equation.DSMT4" ShapeID="_x0000_i1081" DrawAspect="Content" ObjectID="_1726411435" r:id="rId121"/>
              </w:object>
            </w:r>
            <w:r w:rsidRPr="00A831E6">
              <w:rPr>
                <w:sz w:val="26"/>
                <w:szCs w:val="26"/>
              </w:rPr>
              <w:t xml:space="preserve"> là hàm số thoả mãn điều kiện đề bài, tức là </w:t>
            </w:r>
          </w:p>
          <w:p w14:paraId="2B59F23F" w14:textId="4F554AC2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2"/>
              </w:rPr>
              <w:object w:dxaOrig="5120" w:dyaOrig="580" w14:anchorId="36615D0A">
                <v:shape id="_x0000_i1082" type="#_x0000_t75" style="width:255.75pt;height:29.25pt" o:ole="">
                  <v:imagedata r:id="rId122" o:title=""/>
                </v:shape>
                <o:OLEObject Type="Embed" ProgID="Equation.DSMT4" ShapeID="_x0000_i1082" DrawAspect="Content" ObjectID="_1726411436" r:id="rId123"/>
              </w:object>
            </w:r>
          </w:p>
          <w:p w14:paraId="34AF3627" w14:textId="51474C88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Thế </w:t>
            </w:r>
            <w:r w:rsidR="00A831E6" w:rsidRPr="00A831E6">
              <w:rPr>
                <w:position w:val="-18"/>
              </w:rPr>
              <w:object w:dxaOrig="600" w:dyaOrig="400" w14:anchorId="04AC5A6D">
                <v:shape id="_x0000_i1083" type="#_x0000_t75" style="width:30pt;height:19.5pt" o:ole="">
                  <v:imagedata r:id="rId124" o:title=""/>
                </v:shape>
                <o:OLEObject Type="Embed" ProgID="Equation.DSMT4" ShapeID="_x0000_i1083" DrawAspect="Content" ObjectID="_1726411437" r:id="rId125"/>
              </w:object>
            </w:r>
            <w:r w:rsidRPr="00A831E6">
              <w:rPr>
                <w:sz w:val="26"/>
                <w:szCs w:val="26"/>
              </w:rPr>
              <w:t xml:space="preserve"> vào </w:t>
            </w:r>
            <w:r w:rsidR="00A831E6" w:rsidRPr="00A831E6">
              <w:rPr>
                <w:position w:val="-18"/>
              </w:rPr>
              <w:object w:dxaOrig="340" w:dyaOrig="480" w14:anchorId="696BD781">
                <v:shape id="_x0000_i1084" type="#_x0000_t75" style="width:17.25pt;height:24pt" o:ole="">
                  <v:imagedata r:id="rId126" o:title=""/>
                </v:shape>
                <o:OLEObject Type="Embed" ProgID="Equation.DSMT4" ShapeID="_x0000_i1084" DrawAspect="Content" ObjectID="_1726411438" r:id="rId127"/>
              </w:object>
            </w:r>
            <w:r w:rsidRPr="00A831E6">
              <w:rPr>
                <w:sz w:val="26"/>
                <w:szCs w:val="26"/>
              </w:rPr>
              <w:t xml:space="preserve">, ta được </w:t>
            </w:r>
            <w:r w:rsidR="00A831E6" w:rsidRPr="00A831E6">
              <w:rPr>
                <w:position w:val="-20"/>
              </w:rPr>
              <w:object w:dxaOrig="2620" w:dyaOrig="520" w14:anchorId="39A54E1C">
                <v:shape id="_x0000_i1085" type="#_x0000_t75" style="width:131.25pt;height:25.5pt" o:ole="">
                  <v:imagedata r:id="rId128" o:title=""/>
                </v:shape>
                <o:OLEObject Type="Embed" ProgID="Equation.DSMT4" ShapeID="_x0000_i1085" DrawAspect="Content" ObjectID="_1726411439" r:id="rId129"/>
              </w:object>
            </w:r>
            <w:r w:rsidRPr="00A831E6">
              <w:rPr>
                <w:sz w:val="26"/>
                <w:szCs w:val="26"/>
              </w:rPr>
              <w:t xml:space="preserve"> </w:t>
            </w:r>
          </w:p>
          <w:p w14:paraId="40BD32C9" w14:textId="5F7FE77D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Nếu </w:t>
            </w:r>
            <w:r w:rsidR="00A831E6" w:rsidRPr="00A831E6">
              <w:rPr>
                <w:position w:val="-18"/>
              </w:rPr>
              <w:object w:dxaOrig="960" w:dyaOrig="480" w14:anchorId="0313BD18">
                <v:shape id="_x0000_i1086" type="#_x0000_t75" style="width:48pt;height:24pt" o:ole="">
                  <v:imagedata r:id="rId130" o:title=""/>
                </v:shape>
                <o:OLEObject Type="Embed" ProgID="Equation.DSMT4" ShapeID="_x0000_i1086" DrawAspect="Content" ObjectID="_1726411440" r:id="rId131"/>
              </w:object>
            </w:r>
            <w:r w:rsidRPr="00A831E6">
              <w:rPr>
                <w:sz w:val="26"/>
                <w:szCs w:val="26"/>
              </w:rPr>
              <w:t xml:space="preserve">, thế </w:t>
            </w:r>
            <w:r w:rsidR="00A831E6" w:rsidRPr="00A831E6">
              <w:rPr>
                <w:position w:val="-40"/>
              </w:rPr>
              <w:object w:dxaOrig="999" w:dyaOrig="859" w14:anchorId="1D5634D3">
                <v:shape id="_x0000_i1087" type="#_x0000_t75" style="width:50.25pt;height:42.75pt" o:ole="">
                  <v:imagedata r:id="rId132" o:title=""/>
                </v:shape>
                <o:OLEObject Type="Embed" ProgID="Equation.DSMT4" ShapeID="_x0000_i1087" DrawAspect="Content" ObjectID="_1726411441" r:id="rId133"/>
              </w:object>
            </w:r>
            <w:r w:rsidRPr="00A831E6">
              <w:rPr>
                <w:sz w:val="26"/>
                <w:szCs w:val="26"/>
              </w:rPr>
              <w:t xml:space="preserve"> vào hệ thức trên, ta được </w:t>
            </w:r>
            <w:r w:rsidR="00A831E6" w:rsidRPr="00A831E6">
              <w:rPr>
                <w:position w:val="-18"/>
              </w:rPr>
              <w:object w:dxaOrig="2160" w:dyaOrig="480" w14:anchorId="034C10E4">
                <v:shape id="_x0000_i1088" type="#_x0000_t75" style="width:108pt;height:24pt" o:ole="">
                  <v:imagedata r:id="rId134" o:title=""/>
                </v:shape>
                <o:OLEObject Type="Embed" ProgID="Equation.DSMT4" ShapeID="_x0000_i1088" DrawAspect="Content" ObjectID="_1726411442" r:id="rId135"/>
              </w:object>
            </w:r>
            <w:r w:rsidRPr="00A831E6">
              <w:rPr>
                <w:sz w:val="26"/>
                <w:szCs w:val="26"/>
              </w:rPr>
              <w:t xml:space="preserve"> hay </w:t>
            </w:r>
            <w:r w:rsidR="00A831E6" w:rsidRPr="00A831E6">
              <w:rPr>
                <w:position w:val="-18"/>
              </w:rPr>
              <w:object w:dxaOrig="2180" w:dyaOrig="480" w14:anchorId="4DF53EA8">
                <v:shape id="_x0000_i1089" type="#_x0000_t75" style="width:108.75pt;height:24pt" o:ole="">
                  <v:imagedata r:id="rId136" o:title=""/>
                </v:shape>
                <o:OLEObject Type="Embed" ProgID="Equation.DSMT4" ShapeID="_x0000_i1089" DrawAspect="Content" ObjectID="_1726411443" r:id="rId137"/>
              </w:object>
            </w:r>
            <w:r w:rsidRPr="00A831E6">
              <w:rPr>
                <w:sz w:val="26"/>
                <w:szCs w:val="26"/>
              </w:rPr>
              <w:t>.</w:t>
            </w:r>
          </w:p>
          <w:p w14:paraId="355220D6" w14:textId="25C50DAC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Thay trở lại </w:t>
            </w:r>
            <w:r w:rsidR="00A831E6" w:rsidRPr="00A831E6">
              <w:rPr>
                <w:position w:val="-18"/>
              </w:rPr>
              <w:object w:dxaOrig="340" w:dyaOrig="480" w14:anchorId="6BB049B4">
                <v:shape id="_x0000_i1090" type="#_x0000_t75" style="width:17.25pt;height:24pt" o:ole="">
                  <v:imagedata r:id="rId138" o:title=""/>
                </v:shape>
                <o:OLEObject Type="Embed" ProgID="Equation.DSMT4" ShapeID="_x0000_i1090" DrawAspect="Content" ObjectID="_1726411444" r:id="rId139"/>
              </w:object>
            </w:r>
            <w:r w:rsidRPr="00A831E6">
              <w:rPr>
                <w:sz w:val="26"/>
                <w:szCs w:val="26"/>
              </w:rPr>
              <w:t xml:space="preserve">, ta được </w:t>
            </w:r>
            <w:r w:rsidR="00A831E6" w:rsidRPr="00A831E6">
              <w:rPr>
                <w:position w:val="-18"/>
              </w:rPr>
              <w:object w:dxaOrig="3760" w:dyaOrig="480" w14:anchorId="17E2FCC8">
                <v:shape id="_x0000_i1091" type="#_x0000_t75" style="width:188.25pt;height:24pt" o:ole="">
                  <v:imagedata r:id="rId140" o:title=""/>
                </v:shape>
                <o:OLEObject Type="Embed" ProgID="Equation.DSMT4" ShapeID="_x0000_i1091" DrawAspect="Content" ObjectID="_1726411445" r:id="rId141"/>
              </w:object>
            </w:r>
            <w:r w:rsidRPr="00A831E6">
              <w:rPr>
                <w:sz w:val="26"/>
                <w:szCs w:val="26"/>
              </w:rPr>
              <w:t xml:space="preserve"> (vô lý). Do đó </w:t>
            </w:r>
            <w:r w:rsidR="00A831E6" w:rsidRPr="00A831E6">
              <w:rPr>
                <w:position w:val="-18"/>
              </w:rPr>
              <w:object w:dxaOrig="960" w:dyaOrig="480" w14:anchorId="624EC35E">
                <v:shape id="_x0000_i1092" type="#_x0000_t75" style="width:48pt;height:24pt" o:ole="">
                  <v:imagedata r:id="rId142" o:title=""/>
                </v:shape>
                <o:OLEObject Type="Embed" ProgID="Equation.DSMT4" ShapeID="_x0000_i1092" DrawAspect="Content" ObjectID="_1726411446" r:id="rId143"/>
              </w:object>
            </w:r>
            <w:r w:rsidRPr="00A831E6">
              <w:rPr>
                <w:sz w:val="26"/>
                <w:szCs w:val="26"/>
              </w:rPr>
              <w:t>.</w:t>
            </w:r>
          </w:p>
          <w:p w14:paraId="2AC28716" w14:textId="5E7D66CF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lastRenderedPageBreak/>
              <w:t xml:space="preserve">Giả sử có </w:t>
            </w:r>
            <w:r w:rsidR="00A831E6" w:rsidRPr="00A831E6">
              <w:rPr>
                <w:position w:val="-18"/>
              </w:rPr>
              <w:object w:dxaOrig="1060" w:dyaOrig="480" w14:anchorId="0629C95A">
                <v:shape id="_x0000_i1093" type="#_x0000_t75" style="width:53.25pt;height:24pt" o:ole="">
                  <v:imagedata r:id="rId144" o:title=""/>
                </v:shape>
                <o:OLEObject Type="Embed" ProgID="Equation.DSMT4" ShapeID="_x0000_i1093" DrawAspect="Content" ObjectID="_1726411447" r:id="rId145"/>
              </w:object>
            </w:r>
            <w:r w:rsidRPr="00A831E6">
              <w:rPr>
                <w:sz w:val="26"/>
                <w:szCs w:val="26"/>
              </w:rPr>
              <w:t xml:space="preserve">, thế </w:t>
            </w:r>
            <w:r w:rsidR="00A831E6" w:rsidRPr="00A831E6">
              <w:rPr>
                <w:position w:val="-18"/>
              </w:rPr>
              <w:object w:dxaOrig="1100" w:dyaOrig="460" w14:anchorId="39D7D838">
                <v:shape id="_x0000_i1094" type="#_x0000_t75" style="width:54.75pt;height:23.25pt" o:ole="">
                  <v:imagedata r:id="rId146" o:title=""/>
                </v:shape>
                <o:OLEObject Type="Embed" ProgID="Equation.DSMT4" ShapeID="_x0000_i1094" DrawAspect="Content" ObjectID="_1726411448" r:id="rId147"/>
              </w:object>
            </w:r>
            <w:r w:rsidRPr="00A831E6">
              <w:rPr>
                <w:sz w:val="26"/>
                <w:szCs w:val="26"/>
              </w:rPr>
              <w:t xml:space="preserve"> vào </w:t>
            </w:r>
            <w:r w:rsidR="00A831E6" w:rsidRPr="00A831E6">
              <w:rPr>
                <w:position w:val="-18"/>
              </w:rPr>
              <w:object w:dxaOrig="340" w:dyaOrig="480" w14:anchorId="2A7EFE3A">
                <v:shape id="_x0000_i1095" type="#_x0000_t75" style="width:17.25pt;height:24pt" o:ole="">
                  <v:imagedata r:id="rId148" o:title=""/>
                </v:shape>
                <o:OLEObject Type="Embed" ProgID="Equation.DSMT4" ShapeID="_x0000_i1095" DrawAspect="Content" ObjectID="_1726411449" r:id="rId149"/>
              </w:object>
            </w:r>
            <w:r w:rsidRPr="00A831E6">
              <w:rPr>
                <w:sz w:val="26"/>
                <w:szCs w:val="26"/>
              </w:rPr>
              <w:t xml:space="preserve">, ta được </w:t>
            </w:r>
            <w:r w:rsidR="00A831E6" w:rsidRPr="00A831E6">
              <w:rPr>
                <w:position w:val="-20"/>
              </w:rPr>
              <w:object w:dxaOrig="4540" w:dyaOrig="520" w14:anchorId="06FFE1E6">
                <v:shape id="_x0000_i1096" type="#_x0000_t75" style="width:226.5pt;height:25.5pt" o:ole="">
                  <v:imagedata r:id="rId150" o:title=""/>
                </v:shape>
                <o:OLEObject Type="Embed" ProgID="Equation.DSMT4" ShapeID="_x0000_i1096" DrawAspect="Content" ObjectID="_1726411450" r:id="rId151"/>
              </w:object>
            </w:r>
            <w:r w:rsidRPr="00A831E6">
              <w:rPr>
                <w:sz w:val="26"/>
                <w:szCs w:val="26"/>
              </w:rPr>
              <w:t xml:space="preserve"> </w:t>
            </w:r>
          </w:p>
          <w:p w14:paraId="3C7357BB" w14:textId="73AA69B8" w:rsidR="004B5A77" w:rsidRPr="00A831E6" w:rsidRDefault="004B5A77" w:rsidP="00A831E6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Vậy </w:t>
            </w:r>
            <w:r w:rsidR="00A831E6" w:rsidRPr="00A831E6">
              <w:rPr>
                <w:position w:val="-18"/>
              </w:rPr>
              <w:object w:dxaOrig="1860" w:dyaOrig="480" w14:anchorId="0E40B815">
                <v:shape id="_x0000_i1097" type="#_x0000_t75" style="width:93pt;height:24pt" o:ole="">
                  <v:imagedata r:id="rId152" o:title=""/>
                </v:shape>
                <o:OLEObject Type="Embed" ProgID="Equation.DSMT4" ShapeID="_x0000_i1097" DrawAspect="Content" ObjectID="_1726411451" r:id="rId153"/>
              </w:object>
            </w:r>
            <w:r w:rsidRPr="00A831E6">
              <w:rPr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F978D3" w14:textId="2AE64090" w:rsidR="004B5A77" w:rsidRPr="00A831E6" w:rsidRDefault="00DC5CF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0,5</w:t>
            </w:r>
          </w:p>
        </w:tc>
      </w:tr>
      <w:tr w:rsidR="004B5A77" w:rsidRPr="00A831E6" w14:paraId="1DA0210C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344391" w14:textId="77777777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715905" w14:textId="2B6A2BA0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Với </w:t>
            </w:r>
            <w:r w:rsidR="00A831E6" w:rsidRPr="00A831E6">
              <w:rPr>
                <w:position w:val="-18"/>
              </w:rPr>
              <w:object w:dxaOrig="1740" w:dyaOrig="420" w14:anchorId="7ABF7219">
                <v:shape id="_x0000_i1098" type="#_x0000_t75" style="width:87pt;height:21pt" o:ole="">
                  <v:imagedata r:id="rId154" o:title=""/>
                </v:shape>
                <o:OLEObject Type="Embed" ProgID="Equation.DSMT4" ShapeID="_x0000_i1098" DrawAspect="Content" ObjectID="_1726411452" r:id="rId155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 </w:t>
            </w:r>
            <w:r w:rsidR="00A831E6" w:rsidRPr="00A831E6">
              <w:rPr>
                <w:position w:val="-18"/>
              </w:rPr>
              <w:object w:dxaOrig="1300" w:dyaOrig="480" w14:anchorId="48644A6F">
                <v:shape id="_x0000_i1099" type="#_x0000_t75" style="width:65.25pt;height:24pt" o:ole="">
                  <v:imagedata r:id="rId156" o:title=""/>
                </v:shape>
                <o:OLEObject Type="Embed" ProgID="Equation.DSMT4" ShapeID="_x0000_i1099" DrawAspect="Content" ObjectID="_1726411453" r:id="rId157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0429FE7D" w14:textId="6838DA90" w:rsidR="00E21BCA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Thế </w:t>
            </w:r>
            <w:r w:rsidR="00A831E6" w:rsidRPr="00A831E6">
              <w:rPr>
                <w:position w:val="-18"/>
              </w:rPr>
              <w:object w:dxaOrig="1840" w:dyaOrig="400" w14:anchorId="377D4556">
                <v:shape id="_x0000_i1100" type="#_x0000_t75" style="width:91.5pt;height:19.5pt" o:ole="">
                  <v:imagedata r:id="rId158" o:title=""/>
                </v:shape>
                <o:OLEObject Type="Embed" ProgID="Equation.DSMT4" ShapeID="_x0000_i1100" DrawAspect="Content" ObjectID="_1726411454" r:id="rId159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vào </w:t>
            </w:r>
            <w:r w:rsidR="00A831E6" w:rsidRPr="00A831E6">
              <w:rPr>
                <w:position w:val="-18"/>
              </w:rPr>
              <w:object w:dxaOrig="340" w:dyaOrig="480" w14:anchorId="39A23AA2">
                <v:shape id="_x0000_i1101" type="#_x0000_t75" style="width:17.25pt;height:24pt" o:ole="">
                  <v:imagedata r:id="rId160" o:title=""/>
                </v:shape>
                <o:OLEObject Type="Embed" ProgID="Equation.DSMT4" ShapeID="_x0000_i1101" DrawAspect="Content" ObjectID="_1726411455" r:id="rId161"/>
              </w:object>
            </w:r>
            <w:r w:rsidRPr="00A831E6">
              <w:rPr>
                <w:sz w:val="26"/>
                <w:szCs w:val="26"/>
                <w:lang w:val="vi-VN"/>
              </w:rPr>
              <w:t>, ta được</w:t>
            </w:r>
          </w:p>
          <w:p w14:paraId="6E70EBA8" w14:textId="692CAA79" w:rsidR="004B5A77" w:rsidRPr="00A831E6" w:rsidRDefault="00A831E6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position w:val="-22"/>
              </w:rPr>
              <w:object w:dxaOrig="4239" w:dyaOrig="580" w14:anchorId="1EA64C9C">
                <v:shape id="_x0000_i1102" type="#_x0000_t75" style="width:212.25pt;height:29.25pt" o:ole="">
                  <v:imagedata r:id="rId162" o:title=""/>
                </v:shape>
                <o:OLEObject Type="Embed" ProgID="Equation.DSMT4" ShapeID="_x0000_i1102" DrawAspect="Content" ObjectID="_1726411456" r:id="rId163"/>
              </w:object>
            </w:r>
          </w:p>
          <w:p w14:paraId="7D0D79DF" w14:textId="45954120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Thế </w:t>
            </w:r>
            <w:r w:rsidR="00A831E6" w:rsidRPr="00A831E6">
              <w:rPr>
                <w:position w:val="-18"/>
              </w:rPr>
              <w:object w:dxaOrig="1480" w:dyaOrig="400" w14:anchorId="11395656">
                <v:shape id="_x0000_i1103" type="#_x0000_t75" style="width:74.25pt;height:19.5pt" o:ole="">
                  <v:imagedata r:id="rId164" o:title=""/>
                </v:shape>
                <o:OLEObject Type="Embed" ProgID="Equation.DSMT4" ShapeID="_x0000_i1103" DrawAspect="Content" ObjectID="_1726411457" r:id="rId165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vào </w:t>
            </w:r>
            <w:r w:rsidR="00A831E6" w:rsidRPr="00A831E6">
              <w:rPr>
                <w:position w:val="-18"/>
              </w:rPr>
              <w:object w:dxaOrig="340" w:dyaOrig="480" w14:anchorId="5CF67433">
                <v:shape id="_x0000_i1104" type="#_x0000_t75" style="width:17.25pt;height:24pt" o:ole="">
                  <v:imagedata r:id="rId166" o:title=""/>
                </v:shape>
                <o:OLEObject Type="Embed" ProgID="Equation.DSMT4" ShapeID="_x0000_i1104" DrawAspect="Content" ObjectID="_1726411458" r:id="rId167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, ta được </w:t>
            </w:r>
            <w:r w:rsidR="00A831E6" w:rsidRPr="00A831E6">
              <w:rPr>
                <w:position w:val="-20"/>
              </w:rPr>
              <w:object w:dxaOrig="4200" w:dyaOrig="540" w14:anchorId="426DDEED">
                <v:shape id="_x0000_i1105" type="#_x0000_t75" style="width:210pt;height:27pt" o:ole="">
                  <v:imagedata r:id="rId168" o:title=""/>
                </v:shape>
                <o:OLEObject Type="Embed" ProgID="Equation.DSMT4" ShapeID="_x0000_i1105" DrawAspect="Content" ObjectID="_1726411459" r:id="rId169"/>
              </w:object>
            </w:r>
          </w:p>
          <w:p w14:paraId="32D007CB" w14:textId="1521059D" w:rsidR="00E21BCA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Mà </w:t>
            </w:r>
            <w:r w:rsidR="00A831E6" w:rsidRPr="00A831E6">
              <w:rPr>
                <w:position w:val="-18"/>
              </w:rPr>
              <w:object w:dxaOrig="1300" w:dyaOrig="480" w14:anchorId="418AA0CD">
                <v:shape id="_x0000_i1106" type="#_x0000_t75" style="width:65.25pt;height:24pt" o:ole="">
                  <v:imagedata r:id="rId170" o:title=""/>
                </v:shape>
                <o:OLEObject Type="Embed" ProgID="Equation.DSMT4" ShapeID="_x0000_i1106" DrawAspect="Content" ObjectID="_1726411460" r:id="rId171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nên ta có</w:t>
            </w:r>
          </w:p>
          <w:p w14:paraId="09096B4F" w14:textId="532750CB" w:rsidR="004B5A77" w:rsidRPr="00A831E6" w:rsidRDefault="00A831E6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position w:val="-22"/>
              </w:rPr>
              <w:object w:dxaOrig="6520" w:dyaOrig="580" w14:anchorId="5E85D3B2">
                <v:shape id="_x0000_i1107" type="#_x0000_t75" style="width:326.25pt;height:29.25pt" o:ole="">
                  <v:imagedata r:id="rId172" o:title=""/>
                </v:shape>
                <o:OLEObject Type="Embed" ProgID="Equation.DSMT4" ShapeID="_x0000_i1107" DrawAspect="Content" ObjectID="_1726411461" r:id="rId173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 (do </w:t>
            </w:r>
            <w:r w:rsidRPr="00A831E6">
              <w:rPr>
                <w:position w:val="-18"/>
              </w:rPr>
              <w:object w:dxaOrig="820" w:dyaOrig="400" w14:anchorId="48940461">
                <v:shape id="_x0000_i1108" type="#_x0000_t75" style="width:40.5pt;height:19.5pt" o:ole="">
                  <v:imagedata r:id="rId174" o:title=""/>
                </v:shape>
                <o:OLEObject Type="Embed" ProgID="Equation.DSMT4" ShapeID="_x0000_i1108" DrawAspect="Content" ObjectID="_1726411462" r:id="rId175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 nên </w:t>
            </w:r>
            <w:r w:rsidRPr="00A831E6">
              <w:rPr>
                <w:position w:val="-20"/>
              </w:rPr>
              <w:object w:dxaOrig="1180" w:dyaOrig="540" w14:anchorId="144CB1FD">
                <v:shape id="_x0000_i1109" type="#_x0000_t75" style="width:59.25pt;height:27pt" o:ole="">
                  <v:imagedata r:id="rId176" o:title=""/>
                </v:shape>
                <o:OLEObject Type="Embed" ProgID="Equation.DSMT4" ShapeID="_x0000_i1109" DrawAspect="Content" ObjectID="_1726411463" r:id="rId177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) </w:t>
            </w:r>
          </w:p>
          <w:p w14:paraId="49665C96" w14:textId="5456C617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Với </w:t>
            </w:r>
            <w:r w:rsidR="00A831E6" w:rsidRPr="00A831E6">
              <w:rPr>
                <w:position w:val="-18"/>
              </w:rPr>
              <w:object w:dxaOrig="720" w:dyaOrig="400" w14:anchorId="73E56686">
                <v:shape id="_x0000_i1110" type="#_x0000_t75" style="width:36pt;height:19.5pt" o:ole="">
                  <v:imagedata r:id="rId178" o:title=""/>
                </v:shape>
                <o:OLEObject Type="Embed" ProgID="Equation.DSMT4" ShapeID="_x0000_i1110" DrawAspect="Content" ObjectID="_1726411464" r:id="rId179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 </w:t>
            </w:r>
            <w:r w:rsidR="00A831E6" w:rsidRPr="00A831E6">
              <w:rPr>
                <w:position w:val="-18"/>
              </w:rPr>
              <w:object w:dxaOrig="1300" w:dyaOrig="480" w14:anchorId="47B7E233">
                <v:shape id="_x0000_i1111" type="#_x0000_t75" style="width:65.25pt;height:24pt" o:ole="">
                  <v:imagedata r:id="rId180" o:title=""/>
                </v:shape>
                <o:OLEObject Type="Embed" ProgID="Equation.DSMT4" ShapeID="_x0000_i1111" DrawAspect="Content" ObjectID="_1726411465" r:id="rId181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thì </w:t>
            </w:r>
            <w:r w:rsidR="00A831E6" w:rsidRPr="00A831E6">
              <w:rPr>
                <w:position w:val="-18"/>
              </w:rPr>
              <w:object w:dxaOrig="2940" w:dyaOrig="480" w14:anchorId="2CC5D10F">
                <v:shape id="_x0000_i1112" type="#_x0000_t75" style="width:147pt;height:24pt" o:ole="">
                  <v:imagedata r:id="rId182" o:title=""/>
                </v:shape>
                <o:OLEObject Type="Embed" ProgID="Equation.DSMT4" ShapeID="_x0000_i1112" DrawAspect="Content" ObjectID="_1726411466" r:id="rId183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76FACABE" w14:textId="04EB0BC7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Vậy </w:t>
            </w:r>
            <w:r w:rsidR="00A831E6" w:rsidRPr="00A831E6">
              <w:rPr>
                <w:position w:val="-18"/>
              </w:rPr>
              <w:object w:dxaOrig="999" w:dyaOrig="420" w14:anchorId="6E931922">
                <v:shape id="_x0000_i1113" type="#_x0000_t75" style="width:50.25pt;height:21pt" o:ole="">
                  <v:imagedata r:id="rId184" o:title=""/>
                </v:shape>
                <o:OLEObject Type="Embed" ProgID="Equation.DSMT4" ShapeID="_x0000_i1113" DrawAspect="Content" ObjectID="_1726411467" r:id="rId185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 </w:t>
            </w:r>
            <w:r w:rsidR="00A831E6" w:rsidRPr="00A831E6">
              <w:rPr>
                <w:position w:val="-18"/>
              </w:rPr>
              <w:object w:dxaOrig="1300" w:dyaOrig="480" w14:anchorId="0FAFABE6">
                <v:shape id="_x0000_i1114" type="#_x0000_t75" style="width:65.25pt;height:24pt" o:ole="">
                  <v:imagedata r:id="rId186" o:title=""/>
                </v:shape>
                <o:OLEObject Type="Embed" ProgID="Equation.DSMT4" ShapeID="_x0000_i1114" DrawAspect="Content" ObjectID="_1726411468" r:id="rId187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thì </w:t>
            </w:r>
            <w:r w:rsidR="00A831E6" w:rsidRPr="00A831E6">
              <w:rPr>
                <w:position w:val="-18"/>
              </w:rPr>
              <w:object w:dxaOrig="580" w:dyaOrig="400" w14:anchorId="4EEB1433">
                <v:shape id="_x0000_i1115" type="#_x0000_t75" style="width:29.25pt;height:19.5pt" o:ole="">
                  <v:imagedata r:id="rId188" o:title=""/>
                </v:shape>
                <o:OLEObject Type="Embed" ProgID="Equation.DSMT4" ShapeID="_x0000_i1115" DrawAspect="Content" ObjectID="_1726411469" r:id="rId189"/>
              </w:object>
            </w:r>
          </w:p>
          <w:p w14:paraId="3110EA78" w14:textId="7FE9C466" w:rsidR="004B5A77" w:rsidRPr="00A831E6" w:rsidRDefault="004B5A77" w:rsidP="00A831E6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Do đó </w:t>
            </w:r>
            <w:r w:rsidR="00A831E6" w:rsidRPr="00A831E6">
              <w:rPr>
                <w:position w:val="-10"/>
              </w:rPr>
              <w:object w:dxaOrig="220" w:dyaOrig="320" w14:anchorId="684F1292">
                <v:shape id="_x0000_i1116" type="#_x0000_t75" style="width:10.5pt;height:16.5pt" o:ole="">
                  <v:imagedata r:id="rId190" o:title=""/>
                </v:shape>
                <o:OLEObject Type="Embed" ProgID="Equation.DSMT4" ShapeID="_x0000_i1116" DrawAspect="Content" ObjectID="_1726411470" r:id="rId191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là đơn ánh.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FBA6F" w14:textId="1260BEAB" w:rsidR="004B5A77" w:rsidRPr="00A831E6" w:rsidRDefault="00DC5CF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0,75</w:t>
            </w:r>
          </w:p>
        </w:tc>
      </w:tr>
      <w:tr w:rsidR="004B5A77" w:rsidRPr="00A831E6" w14:paraId="11C8B81C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72584F3" w14:textId="77777777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4B8B4F" w14:textId="058D67BE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Thế </w:t>
            </w:r>
            <w:r w:rsidR="00A831E6" w:rsidRPr="00A831E6">
              <w:rPr>
                <w:position w:val="-18"/>
              </w:rPr>
              <w:object w:dxaOrig="620" w:dyaOrig="340" w14:anchorId="417B3BAE">
                <v:shape id="_x0000_i1117" type="#_x0000_t75" style="width:31.5pt;height:17.25pt" o:ole="">
                  <v:imagedata r:id="rId192" o:title=""/>
                </v:shape>
                <o:OLEObject Type="Embed" ProgID="Equation.DSMT4" ShapeID="_x0000_i1117" DrawAspect="Content" ObjectID="_1726411471" r:id="rId193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vào </w:t>
            </w:r>
            <w:r w:rsidR="00A831E6" w:rsidRPr="00A831E6">
              <w:rPr>
                <w:position w:val="-18"/>
              </w:rPr>
              <w:object w:dxaOrig="340" w:dyaOrig="480" w14:anchorId="5A5F05F8">
                <v:shape id="_x0000_i1118" type="#_x0000_t75" style="width:17.25pt;height:24pt" o:ole="">
                  <v:imagedata r:id="rId194" o:title=""/>
                </v:shape>
                <o:OLEObject Type="Embed" ProgID="Equation.DSMT4" ShapeID="_x0000_i1118" DrawAspect="Content" ObjectID="_1726411472" r:id="rId195"/>
              </w:object>
            </w:r>
            <w:r w:rsidRPr="00A831E6">
              <w:rPr>
                <w:sz w:val="26"/>
                <w:szCs w:val="26"/>
                <w:lang w:val="vi-VN"/>
              </w:rPr>
              <w:t>, ta được</w:t>
            </w:r>
          </w:p>
          <w:p w14:paraId="252D164F" w14:textId="4DDD83EC" w:rsidR="004B5A77" w:rsidRPr="00A831E6" w:rsidRDefault="00A831E6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position w:val="-20"/>
              </w:rPr>
              <w:object w:dxaOrig="6740" w:dyaOrig="520" w14:anchorId="3D5EA5D1">
                <v:shape id="_x0000_i1119" type="#_x0000_t75" style="width:336.75pt;height:25.5pt" o:ole="">
                  <v:imagedata r:id="rId196" o:title=""/>
                </v:shape>
                <o:OLEObject Type="Embed" ProgID="Equation.DSMT4" ShapeID="_x0000_i1119" DrawAspect="Content" ObjectID="_1726411473" r:id="rId197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0F0D1113" w14:textId="7A6C0788" w:rsidR="00E21BCA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Thế </w:t>
            </w:r>
            <w:r w:rsidR="00A831E6" w:rsidRPr="00A831E6">
              <w:rPr>
                <w:position w:val="-18"/>
              </w:rPr>
              <w:object w:dxaOrig="620" w:dyaOrig="340" w14:anchorId="1EF7262B">
                <v:shape id="_x0000_i1120" type="#_x0000_t75" style="width:31.5pt;height:17.25pt" o:ole="">
                  <v:imagedata r:id="rId198" o:title=""/>
                </v:shape>
                <o:OLEObject Type="Embed" ProgID="Equation.DSMT4" ShapeID="_x0000_i1120" DrawAspect="Content" ObjectID="_1726411474" r:id="rId199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bởi </w:t>
            </w:r>
            <w:r w:rsidR="00A831E6" w:rsidRPr="00A831E6">
              <w:rPr>
                <w:position w:val="-18"/>
              </w:rPr>
              <w:object w:dxaOrig="440" w:dyaOrig="340" w14:anchorId="3BE8A855">
                <v:shape id="_x0000_i1121" type="#_x0000_t75" style="width:21.75pt;height:17.25pt" o:ole="">
                  <v:imagedata r:id="rId200" o:title=""/>
                </v:shape>
                <o:OLEObject Type="Embed" ProgID="Equation.DSMT4" ShapeID="_x0000_i1121" DrawAspect="Content" ObjectID="_1726411475" r:id="rId201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vào </w:t>
            </w:r>
            <w:r w:rsidR="00A831E6" w:rsidRPr="00A831E6">
              <w:rPr>
                <w:position w:val="-18"/>
              </w:rPr>
              <w:object w:dxaOrig="340" w:dyaOrig="480" w14:anchorId="63DF1DD9">
                <v:shape id="_x0000_i1122" type="#_x0000_t75" style="width:17.25pt;height:24pt" o:ole="">
                  <v:imagedata r:id="rId202" o:title=""/>
                </v:shape>
                <o:OLEObject Type="Embed" ProgID="Equation.DSMT4" ShapeID="_x0000_i1122" DrawAspect="Content" ObjectID="_1726411476" r:id="rId203"/>
              </w:object>
            </w:r>
            <w:r w:rsidRPr="00A831E6">
              <w:rPr>
                <w:sz w:val="26"/>
                <w:szCs w:val="26"/>
                <w:lang w:val="vi-VN"/>
              </w:rPr>
              <w:t>, ta được</w:t>
            </w:r>
          </w:p>
          <w:p w14:paraId="4DBD9A3B" w14:textId="72486669" w:rsidR="004B5A77" w:rsidRPr="00A831E6" w:rsidRDefault="00A831E6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position w:val="-22"/>
              </w:rPr>
              <w:object w:dxaOrig="4720" w:dyaOrig="580" w14:anchorId="5F161AF0">
                <v:shape id="_x0000_i1123" type="#_x0000_t75" style="width:235.5pt;height:29.25pt" o:ole="">
                  <v:imagedata r:id="rId204" o:title=""/>
                </v:shape>
                <o:OLEObject Type="Embed" ProgID="Equation.DSMT4" ShapeID="_x0000_i1123" DrawAspect="Content" ObjectID="_1726411477" r:id="rId205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7DD2B8D9" w14:textId="5DB4E4E7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0"/>
              </w:rPr>
              <w:object w:dxaOrig="3519" w:dyaOrig="520" w14:anchorId="02E4E58E">
                <v:shape id="_x0000_i1124" type="#_x0000_t75" style="width:176.25pt;height:25.5pt" o:ole="">
                  <v:imagedata r:id="rId206" o:title=""/>
                </v:shape>
                <o:OLEObject Type="Embed" ProgID="Equation.DSMT4" ShapeID="_x0000_i1124" DrawAspect="Content" ObjectID="_1726411478" r:id="rId207"/>
              </w:object>
            </w:r>
            <w:r w:rsidR="004B5A77" w:rsidRPr="00A831E6">
              <w:rPr>
                <w:sz w:val="26"/>
                <w:szCs w:val="26"/>
              </w:rPr>
              <w:t xml:space="preserve"> </w:t>
            </w:r>
          </w:p>
          <w:p w14:paraId="180A60DC" w14:textId="1B192D8C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Suy ra </w:t>
            </w:r>
            <w:r w:rsidR="00A831E6" w:rsidRPr="00A831E6">
              <w:rPr>
                <w:position w:val="-22"/>
              </w:rPr>
              <w:object w:dxaOrig="3540" w:dyaOrig="580" w14:anchorId="088F5774">
                <v:shape id="_x0000_i1125" type="#_x0000_t75" style="width:177pt;height:29.25pt" o:ole="">
                  <v:imagedata r:id="rId208" o:title=""/>
                </v:shape>
                <o:OLEObject Type="Embed" ProgID="Equation.DSMT4" ShapeID="_x0000_i1125" DrawAspect="Content" ObjectID="_1726411479" r:id="rId209"/>
              </w:object>
            </w:r>
          </w:p>
          <w:p w14:paraId="61328D7E" w14:textId="51B86455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0"/>
              </w:rPr>
              <w:object w:dxaOrig="6600" w:dyaOrig="540" w14:anchorId="26D200DB">
                <v:shape id="_x0000_i1126" type="#_x0000_t75" style="width:330pt;height:27pt" o:ole="">
                  <v:imagedata r:id="rId210" o:title=""/>
                </v:shape>
                <o:OLEObject Type="Embed" ProgID="Equation.DSMT4" ShapeID="_x0000_i1126" DrawAspect="Content" ObjectID="_1726411480" r:id="rId211"/>
              </w:object>
            </w:r>
          </w:p>
          <w:p w14:paraId="6B6B161A" w14:textId="216F5D70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Lại có </w:t>
            </w:r>
            <w:r w:rsidR="00A831E6" w:rsidRPr="00A831E6">
              <w:rPr>
                <w:position w:val="-20"/>
              </w:rPr>
              <w:object w:dxaOrig="2140" w:dyaOrig="540" w14:anchorId="65B4667C">
                <v:shape id="_x0000_i1127" type="#_x0000_t75" style="width:107.25pt;height:27pt" o:ole="">
                  <v:imagedata r:id="rId212" o:title=""/>
                </v:shape>
                <o:OLEObject Type="Embed" ProgID="Equation.DSMT4" ShapeID="_x0000_i1127" DrawAspect="Content" ObjectID="_1726411481" r:id="rId213"/>
              </w:object>
            </w:r>
            <w:r w:rsidRPr="00A831E6">
              <w:rPr>
                <w:sz w:val="26"/>
                <w:szCs w:val="26"/>
              </w:rPr>
              <w:t xml:space="preserve"> nên suy ra </w:t>
            </w:r>
            <w:r w:rsidR="00A831E6" w:rsidRPr="00A831E6">
              <w:rPr>
                <w:position w:val="-20"/>
              </w:rPr>
              <w:object w:dxaOrig="2640" w:dyaOrig="540" w14:anchorId="2A4FE5BF">
                <v:shape id="_x0000_i1128" type="#_x0000_t75" style="width:132pt;height:27pt" o:ole="">
                  <v:imagedata r:id="rId214" o:title=""/>
                </v:shape>
                <o:OLEObject Type="Embed" ProgID="Equation.DSMT4" ShapeID="_x0000_i1128" DrawAspect="Content" ObjectID="_1726411482" r:id="rId215"/>
              </w:object>
            </w:r>
          </w:p>
          <w:p w14:paraId="456A09BC" w14:textId="4EF439B2" w:rsidR="004B5A77" w:rsidRPr="00A831E6" w:rsidRDefault="004B5A77" w:rsidP="00A831E6">
            <w:pPr>
              <w:jc w:val="both"/>
              <w:rPr>
                <w:sz w:val="26"/>
                <w:szCs w:val="26"/>
                <w:lang w:val="fr-FR"/>
              </w:rPr>
            </w:pPr>
            <w:r w:rsidRPr="00A831E6">
              <w:rPr>
                <w:sz w:val="26"/>
                <w:szCs w:val="26"/>
                <w:lang w:val="fr-FR"/>
              </w:rPr>
              <w:t xml:space="preserve">Do đó </w:t>
            </w:r>
            <w:r w:rsidR="00A831E6" w:rsidRPr="00A831E6">
              <w:rPr>
                <w:position w:val="-10"/>
              </w:rPr>
              <w:object w:dxaOrig="220" w:dyaOrig="320" w14:anchorId="0DA84FB5">
                <v:shape id="_x0000_i1129" type="#_x0000_t75" style="width:10.5pt;height:16.5pt" o:ole="">
                  <v:imagedata r:id="rId216" o:title=""/>
                </v:shape>
                <o:OLEObject Type="Embed" ProgID="Equation.DSMT4" ShapeID="_x0000_i1129" DrawAspect="Content" ObjectID="_1726411483" r:id="rId217"/>
              </w:object>
            </w:r>
            <w:r w:rsidRPr="00A831E6">
              <w:rPr>
                <w:sz w:val="26"/>
                <w:szCs w:val="26"/>
                <w:lang w:val="fr-FR"/>
              </w:rPr>
              <w:t xml:space="preserve"> là hàm lẻ.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458A0" w14:textId="6CD640D2" w:rsidR="004B5A77" w:rsidRPr="00A831E6" w:rsidRDefault="00DC5CF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0,75</w:t>
            </w:r>
          </w:p>
        </w:tc>
      </w:tr>
      <w:tr w:rsidR="004B5A77" w:rsidRPr="00A831E6" w14:paraId="5119D26D" w14:textId="77777777" w:rsidTr="004B5A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2600B50" w14:textId="5DCE1B2A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811D24" w14:textId="0ED4F310" w:rsidR="004B5A77" w:rsidRPr="00A831E6" w:rsidRDefault="004B5A77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Ta có </w:t>
            </w:r>
            <w:r w:rsidR="00A831E6" w:rsidRPr="00A831E6">
              <w:rPr>
                <w:position w:val="-22"/>
              </w:rPr>
              <w:object w:dxaOrig="4700" w:dyaOrig="580" w14:anchorId="39431DA6">
                <v:shape id="_x0000_i1130" type="#_x0000_t75" style="width:234.75pt;height:29.25pt" o:ole="">
                  <v:imagedata r:id="rId218" o:title=""/>
                </v:shape>
                <o:OLEObject Type="Embed" ProgID="Equation.DSMT4" ShapeID="_x0000_i1130" DrawAspect="Content" ObjectID="_1726411484" r:id="rId219"/>
              </w:object>
            </w:r>
            <w:r w:rsidRPr="00A831E6">
              <w:rPr>
                <w:sz w:val="26"/>
                <w:szCs w:val="26"/>
              </w:rPr>
              <w:t xml:space="preserve"> </w:t>
            </w:r>
          </w:p>
          <w:p w14:paraId="1B47D375" w14:textId="50B9F64C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30"/>
              </w:rPr>
              <w:object w:dxaOrig="7320" w:dyaOrig="720" w14:anchorId="33B6BF0C">
                <v:shape id="_x0000_i1131" type="#_x0000_t75" style="width:366pt;height:36pt" o:ole="">
                  <v:imagedata r:id="rId220" o:title=""/>
                </v:shape>
                <o:OLEObject Type="Embed" ProgID="Equation.DSMT4" ShapeID="_x0000_i1131" DrawAspect="Content" ObjectID="_1726411485" r:id="rId221"/>
              </w:object>
            </w:r>
            <w:r w:rsidR="004B5A77" w:rsidRPr="00A831E6">
              <w:rPr>
                <w:sz w:val="26"/>
                <w:szCs w:val="26"/>
              </w:rPr>
              <w:t xml:space="preserve"> </w:t>
            </w:r>
          </w:p>
          <w:p w14:paraId="2D880021" w14:textId="28E6B100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2"/>
              </w:rPr>
              <w:object w:dxaOrig="5260" w:dyaOrig="580" w14:anchorId="5FB5E024">
                <v:shape id="_x0000_i1132" type="#_x0000_t75" style="width:262.5pt;height:29.25pt" o:ole="">
                  <v:imagedata r:id="rId222" o:title=""/>
                </v:shape>
                <o:OLEObject Type="Embed" ProgID="Equation.DSMT4" ShapeID="_x0000_i1132" DrawAspect="Content" ObjectID="_1726411486" r:id="rId223"/>
              </w:object>
            </w:r>
            <w:r w:rsidR="004B5A77" w:rsidRPr="00A831E6">
              <w:rPr>
                <w:sz w:val="26"/>
                <w:szCs w:val="26"/>
              </w:rPr>
              <w:t xml:space="preserve"> (do </w:t>
            </w:r>
            <w:r w:rsidRPr="00A831E6">
              <w:rPr>
                <w:position w:val="-18"/>
              </w:rPr>
              <w:object w:dxaOrig="340" w:dyaOrig="480" w14:anchorId="2B0A24C1">
                <v:shape id="_x0000_i1133" type="#_x0000_t75" style="width:17.25pt;height:24pt" o:ole="">
                  <v:imagedata r:id="rId224" o:title=""/>
                </v:shape>
                <o:OLEObject Type="Embed" ProgID="Equation.DSMT4" ShapeID="_x0000_i1133" DrawAspect="Content" ObjectID="_1726411487" r:id="rId225"/>
              </w:object>
            </w:r>
            <w:r w:rsidR="004B5A77" w:rsidRPr="00A831E6">
              <w:rPr>
                <w:sz w:val="26"/>
                <w:szCs w:val="26"/>
              </w:rPr>
              <w:t>)</w:t>
            </w:r>
          </w:p>
          <w:p w14:paraId="5579B68C" w14:textId="30C5AF3D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2"/>
              </w:rPr>
              <w:object w:dxaOrig="5080" w:dyaOrig="580" w14:anchorId="07EA7154">
                <v:shape id="_x0000_i1134" type="#_x0000_t75" style="width:254.25pt;height:29.25pt" o:ole="">
                  <v:imagedata r:id="rId226" o:title=""/>
                </v:shape>
                <o:OLEObject Type="Embed" ProgID="Equation.DSMT4" ShapeID="_x0000_i1134" DrawAspect="Content" ObjectID="_1726411488" r:id="rId227"/>
              </w:object>
            </w:r>
          </w:p>
          <w:p w14:paraId="395CFA6B" w14:textId="00BCFE1E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2"/>
              </w:rPr>
              <w:object w:dxaOrig="3580" w:dyaOrig="580" w14:anchorId="0FA23FCD">
                <v:shape id="_x0000_i1135" type="#_x0000_t75" style="width:179.25pt;height:29.25pt" o:ole="">
                  <v:imagedata r:id="rId228" o:title=""/>
                </v:shape>
                <o:OLEObject Type="Embed" ProgID="Equation.DSMT4" ShapeID="_x0000_i1135" DrawAspect="Content" ObjectID="_1726411489" r:id="rId229"/>
              </w:object>
            </w:r>
            <w:r w:rsidR="004B5A77" w:rsidRPr="00A831E6">
              <w:rPr>
                <w:sz w:val="26"/>
                <w:szCs w:val="26"/>
              </w:rPr>
              <w:t xml:space="preserve"> (do </w:t>
            </w:r>
            <w:r w:rsidRPr="00A831E6">
              <w:rPr>
                <w:position w:val="-18"/>
              </w:rPr>
              <w:object w:dxaOrig="340" w:dyaOrig="480" w14:anchorId="134166CE">
                <v:shape id="_x0000_i1136" type="#_x0000_t75" style="width:17.25pt;height:24pt" o:ole="">
                  <v:imagedata r:id="rId230" o:title=""/>
                </v:shape>
                <o:OLEObject Type="Embed" ProgID="Equation.DSMT4" ShapeID="_x0000_i1136" DrawAspect="Content" ObjectID="_1726411490" r:id="rId231"/>
              </w:object>
            </w:r>
            <w:r w:rsidR="004B5A77" w:rsidRPr="00A831E6">
              <w:rPr>
                <w:sz w:val="26"/>
                <w:szCs w:val="26"/>
              </w:rPr>
              <w:t>)</w:t>
            </w:r>
          </w:p>
          <w:p w14:paraId="3EFFA161" w14:textId="0C85A15B" w:rsidR="004B5A77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0"/>
              </w:rPr>
              <w:object w:dxaOrig="3280" w:dyaOrig="520" w14:anchorId="446433A4">
                <v:shape id="_x0000_i1137" type="#_x0000_t75" style="width:163.5pt;height:25.5pt" o:ole="">
                  <v:imagedata r:id="rId232" o:title=""/>
                </v:shape>
                <o:OLEObject Type="Embed" ProgID="Equation.DSMT4" ShapeID="_x0000_i1137" DrawAspect="Content" ObjectID="_1726411491" r:id="rId233"/>
              </w:object>
            </w:r>
          </w:p>
          <w:p w14:paraId="599ECAD0" w14:textId="77EFD2C4" w:rsidR="004B5A77" w:rsidRPr="00A831E6" w:rsidRDefault="004B5A77" w:rsidP="00A831E6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Suy ra </w:t>
            </w:r>
            <w:r w:rsidR="00A831E6" w:rsidRPr="00A831E6">
              <w:rPr>
                <w:position w:val="-20"/>
              </w:rPr>
              <w:object w:dxaOrig="3120" w:dyaOrig="520" w14:anchorId="3DC4E00A">
                <v:shape id="_x0000_i1138" type="#_x0000_t75" style="width:156pt;height:25.5pt" o:ole="">
                  <v:imagedata r:id="rId234" o:title=""/>
                </v:shape>
                <o:OLEObject Type="Embed" ProgID="Equation.DSMT4" ShapeID="_x0000_i1138" DrawAspect="Content" ObjectID="_1726411492" r:id="rId235"/>
              </w:object>
            </w:r>
            <w:r w:rsidRPr="00A831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D763BB" w14:textId="7C70B514" w:rsidR="004B5A77" w:rsidRPr="00A831E6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4B5A77" w:rsidRPr="00A831E6" w14:paraId="7C403558" w14:textId="77777777" w:rsidTr="007F38F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ED5F2D" w14:textId="77777777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0B4A9E" w14:textId="631196C8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Thế </w:t>
            </w:r>
            <w:r w:rsidR="00A831E6" w:rsidRPr="00A831E6">
              <w:rPr>
                <w:position w:val="-18"/>
              </w:rPr>
              <w:object w:dxaOrig="580" w:dyaOrig="400" w14:anchorId="0DD86486">
                <v:shape id="_x0000_i1139" type="#_x0000_t75" style="width:29.25pt;height:19.5pt" o:ole="">
                  <v:imagedata r:id="rId236" o:title=""/>
                </v:shape>
                <o:OLEObject Type="Embed" ProgID="Equation.DSMT4" ShapeID="_x0000_i1139" DrawAspect="Content" ObjectID="_1726411493" r:id="rId237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vào hệ thức trên, ta được </w:t>
            </w:r>
            <w:r w:rsidR="00A831E6" w:rsidRPr="00A831E6">
              <w:rPr>
                <w:position w:val="-20"/>
              </w:rPr>
              <w:object w:dxaOrig="2740" w:dyaOrig="520" w14:anchorId="1433750C">
                <v:shape id="_x0000_i1140" type="#_x0000_t75" style="width:137.25pt;height:25.5pt" o:ole="">
                  <v:imagedata r:id="rId238" o:title=""/>
                </v:shape>
                <o:OLEObject Type="Embed" ProgID="Equation.DSMT4" ShapeID="_x0000_i1140" DrawAspect="Content" ObjectID="_1726411494" r:id="rId239"/>
              </w:object>
            </w:r>
          </w:p>
          <w:p w14:paraId="133A942D" w14:textId="54A8E335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Vì </w:t>
            </w:r>
            <w:r w:rsidR="00A831E6" w:rsidRPr="00A831E6">
              <w:rPr>
                <w:position w:val="-18"/>
              </w:rPr>
              <w:object w:dxaOrig="920" w:dyaOrig="480" w14:anchorId="248C89B4">
                <v:shape id="_x0000_i1141" type="#_x0000_t75" style="width:46.5pt;height:24pt" o:ole="">
                  <v:imagedata r:id="rId240" o:title=""/>
                </v:shape>
                <o:OLEObject Type="Embed" ProgID="Equation.DSMT4" ShapeID="_x0000_i1141" DrawAspect="Content" ObjectID="_1726411495" r:id="rId241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nên thế </w:t>
            </w:r>
            <w:r w:rsidR="00A831E6" w:rsidRPr="00025957">
              <w:rPr>
                <w:position w:val="-4"/>
              </w:rPr>
              <w:object w:dxaOrig="220" w:dyaOrig="200" w14:anchorId="5360A978">
                <v:shape id="_x0000_i1142" type="#_x0000_t75" style="width:10.5pt;height:10.5pt" o:ole="">
                  <v:imagedata r:id="rId242" o:title=""/>
                </v:shape>
                <o:OLEObject Type="Embed" ProgID="Equation.DSMT4" ShapeID="_x0000_i1142" DrawAspect="Content" ObjectID="_1726411496" r:id="rId243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bởi </w:t>
            </w:r>
            <w:r w:rsidR="00A831E6" w:rsidRPr="00A831E6">
              <w:rPr>
                <w:position w:val="-40"/>
              </w:rPr>
              <w:object w:dxaOrig="560" w:dyaOrig="859" w14:anchorId="12F92024">
                <v:shape id="_x0000_i1143" type="#_x0000_t75" style="width:27.75pt;height:42.75pt" o:ole="">
                  <v:imagedata r:id="rId244" o:title=""/>
                </v:shape>
                <o:OLEObject Type="Embed" ProgID="Equation.DSMT4" ShapeID="_x0000_i1143" DrawAspect="Content" ObjectID="_1726411497" r:id="rId245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vào hệ thức trên, ta được </w:t>
            </w:r>
            <w:r w:rsidR="00A831E6" w:rsidRPr="00A831E6">
              <w:rPr>
                <w:position w:val="-40"/>
              </w:rPr>
              <w:object w:dxaOrig="2400" w:dyaOrig="859" w14:anchorId="25F4E615">
                <v:shape id="_x0000_i1144" type="#_x0000_t75" style="width:120pt;height:42.75pt" o:ole="">
                  <v:imagedata r:id="rId246" o:title=""/>
                </v:shape>
                <o:OLEObject Type="Embed" ProgID="Equation.DSMT4" ShapeID="_x0000_i1144" DrawAspect="Content" ObjectID="_1726411498" r:id="rId247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hay </w:t>
            </w:r>
            <w:r w:rsidR="00A831E6" w:rsidRPr="00A831E6">
              <w:rPr>
                <w:position w:val="-18"/>
              </w:rPr>
              <w:object w:dxaOrig="1900" w:dyaOrig="480" w14:anchorId="603003A0">
                <v:shape id="_x0000_i1145" type="#_x0000_t75" style="width:95.25pt;height:24pt" o:ole="">
                  <v:imagedata r:id="rId248" o:title=""/>
                </v:shape>
                <o:OLEObject Type="Embed" ProgID="Equation.DSMT4" ShapeID="_x0000_i1145" DrawAspect="Content" ObjectID="_1726411499" r:id="rId249"/>
              </w:object>
            </w:r>
            <w:r w:rsidRPr="00A831E6">
              <w:rPr>
                <w:sz w:val="26"/>
                <w:szCs w:val="26"/>
                <w:lang w:val="vi-VN"/>
              </w:rPr>
              <w:t>.</w:t>
            </w:r>
          </w:p>
          <w:p w14:paraId="495330BA" w14:textId="019F2EDE" w:rsidR="004B5A77" w:rsidRPr="00A831E6" w:rsidRDefault="004B5A77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Thử lại vào </w:t>
            </w:r>
            <w:r w:rsidR="00A831E6" w:rsidRPr="00A831E6">
              <w:rPr>
                <w:position w:val="-18"/>
              </w:rPr>
              <w:object w:dxaOrig="340" w:dyaOrig="480" w14:anchorId="61019067">
                <v:shape id="_x0000_i1146" type="#_x0000_t75" style="width:17.25pt;height:24pt" o:ole="">
                  <v:imagedata r:id="rId250" o:title=""/>
                </v:shape>
                <o:OLEObject Type="Embed" ProgID="Equation.DSMT4" ShapeID="_x0000_i1146" DrawAspect="Content" ObjectID="_1726411500" r:id="rId251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, ta được </w:t>
            </w:r>
            <w:r w:rsidR="00A831E6" w:rsidRPr="00A831E6">
              <w:rPr>
                <w:position w:val="-22"/>
              </w:rPr>
              <w:object w:dxaOrig="4459" w:dyaOrig="580" w14:anchorId="1E62C982">
                <v:shape id="_x0000_i1147" type="#_x0000_t75" style="width:222.75pt;height:29.25pt" o:ole="">
                  <v:imagedata r:id="rId252" o:title=""/>
                </v:shape>
                <o:OLEObject Type="Embed" ProgID="Equation.DSMT4" ShapeID="_x0000_i1147" DrawAspect="Content" ObjectID="_1726411501" r:id="rId253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17813A1F" w14:textId="4F35869E" w:rsidR="004B5A77" w:rsidRPr="00A831E6" w:rsidRDefault="00A831E6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position w:val="-20"/>
              </w:rPr>
              <w:object w:dxaOrig="4220" w:dyaOrig="540" w14:anchorId="11E4C2AF">
                <v:shape id="_x0000_i1148" type="#_x0000_t75" style="width:211.5pt;height:27pt" o:ole="">
                  <v:imagedata r:id="rId254" o:title=""/>
                </v:shape>
                <o:OLEObject Type="Embed" ProgID="Equation.DSMT4" ShapeID="_x0000_i1148" DrawAspect="Content" ObjectID="_1726411502" r:id="rId255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539F75FA" w14:textId="6BDED1F6" w:rsidR="004B5A77" w:rsidRPr="00A831E6" w:rsidRDefault="00A831E6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position w:val="-18"/>
              </w:rPr>
              <w:object w:dxaOrig="3060" w:dyaOrig="520" w14:anchorId="59D5EFA7">
                <v:shape id="_x0000_i1149" type="#_x0000_t75" style="width:153pt;height:25.5pt" o:ole="">
                  <v:imagedata r:id="rId256" o:title=""/>
                </v:shape>
                <o:OLEObject Type="Embed" ProgID="Equation.DSMT4" ShapeID="_x0000_i1149" DrawAspect="Content" ObjectID="_1726411503" r:id="rId257"/>
              </w:object>
            </w:r>
            <w:r w:rsidR="004B5A77"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4AD154E7" w14:textId="4CB91FBE" w:rsidR="004B5A77" w:rsidRPr="00A831E6" w:rsidRDefault="004B5A77" w:rsidP="00A831E6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Vậy có hai hàm số thoả mãn là </w:t>
            </w:r>
            <w:r w:rsidR="00A831E6" w:rsidRPr="00A831E6">
              <w:rPr>
                <w:position w:val="-18"/>
              </w:rPr>
              <w:object w:dxaOrig="2480" w:dyaOrig="520" w14:anchorId="6BFCB996">
                <v:shape id="_x0000_i1150" type="#_x0000_t75" style="width:124.5pt;height:25.5pt" o:ole="">
                  <v:imagedata r:id="rId258" o:title=""/>
                </v:shape>
                <o:OLEObject Type="Embed" ProgID="Equation.DSMT4" ShapeID="_x0000_i1150" DrawAspect="Content" ObjectID="_1726411504" r:id="rId259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 </w:t>
            </w:r>
            <w:r w:rsidR="00A831E6" w:rsidRPr="00A831E6">
              <w:rPr>
                <w:position w:val="-18"/>
              </w:rPr>
              <w:object w:dxaOrig="2700" w:dyaOrig="520" w14:anchorId="2D8B9D90">
                <v:shape id="_x0000_i1151" type="#_x0000_t75" style="width:135pt;height:25.5pt" o:ole="">
                  <v:imagedata r:id="rId260" o:title=""/>
                </v:shape>
                <o:OLEObject Type="Embed" ProgID="Equation.DSMT4" ShapeID="_x0000_i1151" DrawAspect="Content" ObjectID="_1726411505" r:id="rId261"/>
              </w:object>
            </w:r>
            <w:r w:rsidRPr="00A831E6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B2FA7B" w14:textId="3A252771" w:rsidR="004B5A77" w:rsidRPr="00A831E6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B51A7" w:rsidRPr="00A831E6" w14:paraId="0779D600" w14:textId="77777777" w:rsidTr="007F38F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4536A1" w14:textId="4FD7B43C" w:rsidR="00146CAB" w:rsidRPr="00A831E6" w:rsidRDefault="00821593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B9FBA8" w14:textId="2C9009B5" w:rsidR="00B85D8E" w:rsidRPr="00A831E6" w:rsidRDefault="00B85D8E" w:rsidP="0099250C">
            <w:pPr>
              <w:jc w:val="both"/>
              <w:rPr>
                <w:b/>
                <w:bCs w:val="0"/>
                <w:i/>
                <w:iCs/>
                <w:noProof/>
                <w:sz w:val="26"/>
                <w:szCs w:val="26"/>
              </w:rPr>
            </w:pP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Cho tam giác </w:t>
            </w:r>
            <w:r w:rsidR="00A831E6" w:rsidRPr="00025957">
              <w:rPr>
                <w:position w:val="-4"/>
              </w:rPr>
              <w:object w:dxaOrig="660" w:dyaOrig="279" w14:anchorId="6900DB00">
                <v:shape id="_x0000_i1152" type="#_x0000_t75" style="width:33pt;height:14.25pt" o:ole="">
                  <v:imagedata r:id="rId262" o:title=""/>
                </v:shape>
                <o:OLEObject Type="Embed" ProgID="Equation.DSMT4" ShapeID="_x0000_i1152" DrawAspect="Content" ObjectID="_1726411506" r:id="rId263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nhọn, không cân (</w:t>
            </w:r>
            <w:r w:rsidR="00A831E6" w:rsidRPr="00A831E6">
              <w:rPr>
                <w:position w:val="-18"/>
              </w:rPr>
              <w:object w:dxaOrig="1160" w:dyaOrig="420" w14:anchorId="18FC0E5D">
                <v:shape id="_x0000_i1153" type="#_x0000_t75" style="width:57.75pt;height:21pt" o:ole="">
                  <v:imagedata r:id="rId264" o:title=""/>
                </v:shape>
                <o:OLEObject Type="Embed" ProgID="Equation.DSMT4" ShapeID="_x0000_i1153" DrawAspect="Content" ObjectID="_1726411507" r:id="rId265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), đường tròn nội tiếp </w:t>
            </w:r>
            <w:r w:rsidR="00A831E6" w:rsidRPr="00A831E6">
              <w:rPr>
                <w:position w:val="-18"/>
              </w:rPr>
              <w:object w:dxaOrig="380" w:dyaOrig="480" w14:anchorId="0FB33A18">
                <v:shape id="_x0000_i1154" type="#_x0000_t75" style="width:18.75pt;height:24pt" o:ole="">
                  <v:imagedata r:id="rId266" o:title=""/>
                </v:shape>
                <o:OLEObject Type="Embed" ProgID="Equation.DSMT4" ShapeID="_x0000_i1154" DrawAspect="Content" ObjectID="_1726411508" r:id="rId267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tiếp xúc với các cạnh </w:t>
            </w:r>
            <w:r w:rsidR="00A831E6" w:rsidRPr="00A831E6">
              <w:rPr>
                <w:position w:val="-18"/>
              </w:rPr>
              <w:object w:dxaOrig="1380" w:dyaOrig="420" w14:anchorId="514B8DED">
                <v:shape id="_x0000_i1155" type="#_x0000_t75" style="width:69pt;height:21pt" o:ole="">
                  <v:imagedata r:id="rId268" o:title=""/>
                </v:shape>
                <o:OLEObject Type="Embed" ProgID="Equation.DSMT4" ShapeID="_x0000_i1155" DrawAspect="Content" ObjectID="_1726411509" r:id="rId269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theo thứ tự tại các điểm </w:t>
            </w:r>
            <w:r w:rsidR="00A831E6" w:rsidRPr="00A831E6">
              <w:rPr>
                <w:position w:val="-18"/>
              </w:rPr>
              <w:object w:dxaOrig="840" w:dyaOrig="400" w14:anchorId="42926361">
                <v:shape id="_x0000_i1156" type="#_x0000_t75" style="width:42pt;height:19.5pt" o:ole="">
                  <v:imagedata r:id="rId270" o:title=""/>
                </v:shape>
                <o:OLEObject Type="Embed" ProgID="Equation.DSMT4" ShapeID="_x0000_i1156" DrawAspect="Content" ObjectID="_1726411510" r:id="rId271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. Gọi </w:t>
            </w:r>
            <w:r w:rsidR="00A831E6" w:rsidRPr="00025957">
              <w:rPr>
                <w:position w:val="-4"/>
              </w:rPr>
              <w:object w:dxaOrig="300" w:dyaOrig="260" w14:anchorId="2E6773ED">
                <v:shape id="_x0000_i1157" type="#_x0000_t75" style="width:15pt;height:12.75pt" o:ole="">
                  <v:imagedata r:id="rId272" o:title=""/>
                </v:shape>
                <o:OLEObject Type="Embed" ProgID="Equation.DSMT4" ShapeID="_x0000_i1157" DrawAspect="Content" ObjectID="_1726411511" r:id="rId273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là hình chiếu vuông góc của </w:t>
            </w:r>
            <w:r w:rsidR="00A831E6" w:rsidRPr="00025957">
              <w:rPr>
                <w:position w:val="-4"/>
              </w:rPr>
              <w:object w:dxaOrig="240" w:dyaOrig="279" w14:anchorId="0C4A130A">
                <v:shape id="_x0000_i1158" type="#_x0000_t75" style="width:12pt;height:14.25pt" o:ole="">
                  <v:imagedata r:id="rId274" o:title=""/>
                </v:shape>
                <o:OLEObject Type="Embed" ProgID="Equation.DSMT4" ShapeID="_x0000_i1158" DrawAspect="Content" ObjectID="_1726411512" r:id="rId275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trên </w:t>
            </w:r>
            <w:r w:rsidR="00A831E6" w:rsidRPr="00025957">
              <w:rPr>
                <w:position w:val="-4"/>
              </w:rPr>
              <w:object w:dxaOrig="480" w:dyaOrig="260" w14:anchorId="39CF9BDA">
                <v:shape id="_x0000_i1159" type="#_x0000_t75" style="width:24pt;height:12.75pt" o:ole="">
                  <v:imagedata r:id="rId276" o:title=""/>
                </v:shape>
                <o:OLEObject Type="Embed" ProgID="Equation.DSMT4" ShapeID="_x0000_i1159" DrawAspect="Content" ObjectID="_1726411513" r:id="rId277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và </w:t>
            </w:r>
            <w:r w:rsidR="00A831E6" w:rsidRPr="00025957">
              <w:rPr>
                <w:position w:val="-4"/>
              </w:rPr>
              <w:object w:dxaOrig="300" w:dyaOrig="260" w14:anchorId="4B5B9658">
                <v:shape id="_x0000_i1160" type="#_x0000_t75" style="width:15pt;height:12.75pt" o:ole="">
                  <v:imagedata r:id="rId278" o:title=""/>
                </v:shape>
                <o:OLEObject Type="Embed" ProgID="Equation.DSMT4" ShapeID="_x0000_i1160" DrawAspect="Content" ObjectID="_1726411514" r:id="rId279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là trung điểm </w:t>
            </w:r>
            <w:r w:rsidR="00A831E6" w:rsidRPr="00025957">
              <w:rPr>
                <w:position w:val="-4"/>
              </w:rPr>
              <w:object w:dxaOrig="499" w:dyaOrig="279" w14:anchorId="5C2F857E">
                <v:shape id="_x0000_i1161" type="#_x0000_t75" style="width:25.5pt;height:14.25pt" o:ole="">
                  <v:imagedata r:id="rId280" o:title=""/>
                </v:shape>
                <o:OLEObject Type="Embed" ProgID="Equation.DSMT4" ShapeID="_x0000_i1161" DrawAspect="Content" ObjectID="_1726411515" r:id="rId281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. Đường thẳng </w:t>
            </w:r>
            <w:r w:rsidR="00A831E6" w:rsidRPr="00025957">
              <w:rPr>
                <w:position w:val="-4"/>
              </w:rPr>
              <w:object w:dxaOrig="499" w:dyaOrig="260" w14:anchorId="050701C3">
                <v:shape id="_x0000_i1162" type="#_x0000_t75" style="width:25.5pt;height:12.75pt" o:ole="">
                  <v:imagedata r:id="rId282" o:title=""/>
                </v:shape>
                <o:OLEObject Type="Embed" ProgID="Equation.DSMT4" ShapeID="_x0000_i1162" DrawAspect="Content" ObjectID="_1726411516" r:id="rId283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cắt các đường thẳng </w:t>
            </w:r>
            <w:r w:rsidR="00A831E6" w:rsidRPr="00A831E6">
              <w:rPr>
                <w:position w:val="-18"/>
              </w:rPr>
              <w:object w:dxaOrig="960" w:dyaOrig="420" w14:anchorId="169E2221">
                <v:shape id="_x0000_i1163" type="#_x0000_t75" style="width:48pt;height:21pt" o:ole="">
                  <v:imagedata r:id="rId284" o:title=""/>
                </v:shape>
                <o:OLEObject Type="Embed" ProgID="Equation.DSMT4" ShapeID="_x0000_i1163" DrawAspect="Content" ObjectID="_1726411517" r:id="rId285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theo thứ tự tại các điểm </w:t>
            </w:r>
            <w:r w:rsidR="00A831E6" w:rsidRPr="00A831E6">
              <w:rPr>
                <w:position w:val="-18"/>
              </w:rPr>
              <w:object w:dxaOrig="480" w:dyaOrig="400" w14:anchorId="3B6E107E">
                <v:shape id="_x0000_i1164" type="#_x0000_t75" style="width:24pt;height:19.5pt" o:ole="">
                  <v:imagedata r:id="rId286" o:title=""/>
                </v:shape>
                <o:OLEObject Type="Embed" ProgID="Equation.DSMT4" ShapeID="_x0000_i1164" DrawAspect="Content" ObjectID="_1726411518" r:id="rId287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; đường thẳng </w:t>
            </w:r>
            <w:r w:rsidR="00A831E6" w:rsidRPr="00025957">
              <w:rPr>
                <w:position w:val="-4"/>
              </w:rPr>
              <w:object w:dxaOrig="420" w:dyaOrig="260" w14:anchorId="3CF7423A">
                <v:shape id="_x0000_i1165" type="#_x0000_t75" style="width:21pt;height:12.75pt" o:ole="">
                  <v:imagedata r:id="rId288" o:title=""/>
                </v:shape>
                <o:OLEObject Type="Embed" ProgID="Equation.DSMT4" ShapeID="_x0000_i1165" DrawAspect="Content" ObjectID="_1726411519" r:id="rId289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cắt đường thẳng </w:t>
            </w:r>
            <w:r w:rsidR="00A831E6" w:rsidRPr="00025957">
              <w:rPr>
                <w:position w:val="-4"/>
              </w:rPr>
              <w:object w:dxaOrig="400" w:dyaOrig="260" w14:anchorId="4334803F">
                <v:shape id="_x0000_i1166" type="#_x0000_t75" style="width:19.5pt;height:12.75pt" o:ole="">
                  <v:imagedata r:id="rId290" o:title=""/>
                </v:shape>
                <o:OLEObject Type="Embed" ProgID="Equation.DSMT4" ShapeID="_x0000_i1166" DrawAspect="Content" ObjectID="_1726411520" r:id="rId291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tại </w:t>
            </w:r>
            <w:r w:rsidR="00A831E6" w:rsidRPr="00025957">
              <w:rPr>
                <w:position w:val="-4"/>
              </w:rPr>
              <w:object w:dxaOrig="260" w:dyaOrig="260" w14:anchorId="72E34384">
                <v:shape id="_x0000_i1167" type="#_x0000_t75" style="width:12.75pt;height:12.75pt" o:ole="">
                  <v:imagedata r:id="rId292" o:title=""/>
                </v:shape>
                <o:OLEObject Type="Embed" ProgID="Equation.DSMT4" ShapeID="_x0000_i1167" DrawAspect="Content" ObjectID="_1726411521" r:id="rId293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. Hai đường thẳng </w:t>
            </w:r>
            <w:r w:rsidR="00A831E6" w:rsidRPr="00A831E6">
              <w:rPr>
                <w:position w:val="-18"/>
              </w:rPr>
              <w:object w:dxaOrig="920" w:dyaOrig="420" w14:anchorId="39DF1A99">
                <v:shape id="_x0000_i1168" type="#_x0000_t75" style="width:46.5pt;height:21pt" o:ole="">
                  <v:imagedata r:id="rId294" o:title=""/>
                </v:shape>
                <o:OLEObject Type="Embed" ProgID="Equation.DSMT4" ShapeID="_x0000_i1168" DrawAspect="Content" ObjectID="_1726411522" r:id="rId295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theo thứ tự cắt đường tròn </w:t>
            </w:r>
            <w:r w:rsidR="00A831E6" w:rsidRPr="00A831E6">
              <w:rPr>
                <w:position w:val="-18"/>
              </w:rPr>
              <w:object w:dxaOrig="380" w:dyaOrig="480" w14:anchorId="7BDA009E">
                <v:shape id="_x0000_i1169" type="#_x0000_t75" style="width:18.75pt;height:24pt" o:ole="">
                  <v:imagedata r:id="rId296" o:title=""/>
                </v:shape>
                <o:OLEObject Type="Embed" ProgID="Equation.DSMT4" ShapeID="_x0000_i1169" DrawAspect="Content" ObjectID="_1726411523" r:id="rId297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tại hai điểm </w:t>
            </w:r>
            <w:r w:rsidR="00A831E6" w:rsidRPr="00A831E6">
              <w:rPr>
                <w:position w:val="-18"/>
              </w:rPr>
              <w:object w:dxaOrig="520" w:dyaOrig="400" w14:anchorId="37EEDB47">
                <v:shape id="_x0000_i1170" type="#_x0000_t75" style="width:25.5pt;height:19.5pt" o:ole="">
                  <v:imagedata r:id="rId298" o:title=""/>
                </v:shape>
                <o:OLEObject Type="Embed" ProgID="Equation.DSMT4" ShapeID="_x0000_i1170" DrawAspect="Content" ObjectID="_1726411524" r:id="rId299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(khác </w:t>
            </w:r>
            <w:r w:rsidR="00A831E6" w:rsidRPr="00025957">
              <w:rPr>
                <w:position w:val="-4"/>
              </w:rPr>
              <w:object w:dxaOrig="279" w:dyaOrig="260" w14:anchorId="02633198">
                <v:shape id="_x0000_i1171" type="#_x0000_t75" style="width:14.25pt;height:12.75pt" o:ole="">
                  <v:imagedata r:id="rId300" o:title=""/>
                </v:shape>
                <o:OLEObject Type="Embed" ProgID="Equation.DSMT4" ShapeID="_x0000_i1171" DrawAspect="Content" ObjectID="_1726411525" r:id="rId301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). </w:t>
            </w:r>
          </w:p>
          <w:p w14:paraId="47F833EC" w14:textId="695B8675" w:rsidR="00B85D8E" w:rsidRPr="00A831E6" w:rsidRDefault="00B85D8E" w:rsidP="0099250C">
            <w:pPr>
              <w:pStyle w:val="oancuaDanhsach"/>
              <w:numPr>
                <w:ilvl w:val="0"/>
                <w:numId w:val="44"/>
              </w:numPr>
              <w:tabs>
                <w:tab w:val="left" w:pos="0"/>
                <w:tab w:val="left" w:pos="1080"/>
              </w:tabs>
              <w:jc w:val="both"/>
              <w:rPr>
                <w:b/>
                <w:bCs w:val="0"/>
                <w:i/>
                <w:iCs/>
                <w:noProof/>
                <w:sz w:val="26"/>
                <w:szCs w:val="26"/>
              </w:rPr>
            </w:pP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Gọi </w:t>
            </w:r>
            <w:r w:rsidR="00A831E6" w:rsidRPr="00025957">
              <w:rPr>
                <w:position w:val="-4"/>
              </w:rPr>
              <w:object w:dxaOrig="300" w:dyaOrig="260" w14:anchorId="191DDA1C">
                <v:shape id="_x0000_i1172" type="#_x0000_t75" style="width:15pt;height:12.75pt" o:ole="">
                  <v:imagedata r:id="rId302" o:title=""/>
                </v:shape>
                <o:OLEObject Type="Embed" ProgID="Equation.DSMT4" ShapeID="_x0000_i1172" DrawAspect="Content" ObjectID="_1726411526" r:id="rId303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là giao điểm của hai đường thẳng </w:t>
            </w:r>
            <w:r w:rsidR="002D2E33" w:rsidRPr="00A831E6">
              <w:rPr>
                <w:position w:val="-18"/>
              </w:rPr>
              <w:object w:dxaOrig="940" w:dyaOrig="420" w14:anchorId="5C7D7220">
                <v:shape id="_x0000_i1173" type="#_x0000_t75" style="width:46.5pt;height:20.25pt" o:ole="">
                  <v:imagedata r:id="rId304" o:title=""/>
                </v:shape>
                <o:OLEObject Type="Embed" ProgID="Equation.DSMT4" ShapeID="_x0000_i1173" DrawAspect="Content" ObjectID="_1726411527" r:id="rId305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, chứng minh rằng đường thẳng </w:t>
            </w:r>
            <w:r w:rsidR="00A831E6" w:rsidRPr="00025957">
              <w:rPr>
                <w:position w:val="-4"/>
              </w:rPr>
              <w:object w:dxaOrig="460" w:dyaOrig="260" w14:anchorId="6589FDB9">
                <v:shape id="_x0000_i1174" type="#_x0000_t75" style="width:23.25pt;height:12.75pt" o:ole="">
                  <v:imagedata r:id="rId306" o:title=""/>
                </v:shape>
                <o:OLEObject Type="Embed" ProgID="Equation.DSMT4" ShapeID="_x0000_i1174" DrawAspect="Content" ObjectID="_1726411528" r:id="rId307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là tiếp tuyến của đường tròn </w:t>
            </w:r>
            <w:r w:rsidR="00A831E6" w:rsidRPr="00A831E6">
              <w:rPr>
                <w:position w:val="-18"/>
              </w:rPr>
              <w:object w:dxaOrig="380" w:dyaOrig="480" w14:anchorId="3A79181A">
                <v:shape id="_x0000_i1175" type="#_x0000_t75" style="width:18.75pt;height:24pt" o:ole="">
                  <v:imagedata r:id="rId308" o:title=""/>
                </v:shape>
                <o:OLEObject Type="Embed" ProgID="Equation.DSMT4" ShapeID="_x0000_i1175" DrawAspect="Content" ObjectID="_1726411529" r:id="rId309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>.</w:t>
            </w:r>
          </w:p>
          <w:p w14:paraId="2D3BDE52" w14:textId="06BE51B4" w:rsidR="00146CAB" w:rsidRPr="00A831E6" w:rsidRDefault="00B85D8E" w:rsidP="00A831E6">
            <w:pPr>
              <w:pStyle w:val="oancuaDanhsach"/>
              <w:numPr>
                <w:ilvl w:val="0"/>
                <w:numId w:val="44"/>
              </w:numPr>
              <w:tabs>
                <w:tab w:val="left" w:pos="0"/>
                <w:tab w:val="left" w:pos="1080"/>
              </w:tabs>
              <w:rPr>
                <w:b/>
                <w:bCs w:val="0"/>
                <w:i/>
                <w:iCs/>
                <w:noProof/>
                <w:sz w:val="26"/>
                <w:szCs w:val="26"/>
              </w:rPr>
            </w:pP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Chứng minh rằng bốn điểm </w:t>
            </w:r>
            <w:r w:rsidR="00A831E6" w:rsidRPr="00A831E6">
              <w:rPr>
                <w:position w:val="-18"/>
              </w:rPr>
              <w:object w:dxaOrig="1080" w:dyaOrig="400" w14:anchorId="3E337439">
                <v:shape id="_x0000_i1176" type="#_x0000_t75" style="width:54pt;height:19.5pt" o:ole="">
                  <v:imagedata r:id="rId310" o:title=""/>
                </v:shape>
                <o:OLEObject Type="Embed" ProgID="Equation.DSMT4" ShapeID="_x0000_i1176" DrawAspect="Content" ObjectID="_1726411530" r:id="rId311"/>
              </w:object>
            </w:r>
            <w:r w:rsidRPr="00A831E6">
              <w:rPr>
                <w:b/>
                <w:bCs w:val="0"/>
                <w:i/>
                <w:iCs/>
                <w:noProof/>
                <w:sz w:val="26"/>
                <w:szCs w:val="26"/>
              </w:rPr>
              <w:t xml:space="preserve"> cùng nằm trên một đường tròn.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CCCCA4D" w14:textId="11E1581C" w:rsidR="00146CAB" w:rsidRPr="00A831E6" w:rsidRDefault="00D879B2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4</w:t>
            </w:r>
            <w:r w:rsidR="000E748B"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4B5A77" w:rsidRPr="00A831E6" w14:paraId="134A1EE3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668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813725F" w14:textId="1ADC5B2F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642680" w14:textId="77777777" w:rsidR="004B5A77" w:rsidRPr="00A831E6" w:rsidRDefault="004B5A77" w:rsidP="0099250C">
            <w:pPr>
              <w:jc w:val="center"/>
              <w:rPr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</w:rPr>
              <w:drawing>
                <wp:inline distT="0" distB="0" distL="0" distR="0" wp14:anchorId="25EAE956" wp14:editId="426452A9">
                  <wp:extent cx="4807888" cy="286352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4321" cy="286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18B421" w14:textId="499A47EB" w:rsidR="004B5A77" w:rsidRPr="00A831E6" w:rsidRDefault="004B5A77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Gọi </w:t>
            </w:r>
            <w:r w:rsidR="00A831E6" w:rsidRPr="00025957">
              <w:rPr>
                <w:position w:val="-4"/>
              </w:rPr>
              <w:object w:dxaOrig="360" w:dyaOrig="300" w14:anchorId="3AE63430">
                <v:shape id="_x0000_i1177" type="#_x0000_t75" style="width:18pt;height:15pt" o:ole="">
                  <v:imagedata r:id="rId313" o:title=""/>
                </v:shape>
                <o:OLEObject Type="Embed" ProgID="Equation.DSMT4" ShapeID="_x0000_i1177" DrawAspect="Content" ObjectID="_1726411531" r:id="rId31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 là giao điểm của </w:t>
            </w:r>
            <w:r w:rsidR="00A831E6" w:rsidRPr="00025957">
              <w:rPr>
                <w:position w:val="-4"/>
              </w:rPr>
              <w:object w:dxaOrig="480" w:dyaOrig="260" w14:anchorId="7406FD20">
                <v:shape id="_x0000_i1178" type="#_x0000_t75" style="width:24pt;height:12.75pt" o:ole="">
                  <v:imagedata r:id="rId315" o:title=""/>
                </v:shape>
                <o:OLEObject Type="Embed" ProgID="Equation.DSMT4" ShapeID="_x0000_i1178" DrawAspect="Content" ObjectID="_1726411532" r:id="rId316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và </w:t>
            </w:r>
            <w:r w:rsidR="00A831E6" w:rsidRPr="00025957">
              <w:rPr>
                <w:position w:val="-4"/>
              </w:rPr>
              <w:object w:dxaOrig="440" w:dyaOrig="260" w14:anchorId="7B3EC2DA">
                <v:shape id="_x0000_i1179" type="#_x0000_t75" style="width:21.75pt;height:12.75pt" o:ole="">
                  <v:imagedata r:id="rId317" o:title=""/>
                </v:shape>
                <o:OLEObject Type="Embed" ProgID="Equation.DSMT4" ShapeID="_x0000_i1179" DrawAspect="Content" ObjectID="_1726411533" r:id="rId318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>.</w:t>
            </w:r>
          </w:p>
          <w:p w14:paraId="51C32DBB" w14:textId="05C20E3E" w:rsidR="004B5A77" w:rsidRPr="00A831E6" w:rsidRDefault="004B5A77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Do </w:t>
            </w:r>
            <w:r w:rsidR="00A831E6" w:rsidRPr="00A831E6">
              <w:rPr>
                <w:position w:val="-18"/>
              </w:rPr>
              <w:object w:dxaOrig="1380" w:dyaOrig="420" w14:anchorId="008D7996">
                <v:shape id="_x0000_i1180" type="#_x0000_t75" style="width:69pt;height:21pt" o:ole="">
                  <v:imagedata r:id="rId319" o:title=""/>
                </v:shape>
                <o:OLEObject Type="Embed" ProgID="Equation.DSMT4" ShapeID="_x0000_i1180" DrawAspect="Content" ObjectID="_1726411534" r:id="rId320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đồng quy nên </w:t>
            </w:r>
            <w:r w:rsidR="00A831E6" w:rsidRPr="00A831E6">
              <w:rPr>
                <w:position w:val="-18"/>
              </w:rPr>
              <w:object w:dxaOrig="1700" w:dyaOrig="480" w14:anchorId="46019F9A">
                <v:shape id="_x0000_i1181" type="#_x0000_t75" style="width:84.75pt;height:24pt" o:ole="">
                  <v:imagedata r:id="rId321" o:title=""/>
                </v:shape>
                <o:OLEObject Type="Embed" ProgID="Equation.DSMT4" ShapeID="_x0000_i1181" DrawAspect="Content" ObjectID="_1726411535" r:id="rId322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(hàng điểm điều hoà cơ bản)</w:t>
            </w:r>
          </w:p>
          <w:p w14:paraId="47BE2D4F" w14:textId="65A57D61" w:rsidR="004B5A77" w:rsidRPr="00A831E6" w:rsidRDefault="004B5A77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Do </w:t>
            </w:r>
            <w:r w:rsidR="00A831E6" w:rsidRPr="00A831E6">
              <w:rPr>
                <w:position w:val="-18"/>
              </w:rPr>
              <w:object w:dxaOrig="1300" w:dyaOrig="420" w14:anchorId="7798BB5D">
                <v:shape id="_x0000_i1182" type="#_x0000_t75" style="width:65.25pt;height:21pt" o:ole="">
                  <v:imagedata r:id="rId323" o:title=""/>
                </v:shape>
                <o:OLEObject Type="Embed" ProgID="Equation.DSMT4" ShapeID="_x0000_i1182" DrawAspect="Content" ObjectID="_1726411536" r:id="rId32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đồng quy tại </w:t>
            </w:r>
            <w:r w:rsidR="00A831E6" w:rsidRPr="00025957">
              <w:rPr>
                <w:position w:val="-4"/>
              </w:rPr>
              <w:object w:dxaOrig="240" w:dyaOrig="260" w14:anchorId="66B05E15">
                <v:shape id="_x0000_i1183" type="#_x0000_t75" style="width:12pt;height:12.75pt" o:ole="">
                  <v:imagedata r:id="rId325" o:title=""/>
                </v:shape>
                <o:OLEObject Type="Embed" ProgID="Equation.DSMT4" ShapeID="_x0000_i1183" DrawAspect="Content" ObjectID="_1726411537" r:id="rId326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nên </w:t>
            </w:r>
            <w:r w:rsidR="00A831E6" w:rsidRPr="00A831E6">
              <w:rPr>
                <w:position w:val="-18"/>
              </w:rPr>
              <w:object w:dxaOrig="1620" w:dyaOrig="480" w14:anchorId="707B6401">
                <v:shape id="_x0000_i1184" type="#_x0000_t75" style="width:81pt;height:24pt" o:ole="">
                  <v:imagedata r:id="rId327" o:title=""/>
                </v:shape>
                <o:OLEObject Type="Embed" ProgID="Equation.DSMT4" ShapeID="_x0000_i1184" DrawAspect="Content" ObjectID="_1726411538" r:id="rId328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(hàng điểm điều hoà cơ bản)</w:t>
            </w:r>
          </w:p>
          <w:p w14:paraId="16A621BB" w14:textId="2FBE3CC2" w:rsidR="004B5A77" w:rsidRPr="00A831E6" w:rsidRDefault="004B5A77" w:rsidP="00A831E6">
            <w:pPr>
              <w:rPr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lastRenderedPageBreak/>
              <w:t xml:space="preserve">Từ đó ta có </w:t>
            </w:r>
            <w:r w:rsidR="00A831E6" w:rsidRPr="00A831E6">
              <w:rPr>
                <w:position w:val="-18"/>
              </w:rPr>
              <w:object w:dxaOrig="900" w:dyaOrig="440" w14:anchorId="0B1B3D00">
                <v:shape id="_x0000_i1185" type="#_x0000_t75" style="width:45pt;height:21.75pt" o:ole="">
                  <v:imagedata r:id="rId329" o:title=""/>
                </v:shape>
                <o:OLEObject Type="Embed" ProgID="Equation.DSMT4" ShapeID="_x0000_i1185" DrawAspect="Content" ObjectID="_1726411539" r:id="rId330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, suy ra ba đường thẳng </w:t>
            </w:r>
            <w:r w:rsidR="00A831E6" w:rsidRPr="00A831E6">
              <w:rPr>
                <w:position w:val="-18"/>
              </w:rPr>
              <w:object w:dxaOrig="1400" w:dyaOrig="420" w14:anchorId="130B7347">
                <v:shape id="_x0000_i1186" type="#_x0000_t75" style="width:69.75pt;height:21pt" o:ole="">
                  <v:imagedata r:id="rId331" o:title=""/>
                </v:shape>
                <o:OLEObject Type="Embed" ProgID="Equation.DSMT4" ShapeID="_x0000_i1186" DrawAspect="Content" ObjectID="_1726411540" r:id="rId332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đồng quy tại </w:t>
            </w:r>
            <w:r w:rsidR="00A831E6" w:rsidRPr="00025957">
              <w:rPr>
                <w:position w:val="-4"/>
              </w:rPr>
              <w:object w:dxaOrig="300" w:dyaOrig="260" w14:anchorId="37AC8B92">
                <v:shape id="_x0000_i1187" type="#_x0000_t75" style="width:15pt;height:12.75pt" o:ole="">
                  <v:imagedata r:id="rId333" o:title=""/>
                </v:shape>
                <o:OLEObject Type="Embed" ProgID="Equation.DSMT4" ShapeID="_x0000_i1187" DrawAspect="Content" ObjectID="_1726411541" r:id="rId33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.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8BDE6" w14:textId="492E49B1" w:rsidR="004B5A77" w:rsidRPr="00A831E6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1,0</w:t>
            </w:r>
          </w:p>
        </w:tc>
      </w:tr>
      <w:tr w:rsidR="004B5A77" w:rsidRPr="00A831E6" w14:paraId="2A2BE6AF" w14:textId="77777777" w:rsidTr="004B5A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668"/>
        </w:trPr>
        <w:tc>
          <w:tcPr>
            <w:tcW w:w="412" w:type="pct"/>
            <w:gridSpan w:val="2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8FA789" w14:textId="77777777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4E01EB" w14:textId="6FF1A2CA" w:rsidR="004B5A77" w:rsidRPr="00A831E6" w:rsidRDefault="004B5A77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Hai tiếp tuyến của </w:t>
            </w:r>
            <w:r w:rsidR="00A831E6" w:rsidRPr="00A831E6">
              <w:rPr>
                <w:position w:val="-18"/>
              </w:rPr>
              <w:object w:dxaOrig="380" w:dyaOrig="480" w14:anchorId="356EACE9">
                <v:shape id="_x0000_i1188" type="#_x0000_t75" style="width:18.75pt;height:24pt" o:ole="">
                  <v:imagedata r:id="rId335" o:title=""/>
                </v:shape>
                <o:OLEObject Type="Embed" ProgID="Equation.DSMT4" ShapeID="_x0000_i1188" DrawAspect="Content" ObjectID="_1726411542" r:id="rId336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tại </w:t>
            </w:r>
            <w:r w:rsidR="00A831E6" w:rsidRPr="00A831E6">
              <w:rPr>
                <w:position w:val="-18"/>
              </w:rPr>
              <w:object w:dxaOrig="560" w:dyaOrig="400" w14:anchorId="64D8A11B">
                <v:shape id="_x0000_i1189" type="#_x0000_t75" style="width:27.75pt;height:19.5pt" o:ole="">
                  <v:imagedata r:id="rId337" o:title=""/>
                </v:shape>
                <o:OLEObject Type="Embed" ProgID="Equation.DSMT4" ShapeID="_x0000_i1189" DrawAspect="Content" ObjectID="_1726411543" r:id="rId338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và </w:t>
            </w:r>
            <w:r w:rsidR="00A831E6" w:rsidRPr="00025957">
              <w:rPr>
                <w:position w:val="-4"/>
              </w:rPr>
              <w:object w:dxaOrig="480" w:dyaOrig="260" w14:anchorId="03A062D4">
                <v:shape id="_x0000_i1190" type="#_x0000_t75" style="width:24pt;height:12.75pt" o:ole="">
                  <v:imagedata r:id="rId339" o:title=""/>
                </v:shape>
                <o:OLEObject Type="Embed" ProgID="Equation.DSMT4" ShapeID="_x0000_i1190" DrawAspect="Content" ObjectID="_1726411544" r:id="rId340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đồng quy tại </w:t>
            </w:r>
            <w:r w:rsidR="00A831E6" w:rsidRPr="00025957">
              <w:rPr>
                <w:position w:val="-4"/>
              </w:rPr>
              <w:object w:dxaOrig="240" w:dyaOrig="279" w14:anchorId="14D38AEF">
                <v:shape id="_x0000_i1191" type="#_x0000_t75" style="width:12pt;height:14.25pt" o:ole="">
                  <v:imagedata r:id="rId341" o:title=""/>
                </v:shape>
                <o:OLEObject Type="Embed" ProgID="Equation.DSMT4" ShapeID="_x0000_i1191" DrawAspect="Content" ObjectID="_1726411545" r:id="rId342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tứ giác </w:t>
            </w:r>
            <w:r w:rsidR="00A831E6" w:rsidRPr="00025957">
              <w:rPr>
                <w:position w:val="-4"/>
              </w:rPr>
              <w:object w:dxaOrig="840" w:dyaOrig="260" w14:anchorId="3B45FE4D">
                <v:shape id="_x0000_i1192" type="#_x0000_t75" style="width:42pt;height:12.75pt" o:ole="">
                  <v:imagedata r:id="rId343" o:title=""/>
                </v:shape>
                <o:OLEObject Type="Embed" ProgID="Equation.DSMT4" ShapeID="_x0000_i1192" DrawAspect="Content" ObjectID="_1726411546" r:id="rId34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là tứ giác điều hoà, do đó hai tiếp tuyến của </w:t>
            </w:r>
            <w:r w:rsidR="00A831E6" w:rsidRPr="00A831E6">
              <w:rPr>
                <w:position w:val="-18"/>
              </w:rPr>
              <w:object w:dxaOrig="380" w:dyaOrig="480" w14:anchorId="44428D81">
                <v:shape id="_x0000_i1193" type="#_x0000_t75" style="width:18.75pt;height:24pt" o:ole="">
                  <v:imagedata r:id="rId345" o:title=""/>
                </v:shape>
                <o:OLEObject Type="Embed" ProgID="Equation.DSMT4" ShapeID="_x0000_i1193" DrawAspect="Content" ObjectID="_1726411547" r:id="rId346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tại </w:t>
            </w:r>
            <w:r w:rsidR="00A831E6" w:rsidRPr="00A831E6">
              <w:rPr>
                <w:position w:val="-18"/>
              </w:rPr>
              <w:object w:dxaOrig="560" w:dyaOrig="400" w14:anchorId="7547F948">
                <v:shape id="_x0000_i1194" type="#_x0000_t75" style="width:27.75pt;height:19.5pt" o:ole="">
                  <v:imagedata r:id="rId347" o:title=""/>
                </v:shape>
                <o:OLEObject Type="Embed" ProgID="Equation.DSMT4" ShapeID="_x0000_i1194" DrawAspect="Content" ObjectID="_1726411548" r:id="rId348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và </w:t>
            </w:r>
            <w:r w:rsidR="00A831E6" w:rsidRPr="00025957">
              <w:rPr>
                <w:position w:val="-4"/>
              </w:rPr>
              <w:object w:dxaOrig="440" w:dyaOrig="260" w14:anchorId="7AA01BD0">
                <v:shape id="_x0000_i1195" type="#_x0000_t75" style="width:21.75pt;height:12.75pt" o:ole="">
                  <v:imagedata r:id="rId349" o:title=""/>
                </v:shape>
                <o:OLEObject Type="Embed" ProgID="Equation.DSMT4" ShapeID="_x0000_i1195" DrawAspect="Content" ObjectID="_1726411549" r:id="rId350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đồng quy tại </w:t>
            </w:r>
            <w:r w:rsidR="00A831E6" w:rsidRPr="00025957">
              <w:rPr>
                <w:position w:val="-4"/>
              </w:rPr>
              <w:object w:dxaOrig="300" w:dyaOrig="260" w14:anchorId="5E02333F">
                <v:shape id="_x0000_i1196" type="#_x0000_t75" style="width:15pt;height:12.75pt" o:ole="">
                  <v:imagedata r:id="rId351" o:title=""/>
                </v:shape>
                <o:OLEObject Type="Embed" ProgID="Equation.DSMT4" ShapeID="_x0000_i1196" DrawAspect="Content" ObjectID="_1726411550" r:id="rId352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>.</w:t>
            </w:r>
          </w:p>
          <w:p w14:paraId="42366E1A" w14:textId="4AD7A9F0" w:rsidR="004B5A77" w:rsidRPr="00A831E6" w:rsidRDefault="004B5A77" w:rsidP="00A831E6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fr-FR"/>
              </w:rPr>
            </w:pPr>
            <w:r w:rsidRPr="00A831E6">
              <w:rPr>
                <w:noProof/>
                <w:sz w:val="26"/>
                <w:szCs w:val="26"/>
                <w:lang w:val="fr-FR"/>
              </w:rPr>
              <w:t xml:space="preserve">Suy ra </w:t>
            </w:r>
            <w:r w:rsidR="00A831E6" w:rsidRPr="00025957">
              <w:rPr>
                <w:position w:val="-4"/>
              </w:rPr>
              <w:object w:dxaOrig="460" w:dyaOrig="260" w14:anchorId="64C4A607">
                <v:shape id="_x0000_i1197" type="#_x0000_t75" style="width:23.25pt;height:12.75pt" o:ole="">
                  <v:imagedata r:id="rId353" o:title=""/>
                </v:shape>
                <o:OLEObject Type="Embed" ProgID="Equation.DSMT4" ShapeID="_x0000_i1197" DrawAspect="Content" ObjectID="_1726411551" r:id="rId354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là tiếp tuyến của </w:t>
            </w:r>
            <w:r w:rsidR="00A831E6" w:rsidRPr="00A831E6">
              <w:rPr>
                <w:position w:val="-18"/>
              </w:rPr>
              <w:object w:dxaOrig="380" w:dyaOrig="480" w14:anchorId="01380006">
                <v:shape id="_x0000_i1198" type="#_x0000_t75" style="width:18.75pt;height:24pt" o:ole="">
                  <v:imagedata r:id="rId355" o:title=""/>
                </v:shape>
                <o:OLEObject Type="Embed" ProgID="Equation.DSMT4" ShapeID="_x0000_i1198" DrawAspect="Content" ObjectID="_1726411552" r:id="rId356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AB343" w14:textId="42E6BE79" w:rsidR="004B5A77" w:rsidRPr="00A831E6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4B5A77" w:rsidRPr="00A831E6" w14:paraId="7A87A6BF" w14:textId="77777777" w:rsidTr="004B5A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668"/>
        </w:trPr>
        <w:tc>
          <w:tcPr>
            <w:tcW w:w="412" w:type="pct"/>
            <w:gridSpan w:val="2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13D9D24" w14:textId="12A2CF34" w:rsidR="004B5A77" w:rsidRPr="00A831E6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66D232" w14:textId="093EC134" w:rsidR="004B5A77" w:rsidRPr="00A831E6" w:rsidRDefault="004B5A77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</w:rPr>
            </w:pPr>
            <w:r w:rsidRPr="00A831E6">
              <w:rPr>
                <w:noProof/>
                <w:sz w:val="26"/>
                <w:szCs w:val="26"/>
              </w:rPr>
              <w:t xml:space="preserve">Gọi </w:t>
            </w:r>
            <w:r w:rsidR="00A831E6" w:rsidRPr="00A831E6">
              <w:rPr>
                <w:position w:val="-18"/>
              </w:rPr>
              <w:object w:dxaOrig="580" w:dyaOrig="400" w14:anchorId="20F428F2">
                <v:shape id="_x0000_i1199" type="#_x0000_t75" style="width:29.25pt;height:19.5pt" o:ole="">
                  <v:imagedata r:id="rId357" o:title=""/>
                </v:shape>
                <o:OLEObject Type="Embed" ProgID="Equation.DSMT4" ShapeID="_x0000_i1199" DrawAspect="Content" ObjectID="_1726411553" r:id="rId358"/>
              </w:object>
            </w:r>
            <w:r w:rsidRPr="00A831E6">
              <w:rPr>
                <w:noProof/>
                <w:sz w:val="26"/>
                <w:szCs w:val="26"/>
              </w:rPr>
              <w:t xml:space="preserve"> theo thứ tự là giao điểm thứ hai của </w:t>
            </w:r>
            <w:r w:rsidR="00A831E6" w:rsidRPr="00A831E6">
              <w:rPr>
                <w:position w:val="-18"/>
              </w:rPr>
              <w:object w:dxaOrig="900" w:dyaOrig="400" w14:anchorId="0C28D929">
                <v:shape id="_x0000_i1200" type="#_x0000_t75" style="width:45pt;height:19.5pt" o:ole="">
                  <v:imagedata r:id="rId359" o:title=""/>
                </v:shape>
                <o:OLEObject Type="Embed" ProgID="Equation.DSMT4" ShapeID="_x0000_i1200" DrawAspect="Content" ObjectID="_1726411554" r:id="rId360"/>
              </w:object>
            </w:r>
            <w:r w:rsidRPr="00A831E6">
              <w:rPr>
                <w:noProof/>
                <w:sz w:val="26"/>
                <w:szCs w:val="26"/>
              </w:rPr>
              <w:t xml:space="preserve"> với </w:t>
            </w:r>
            <w:r w:rsidR="00A831E6" w:rsidRPr="00A831E6">
              <w:rPr>
                <w:position w:val="-18"/>
              </w:rPr>
              <w:object w:dxaOrig="380" w:dyaOrig="480" w14:anchorId="0331FB5D">
                <v:shape id="_x0000_i1201" type="#_x0000_t75" style="width:18.75pt;height:24pt" o:ole="">
                  <v:imagedata r:id="rId361" o:title=""/>
                </v:shape>
                <o:OLEObject Type="Embed" ProgID="Equation.DSMT4" ShapeID="_x0000_i1201" DrawAspect="Content" ObjectID="_1726411555" r:id="rId362"/>
              </w:object>
            </w:r>
            <w:r w:rsidRPr="00A831E6">
              <w:rPr>
                <w:noProof/>
                <w:sz w:val="26"/>
                <w:szCs w:val="26"/>
              </w:rPr>
              <w:t>.</w:t>
            </w:r>
          </w:p>
          <w:p w14:paraId="559AD1F5" w14:textId="23DF602C" w:rsidR="004B5A77" w:rsidRPr="00A831E6" w:rsidRDefault="004B5A77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fr-FR"/>
              </w:rPr>
            </w:pPr>
            <w:r w:rsidRPr="00A831E6">
              <w:rPr>
                <w:noProof/>
                <w:sz w:val="26"/>
                <w:szCs w:val="26"/>
                <w:lang w:val="fr-FR"/>
              </w:rPr>
              <w:t xml:space="preserve">Ta có </w:t>
            </w:r>
            <w:r w:rsidR="00A831E6" w:rsidRPr="00A831E6">
              <w:rPr>
                <w:position w:val="-18"/>
              </w:rPr>
              <w:object w:dxaOrig="1300" w:dyaOrig="420" w14:anchorId="1D1034DD">
                <v:shape id="_x0000_i1202" type="#_x0000_t75" style="width:65.25pt;height:21pt" o:ole="">
                  <v:imagedata r:id="rId363" o:title=""/>
                </v:shape>
                <o:OLEObject Type="Embed" ProgID="Equation.DSMT4" ShapeID="_x0000_i1202" DrawAspect="Content" ObjectID="_1726411556" r:id="rId364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và </w:t>
            </w:r>
            <w:r w:rsidR="00A831E6" w:rsidRPr="00025957">
              <w:rPr>
                <w:position w:val="-4"/>
              </w:rPr>
              <w:object w:dxaOrig="300" w:dyaOrig="260" w14:anchorId="15230675">
                <v:shape id="_x0000_i1203" type="#_x0000_t75" style="width:15pt;height:12.75pt" o:ole="">
                  <v:imagedata r:id="rId365" o:title=""/>
                </v:shape>
                <o:OLEObject Type="Embed" ProgID="Equation.DSMT4" ShapeID="_x0000_i1203" DrawAspect="Content" ObjectID="_1726411557" r:id="rId366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là trung điểm </w:t>
            </w:r>
            <w:r w:rsidR="00A831E6" w:rsidRPr="00025957">
              <w:rPr>
                <w:position w:val="-4"/>
              </w:rPr>
              <w:object w:dxaOrig="499" w:dyaOrig="279" w14:anchorId="1F921326">
                <v:shape id="_x0000_i1204" type="#_x0000_t75" style="width:25.5pt;height:14.25pt" o:ole="">
                  <v:imagedata r:id="rId367" o:title=""/>
                </v:shape>
                <o:OLEObject Type="Embed" ProgID="Equation.DSMT4" ShapeID="_x0000_i1204" DrawAspect="Content" ObjectID="_1726411558" r:id="rId368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nên </w:t>
            </w:r>
            <w:r w:rsidR="00A831E6" w:rsidRPr="00A831E6">
              <w:rPr>
                <w:position w:val="-18"/>
              </w:rPr>
              <w:object w:dxaOrig="4080" w:dyaOrig="480" w14:anchorId="7C54A026">
                <v:shape id="_x0000_i1205" type="#_x0000_t75" style="width:204pt;height:24pt" o:ole="">
                  <v:imagedata r:id="rId369" o:title=""/>
                </v:shape>
                <o:OLEObject Type="Embed" ProgID="Equation.DSMT4" ShapeID="_x0000_i1205" DrawAspect="Content" ObjectID="_1726411559" r:id="rId370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</w:t>
            </w:r>
          </w:p>
          <w:p w14:paraId="78DF36FB" w14:textId="60585591" w:rsidR="004B5A77" w:rsidRPr="00A831E6" w:rsidRDefault="004B5A77" w:rsidP="00A831E6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fr-FR"/>
              </w:rPr>
            </w:pPr>
            <w:r w:rsidRPr="00A831E6">
              <w:rPr>
                <w:noProof/>
                <w:sz w:val="26"/>
                <w:szCs w:val="26"/>
                <w:lang w:val="fr-FR"/>
              </w:rPr>
              <w:t xml:space="preserve">Suy ra tứ giác </w:t>
            </w:r>
            <w:r w:rsidR="00A831E6" w:rsidRPr="00025957">
              <w:rPr>
                <w:position w:val="-4"/>
              </w:rPr>
              <w:object w:dxaOrig="880" w:dyaOrig="260" w14:anchorId="2C8D689C">
                <v:shape id="_x0000_i1206" type="#_x0000_t75" style="width:44.25pt;height:12.75pt" o:ole="">
                  <v:imagedata r:id="rId371" o:title=""/>
                </v:shape>
                <o:OLEObject Type="Embed" ProgID="Equation.DSMT4" ShapeID="_x0000_i1206" DrawAspect="Content" ObjectID="_1726411560" r:id="rId372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là tứ giác điều hoà, do đó tiếp tuyến của </w:t>
            </w:r>
            <w:r w:rsidR="00A831E6" w:rsidRPr="00A831E6">
              <w:rPr>
                <w:position w:val="-18"/>
              </w:rPr>
              <w:object w:dxaOrig="380" w:dyaOrig="480" w14:anchorId="1154DD14">
                <v:shape id="_x0000_i1207" type="#_x0000_t75" style="width:18.75pt;height:24pt" o:ole="">
                  <v:imagedata r:id="rId373" o:title=""/>
                </v:shape>
                <o:OLEObject Type="Embed" ProgID="Equation.DSMT4" ShapeID="_x0000_i1207" DrawAspect="Content" ObjectID="_1726411561" r:id="rId374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tại </w:t>
            </w:r>
            <w:r w:rsidR="00A831E6" w:rsidRPr="00A831E6">
              <w:rPr>
                <w:position w:val="-18"/>
              </w:rPr>
              <w:object w:dxaOrig="560" w:dyaOrig="400" w14:anchorId="1CD3B775">
                <v:shape id="_x0000_i1208" type="#_x0000_t75" style="width:27.75pt;height:19.5pt" o:ole="">
                  <v:imagedata r:id="rId375" o:title=""/>
                </v:shape>
                <o:OLEObject Type="Embed" ProgID="Equation.DSMT4" ShapeID="_x0000_i1208" DrawAspect="Content" ObjectID="_1726411562" r:id="rId376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và </w:t>
            </w:r>
            <w:r w:rsidR="00A831E6" w:rsidRPr="00025957">
              <w:rPr>
                <w:position w:val="-4"/>
              </w:rPr>
              <w:object w:dxaOrig="460" w:dyaOrig="260" w14:anchorId="22F650FE">
                <v:shape id="_x0000_i1209" type="#_x0000_t75" style="width:23.25pt;height:12.75pt" o:ole="">
                  <v:imagedata r:id="rId377" o:title=""/>
                </v:shape>
                <o:OLEObject Type="Embed" ProgID="Equation.DSMT4" ShapeID="_x0000_i1209" DrawAspect="Content" ObjectID="_1726411563" r:id="rId378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đồng quy tại </w:t>
            </w:r>
            <w:r w:rsidR="00A831E6" w:rsidRPr="00025957">
              <w:rPr>
                <w:position w:val="-4"/>
              </w:rPr>
              <w:object w:dxaOrig="300" w:dyaOrig="260" w14:anchorId="14F535D3">
                <v:shape id="_x0000_i1210" type="#_x0000_t75" style="width:15pt;height:12.75pt" o:ole="">
                  <v:imagedata r:id="rId379" o:title=""/>
                </v:shape>
                <o:OLEObject Type="Embed" ProgID="Equation.DSMT4" ShapeID="_x0000_i1210" DrawAspect="Content" ObjectID="_1726411564" r:id="rId380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hay </w:t>
            </w:r>
            <w:r w:rsidR="00A831E6" w:rsidRPr="00025957">
              <w:rPr>
                <w:position w:val="-4"/>
              </w:rPr>
              <w:object w:dxaOrig="460" w:dyaOrig="260" w14:anchorId="45AA27E3">
                <v:shape id="_x0000_i1211" type="#_x0000_t75" style="width:23.25pt;height:12.75pt" o:ole="">
                  <v:imagedata r:id="rId381" o:title=""/>
                </v:shape>
                <o:OLEObject Type="Embed" ProgID="Equation.DSMT4" ShapeID="_x0000_i1211" DrawAspect="Content" ObjectID="_1726411565" r:id="rId382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 đi qua </w:t>
            </w:r>
            <w:r w:rsidR="00A831E6" w:rsidRPr="00025957">
              <w:rPr>
                <w:position w:val="-4"/>
              </w:rPr>
              <w:object w:dxaOrig="300" w:dyaOrig="260" w14:anchorId="5E5C2EAB">
                <v:shape id="_x0000_i1212" type="#_x0000_t75" style="width:15pt;height:12.75pt" o:ole="">
                  <v:imagedata r:id="rId383" o:title=""/>
                </v:shape>
                <o:OLEObject Type="Embed" ProgID="Equation.DSMT4" ShapeID="_x0000_i1212" DrawAspect="Content" ObjectID="_1726411566" r:id="rId384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4D3219" w14:textId="6FA632A3" w:rsidR="004B5A77" w:rsidRPr="00A831E6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C5CFF" w:rsidRPr="00A831E6" w14:paraId="5C67E668" w14:textId="77777777" w:rsidTr="00A446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817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14DA08" w14:textId="77777777" w:rsidR="00DC5CFF" w:rsidRPr="00A831E6" w:rsidRDefault="00DC5CF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FB18B4" w14:textId="41C35565" w:rsidR="00DC5CFF" w:rsidRPr="00A831E6" w:rsidRDefault="00DC5CFF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Ta có </w:t>
            </w:r>
            <w:r w:rsidR="00A831E6" w:rsidRPr="00A831E6">
              <w:rPr>
                <w:position w:val="-18"/>
              </w:rPr>
              <w:object w:dxaOrig="3980" w:dyaOrig="480" w14:anchorId="4B54C664">
                <v:shape id="_x0000_i1213" type="#_x0000_t75" style="width:198.75pt;height:24pt" o:ole="">
                  <v:imagedata r:id="rId385" o:title=""/>
                </v:shape>
                <o:OLEObject Type="Embed" ProgID="Equation.DSMT4" ShapeID="_x0000_i1213" DrawAspect="Content" ObjectID="_1726411567" r:id="rId386"/>
              </w:object>
            </w:r>
            <w:r w:rsidRPr="00A831E6">
              <w:rPr>
                <w:sz w:val="26"/>
                <w:szCs w:val="26"/>
              </w:rPr>
              <w:t xml:space="preserve"> (do</w:t>
            </w:r>
            <w:r w:rsidR="00EA2663">
              <w:rPr>
                <w:sz w:val="26"/>
                <w:szCs w:val="26"/>
              </w:rPr>
              <w:t xml:space="preserve"> </w:t>
            </w:r>
            <w:r w:rsidR="00EA2663" w:rsidRPr="00EA2663">
              <w:rPr>
                <w:position w:val="-18"/>
                <w:sz w:val="26"/>
                <w:szCs w:val="26"/>
              </w:rPr>
              <w:object w:dxaOrig="800" w:dyaOrig="520" w14:anchorId="0475EA44">
                <v:shape id="_x0000_i1214" type="#_x0000_t75" style="width:39.75pt;height:25.5pt" o:ole="">
                  <v:imagedata r:id="rId387" o:title=""/>
                </v:shape>
                <o:OLEObject Type="Embed" ProgID="Equation.DSMT4" ShapeID="_x0000_i1214" DrawAspect="Content" ObjectID="_1726411568" r:id="rId388"/>
              </w:object>
            </w:r>
            <w:r w:rsidRPr="00A831E6">
              <w:rPr>
                <w:sz w:val="26"/>
                <w:szCs w:val="26"/>
              </w:rPr>
              <w:t>)</w:t>
            </w:r>
          </w:p>
          <w:p w14:paraId="3EF3B002" w14:textId="04DD26F6" w:rsidR="00DC5CFF" w:rsidRPr="00A831E6" w:rsidRDefault="00A831E6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position w:val="-18"/>
              </w:rPr>
              <w:object w:dxaOrig="3260" w:dyaOrig="480" w14:anchorId="05AD5A6E">
                <v:shape id="_x0000_i1215" type="#_x0000_t75" style="width:162.75pt;height:24pt" o:ole="">
                  <v:imagedata r:id="rId389" o:title=""/>
                </v:shape>
                <o:OLEObject Type="Embed" ProgID="Equation.DSMT4" ShapeID="_x0000_i1215" DrawAspect="Content" ObjectID="_1726411569" r:id="rId390"/>
              </w:object>
            </w:r>
          </w:p>
          <w:p w14:paraId="6EEFA274" w14:textId="0D7DCB40" w:rsidR="00DC5CFF" w:rsidRPr="00A831E6" w:rsidRDefault="00DC5CFF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Do đó </w:t>
            </w:r>
            <w:r w:rsidR="00A831E6" w:rsidRPr="00025957">
              <w:rPr>
                <w:position w:val="-4"/>
              </w:rPr>
              <w:object w:dxaOrig="820" w:dyaOrig="260" w14:anchorId="6E39D0E5">
                <v:shape id="_x0000_i1216" type="#_x0000_t75" style="width:40.5pt;height:12.75pt" o:ole="">
                  <v:imagedata r:id="rId391" o:title=""/>
                </v:shape>
                <o:OLEObject Type="Embed" ProgID="Equation.DSMT4" ShapeID="_x0000_i1216" DrawAspect="Content" ObjectID="_1726411570" r:id="rId392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là tứ giác điều hoà.</w:t>
            </w:r>
          </w:p>
          <w:p w14:paraId="7A384003" w14:textId="6216FD21" w:rsidR="00DC5CFF" w:rsidRPr="00A831E6" w:rsidRDefault="00DC5CFF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Gọi </w:t>
            </w:r>
            <w:r w:rsidR="00A831E6" w:rsidRPr="00A831E6">
              <w:rPr>
                <w:position w:val="-10"/>
              </w:rPr>
              <w:object w:dxaOrig="260" w:dyaOrig="320" w14:anchorId="07F5E25D">
                <v:shape id="_x0000_i1217" type="#_x0000_t75" style="width:12.75pt;height:16.5pt" o:ole="">
                  <v:imagedata r:id="rId393" o:title=""/>
                </v:shape>
                <o:OLEObject Type="Embed" ProgID="Equation.DSMT4" ShapeID="_x0000_i1217" DrawAspect="Content" ObjectID="_1726411571" r:id="rId39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là giao điểm của </w:t>
            </w:r>
            <w:r w:rsidR="00A831E6" w:rsidRPr="00025957">
              <w:rPr>
                <w:position w:val="-4"/>
              </w:rPr>
              <w:object w:dxaOrig="420" w:dyaOrig="260" w14:anchorId="2141B2EF">
                <v:shape id="_x0000_i1218" type="#_x0000_t75" style="width:21pt;height:12.75pt" o:ole="">
                  <v:imagedata r:id="rId395" o:title=""/>
                </v:shape>
                <o:OLEObject Type="Embed" ProgID="Equation.DSMT4" ShapeID="_x0000_i1218" DrawAspect="Content" ObjectID="_1726411572" r:id="rId396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với </w:t>
            </w:r>
            <w:r w:rsidR="00A831E6" w:rsidRPr="00025957">
              <w:rPr>
                <w:position w:val="-4"/>
              </w:rPr>
              <w:object w:dxaOrig="480" w:dyaOrig="260" w14:anchorId="629820FB">
                <v:shape id="_x0000_i1219" type="#_x0000_t75" style="width:24pt;height:12.75pt" o:ole="">
                  <v:imagedata r:id="rId397" o:title=""/>
                </v:shape>
                <o:OLEObject Type="Embed" ProgID="Equation.DSMT4" ShapeID="_x0000_i1219" DrawAspect="Content" ObjectID="_1726411573" r:id="rId398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, suy ra </w:t>
            </w:r>
            <w:r w:rsidR="00A831E6" w:rsidRPr="00A831E6">
              <w:rPr>
                <w:position w:val="-10"/>
              </w:rPr>
              <w:object w:dxaOrig="440" w:dyaOrig="320" w14:anchorId="7A29DEFB">
                <v:shape id="_x0000_i1220" type="#_x0000_t75" style="width:21.75pt;height:16.5pt" o:ole="">
                  <v:imagedata r:id="rId399" o:title=""/>
                </v:shape>
                <o:OLEObject Type="Embed" ProgID="Equation.DSMT4" ShapeID="_x0000_i1220" DrawAspect="Content" ObjectID="_1726411574" r:id="rId400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là tiếp tuyến của </w:t>
            </w:r>
            <w:r w:rsidR="00A831E6" w:rsidRPr="00A831E6">
              <w:rPr>
                <w:position w:val="-18"/>
              </w:rPr>
              <w:object w:dxaOrig="380" w:dyaOrig="480" w14:anchorId="212387E7">
                <v:shape id="_x0000_i1221" type="#_x0000_t75" style="width:18.75pt;height:24pt" o:ole="">
                  <v:imagedata r:id="rId401" o:title=""/>
                </v:shape>
                <o:OLEObject Type="Embed" ProgID="Equation.DSMT4" ShapeID="_x0000_i1221" DrawAspect="Content" ObjectID="_1726411575" r:id="rId402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tại </w:t>
            </w:r>
            <w:r w:rsidR="00A831E6" w:rsidRPr="00025957">
              <w:rPr>
                <w:position w:val="-4"/>
              </w:rPr>
              <w:object w:dxaOrig="260" w:dyaOrig="260" w14:anchorId="5FF837F3">
                <v:shape id="_x0000_i1222" type="#_x0000_t75" style="width:12.75pt;height:12.75pt" o:ole="">
                  <v:imagedata r:id="rId403" o:title=""/>
                </v:shape>
                <o:OLEObject Type="Embed" ProgID="Equation.DSMT4" ShapeID="_x0000_i1222" DrawAspect="Content" ObjectID="_1726411576" r:id="rId40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, do đó </w:t>
            </w:r>
            <w:r w:rsidR="00A831E6" w:rsidRPr="00A831E6">
              <w:rPr>
                <w:position w:val="-18"/>
              </w:rPr>
              <w:object w:dxaOrig="1120" w:dyaOrig="400" w14:anchorId="682957CE">
                <v:shape id="_x0000_i1223" type="#_x0000_t75" style="width:55.5pt;height:19.5pt" o:ole="">
                  <v:imagedata r:id="rId405" o:title=""/>
                </v:shape>
                <o:OLEObject Type="Embed" ProgID="Equation.DSMT4" ShapeID="_x0000_i1223" DrawAspect="Content" ObjectID="_1726411577" r:id="rId406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>.</w:t>
            </w:r>
          </w:p>
          <w:p w14:paraId="02E3B768" w14:textId="5FE0F4AA" w:rsidR="00DC5CFF" w:rsidRPr="00A831E6" w:rsidRDefault="00DC5CFF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fr-FR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Ta </w: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có </w:t>
            </w:r>
            <w:r w:rsidR="00A831E6" w:rsidRPr="00A831E6">
              <w:rPr>
                <w:position w:val="-18"/>
              </w:rPr>
              <w:object w:dxaOrig="2880" w:dyaOrig="540" w14:anchorId="1D7C4A21">
                <v:shape id="_x0000_i1224" type="#_x0000_t75" style="width:2in;height:27pt" o:ole="">
                  <v:imagedata r:id="rId407" o:title=""/>
                </v:shape>
                <o:OLEObject Type="Embed" ProgID="Equation.DSMT4" ShapeID="_x0000_i1224" DrawAspect="Content" ObjectID="_1726411578" r:id="rId408"/>
              </w:object>
            </w:r>
            <w:r w:rsidRPr="00A831E6">
              <w:rPr>
                <w:noProof/>
                <w:sz w:val="26"/>
                <w:szCs w:val="26"/>
                <w:lang w:val="fr-FR"/>
              </w:rPr>
              <w:t xml:space="preserve">, suy ra </w:t>
            </w:r>
            <w:r w:rsidR="00A831E6" w:rsidRPr="00A831E6">
              <w:rPr>
                <w:position w:val="-18"/>
              </w:rPr>
              <w:object w:dxaOrig="1120" w:dyaOrig="400" w14:anchorId="4BBADA8F">
                <v:shape id="_x0000_i1225" type="#_x0000_t75" style="width:55.5pt;height:19.5pt" o:ole="">
                  <v:imagedata r:id="rId409" o:title=""/>
                </v:shape>
                <o:OLEObject Type="Embed" ProgID="Equation.DSMT4" ShapeID="_x0000_i1225" DrawAspect="Content" ObjectID="_1726411579" r:id="rId410"/>
              </w:object>
            </w:r>
          </w:p>
          <w:p w14:paraId="4FA128FD" w14:textId="30415496" w:rsidR="00DC5CFF" w:rsidRPr="00A831E6" w:rsidRDefault="00DC5CFF" w:rsidP="0099250C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Theo hệ thức Newton, ta có </w:t>
            </w:r>
            <w:r w:rsidRPr="00A831E6">
              <w:rPr>
                <w:sz w:val="26"/>
                <w:szCs w:val="26"/>
                <w:lang w:val="vi-VN"/>
              </w:rPr>
              <w:t xml:space="preserve"> </w:t>
            </w:r>
            <w:r w:rsidR="00EA2663" w:rsidRPr="00EA2663">
              <w:rPr>
                <w:position w:val="-18"/>
                <w:sz w:val="26"/>
                <w:szCs w:val="26"/>
                <w:lang w:val="vi-VN"/>
              </w:rPr>
              <w:object w:dxaOrig="2760" w:dyaOrig="580" w14:anchorId="687DFE73">
                <v:shape id="_x0000_i1226" type="#_x0000_t75" style="width:138pt;height:29.25pt" o:ole="">
                  <v:imagedata r:id="rId411" o:title=""/>
                </v:shape>
                <o:OLEObject Type="Embed" ProgID="Equation.DSMT4" ShapeID="_x0000_i1226" DrawAspect="Content" ObjectID="_1726411580" r:id="rId412"/>
              </w:object>
            </w:r>
          </w:p>
          <w:p w14:paraId="57FD4D6E" w14:textId="59D57A46" w:rsidR="00DC5CFF" w:rsidRPr="00A831E6" w:rsidRDefault="00DC5CFF" w:rsidP="00A831E6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A831E6">
              <w:rPr>
                <w:noProof/>
                <w:sz w:val="26"/>
                <w:szCs w:val="26"/>
                <w:lang w:val="vi-VN"/>
              </w:rPr>
              <w:t xml:space="preserve">Từ đó suy ra bốn điểm </w:t>
            </w:r>
            <w:r w:rsidR="00A831E6" w:rsidRPr="00A831E6">
              <w:rPr>
                <w:position w:val="-18"/>
              </w:rPr>
              <w:object w:dxaOrig="1080" w:dyaOrig="400" w14:anchorId="33664594">
                <v:shape id="_x0000_i1227" type="#_x0000_t75" style="width:54pt;height:19.5pt" o:ole="">
                  <v:imagedata r:id="rId413" o:title=""/>
                </v:shape>
                <o:OLEObject Type="Embed" ProgID="Equation.DSMT4" ShapeID="_x0000_i1227" DrawAspect="Content" ObjectID="_1726411581" r:id="rId414"/>
              </w:object>
            </w:r>
            <w:r w:rsidRPr="00A831E6">
              <w:rPr>
                <w:noProof/>
                <w:sz w:val="26"/>
                <w:szCs w:val="26"/>
                <w:lang w:val="vi-VN"/>
              </w:rPr>
              <w:t xml:space="preserve"> cùng thuộc một đường tròn.</w:t>
            </w:r>
          </w:p>
        </w:tc>
        <w:tc>
          <w:tcPr>
            <w:tcW w:w="479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905DB6" w14:textId="1CA731E0" w:rsidR="00DC5CFF" w:rsidRPr="00A831E6" w:rsidRDefault="00DC5CF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B51A7" w:rsidRPr="00A831E6" w14:paraId="0FA7772D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154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FF1513" w14:textId="6B7856CF" w:rsidR="00146CAB" w:rsidRPr="00A831E6" w:rsidRDefault="00821593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C0712A" w14:textId="687AE07B" w:rsidR="00332B0F" w:rsidRPr="00A831E6" w:rsidRDefault="00332B0F" w:rsidP="0099250C">
            <w:p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Cho đa thức hệ số thực </w:t>
            </w:r>
            <w:r w:rsidR="00A831E6" w:rsidRPr="00A831E6">
              <w:rPr>
                <w:position w:val="-22"/>
              </w:rPr>
              <w:object w:dxaOrig="4120" w:dyaOrig="560" w14:anchorId="50D98C77">
                <v:shape id="_x0000_i1228" type="#_x0000_t75" style="width:205.5pt;height:27.75pt" o:ole="">
                  <v:imagedata r:id="rId415" o:title=""/>
                </v:shape>
                <o:OLEObject Type="Embed" ProgID="Equation.DSMT4" ShapeID="_x0000_i1228" DrawAspect="Content" ObjectID="_1726411582" r:id="rId416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 có bậc </w:t>
            </w:r>
            <w:r w:rsidR="00A831E6" w:rsidRPr="00025957">
              <w:rPr>
                <w:position w:val="-4"/>
              </w:rPr>
              <w:object w:dxaOrig="220" w:dyaOrig="200" w14:anchorId="1FF7DF97">
                <v:shape id="_x0000_i1229" type="#_x0000_t75" style="width:10.5pt;height:10.5pt" o:ole="">
                  <v:imagedata r:id="rId417" o:title=""/>
                </v:shape>
                <o:OLEObject Type="Embed" ProgID="Equation.DSMT4" ShapeID="_x0000_i1229" DrawAspect="Content" ObjectID="_1726411583" r:id="rId418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 và có </w:t>
            </w:r>
            <w:r w:rsidR="00A831E6" w:rsidRPr="00025957">
              <w:rPr>
                <w:position w:val="-4"/>
              </w:rPr>
              <w:object w:dxaOrig="220" w:dyaOrig="200" w14:anchorId="6FB8B92A">
                <v:shape id="_x0000_i1230" type="#_x0000_t75" style="width:10.5pt;height:10.5pt" o:ole="">
                  <v:imagedata r:id="rId419" o:title=""/>
                </v:shape>
                <o:OLEObject Type="Embed" ProgID="Equation.DSMT4" ShapeID="_x0000_i1230" DrawAspect="Content" ObjectID="_1726411584" r:id="rId420"/>
              </w:object>
            </w:r>
            <w:r w:rsidRPr="00A831E6">
              <w:rPr>
                <w:b/>
                <w:bCs w:val="0"/>
                <w:i/>
                <w:iCs/>
                <w:sz w:val="26"/>
                <w:szCs w:val="26"/>
              </w:rPr>
              <w:t xml:space="preserve"> nghiệm thực phân biệt. Chứng minh rằng</w:t>
            </w:r>
          </w:p>
          <w:p w14:paraId="77C22475" w14:textId="6130BFEC" w:rsidR="00332B0F" w:rsidRPr="00A831E6" w:rsidRDefault="00A831E6" w:rsidP="0099250C">
            <w:pPr>
              <w:pStyle w:val="oancuaDanhsach"/>
              <w:numPr>
                <w:ilvl w:val="0"/>
                <w:numId w:val="45"/>
              </w:num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A831E6">
              <w:rPr>
                <w:position w:val="-20"/>
              </w:rPr>
              <w:object w:dxaOrig="3340" w:dyaOrig="600" w14:anchorId="2113726D">
                <v:shape id="_x0000_i1231" type="#_x0000_t75" style="width:167.25pt;height:30pt" o:ole="">
                  <v:imagedata r:id="rId421" o:title=""/>
                </v:shape>
                <o:OLEObject Type="Embed" ProgID="Equation.DSMT4" ShapeID="_x0000_i1231" DrawAspect="Content" ObjectID="_1726411585" r:id="rId422"/>
              </w:object>
            </w:r>
            <w:r w:rsidR="00332B0F" w:rsidRPr="00A831E6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  <w:p w14:paraId="0CD845F5" w14:textId="6728EE84" w:rsidR="00146CAB" w:rsidRPr="00A831E6" w:rsidRDefault="00A831E6" w:rsidP="00A831E6">
            <w:pPr>
              <w:pStyle w:val="oancuaDanhsach"/>
              <w:numPr>
                <w:ilvl w:val="0"/>
                <w:numId w:val="45"/>
              </w:numPr>
              <w:jc w:val="both"/>
              <w:rPr>
                <w:sz w:val="26"/>
                <w:szCs w:val="26"/>
              </w:rPr>
            </w:pPr>
            <w:r w:rsidRPr="00A831E6">
              <w:rPr>
                <w:position w:val="-22"/>
              </w:rPr>
              <w:object w:dxaOrig="3420" w:dyaOrig="520" w14:anchorId="01732DB7">
                <v:shape id="_x0000_i1232" type="#_x0000_t75" style="width:171pt;height:25.5pt" o:ole="">
                  <v:imagedata r:id="rId423" o:title=""/>
                </v:shape>
                <o:OLEObject Type="Embed" ProgID="Equation.DSMT4" ShapeID="_x0000_i1232" DrawAspect="Content" ObjectID="_1726411586" r:id="rId424"/>
              </w:object>
            </w:r>
            <w:r w:rsidR="00332B0F" w:rsidRPr="00A831E6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000897D" w14:textId="05D330F3" w:rsidR="00146CAB" w:rsidRPr="00A831E6" w:rsidRDefault="00D879B2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4</w:t>
            </w:r>
            <w:r w:rsidR="007F33DF" w:rsidRPr="00A831E6">
              <w:rPr>
                <w:b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BB51A7" w:rsidRPr="00A831E6" w14:paraId="1CC93E7A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401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6082DBC" w14:textId="77777777" w:rsidR="005544C8" w:rsidRPr="00A831E6" w:rsidRDefault="005544C8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9045A9" w14:textId="20AB0383" w:rsidR="00332B0F" w:rsidRPr="00A831E6" w:rsidRDefault="00332B0F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Gọi </w:t>
            </w:r>
            <w:r w:rsidR="00A831E6" w:rsidRPr="00A831E6">
              <w:rPr>
                <w:position w:val="-18"/>
              </w:rPr>
              <w:object w:dxaOrig="1240" w:dyaOrig="460" w14:anchorId="5576F6A0">
                <v:shape id="_x0000_i1233" type="#_x0000_t75" style="width:61.5pt;height:23.25pt" o:ole="">
                  <v:imagedata r:id="rId425" o:title=""/>
                </v:shape>
                <o:OLEObject Type="Embed" ProgID="Equation.DSMT4" ShapeID="_x0000_i1233" DrawAspect="Content" ObjectID="_1726411587" r:id="rId426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là các nghiệm phân biệt của </w:t>
            </w:r>
            <w:r w:rsidR="00A831E6" w:rsidRPr="00A831E6">
              <w:rPr>
                <w:position w:val="-18"/>
              </w:rPr>
              <w:object w:dxaOrig="620" w:dyaOrig="480" w14:anchorId="3C341C51">
                <v:shape id="_x0000_i1234" type="#_x0000_t75" style="width:31.5pt;height:24pt" o:ole="">
                  <v:imagedata r:id="rId427" o:title=""/>
                </v:shape>
                <o:OLEObject Type="Embed" ProgID="Equation.DSMT4" ShapeID="_x0000_i1234" DrawAspect="Content" ObjectID="_1726411588" r:id="rId428"/>
              </w:object>
            </w:r>
          </w:p>
          <w:p w14:paraId="4DCD1D0A" w14:textId="142436AE" w:rsidR="00332B0F" w:rsidRPr="00A831E6" w:rsidRDefault="00332B0F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*) Với </w:t>
            </w:r>
            <w:r w:rsidR="00A831E6" w:rsidRPr="00A831E6">
              <w:rPr>
                <w:position w:val="-18"/>
              </w:rPr>
              <w:object w:dxaOrig="2000" w:dyaOrig="460" w14:anchorId="3A05225B">
                <v:shape id="_x0000_i1235" type="#_x0000_t75" style="width:99.75pt;height:23.25pt" o:ole="">
                  <v:imagedata r:id="rId429" o:title=""/>
                </v:shape>
                <o:OLEObject Type="Embed" ProgID="Equation.DSMT4" ShapeID="_x0000_i1235" DrawAspect="Content" ObjectID="_1726411589" r:id="rId430"/>
              </w:object>
            </w:r>
          </w:p>
          <w:p w14:paraId="50DFEEC2" w14:textId="0736EC3E" w:rsidR="00332B0F" w:rsidRPr="00A831E6" w:rsidRDefault="00332B0F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Do </w:t>
            </w:r>
            <w:r w:rsidR="00A831E6" w:rsidRPr="00A831E6">
              <w:rPr>
                <w:position w:val="-18"/>
              </w:rPr>
              <w:object w:dxaOrig="620" w:dyaOrig="480" w14:anchorId="53B41019">
                <v:shape id="_x0000_i1236" type="#_x0000_t75" style="width:31.5pt;height:24pt" o:ole="">
                  <v:imagedata r:id="rId431" o:title=""/>
                </v:shape>
                <o:OLEObject Type="Embed" ProgID="Equation.DSMT4" ShapeID="_x0000_i1236" DrawAspect="Content" ObjectID="_1726411590" r:id="rId432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có </w:t>
            </w:r>
            <w:r w:rsidR="00A831E6" w:rsidRPr="00025957">
              <w:rPr>
                <w:position w:val="-4"/>
              </w:rPr>
              <w:object w:dxaOrig="220" w:dyaOrig="200" w14:anchorId="76545724">
                <v:shape id="_x0000_i1237" type="#_x0000_t75" style="width:10.5pt;height:10.5pt" o:ole="">
                  <v:imagedata r:id="rId433" o:title=""/>
                </v:shape>
                <o:OLEObject Type="Embed" ProgID="Equation.DSMT4" ShapeID="_x0000_i1237" DrawAspect="Content" ObjectID="_1726411591" r:id="rId434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nghiệm thực phân biệt nên </w:t>
            </w:r>
            <w:r w:rsidR="00A831E6" w:rsidRPr="00A831E6">
              <w:rPr>
                <w:position w:val="-18"/>
              </w:rPr>
              <w:object w:dxaOrig="1160" w:dyaOrig="480" w14:anchorId="01F02DAF">
                <v:shape id="_x0000_i1238" type="#_x0000_t75" style="width:57.75pt;height:24pt" o:ole="">
                  <v:imagedata r:id="rId435" o:title=""/>
                </v:shape>
                <o:OLEObject Type="Embed" ProgID="Equation.DSMT4" ShapeID="_x0000_i1238" DrawAspect="Content" ObjectID="_1726411592" r:id="rId436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, </w:t>
            </w:r>
            <w:r w:rsidR="00A831E6" w:rsidRPr="00A831E6">
              <w:rPr>
                <w:position w:val="-18"/>
              </w:rPr>
              <w:object w:dxaOrig="1460" w:dyaOrig="420" w14:anchorId="341D5DA0">
                <v:shape id="_x0000_i1239" type="#_x0000_t75" style="width:72.75pt;height:21pt" o:ole="">
                  <v:imagedata r:id="rId437" o:title=""/>
                </v:shape>
                <o:OLEObject Type="Embed" ProgID="Equation.DSMT4" ShapeID="_x0000_i1239" DrawAspect="Content" ObjectID="_1726411593" r:id="rId438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</w:t>
            </w:r>
          </w:p>
          <w:p w14:paraId="7D4D99F2" w14:textId="73E1E5AF" w:rsidR="001D5F0F" w:rsidRPr="00A831E6" w:rsidRDefault="00332B0F" w:rsidP="00A831E6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Suy ra  </w:t>
            </w:r>
            <w:r w:rsidR="00A831E6" w:rsidRPr="00A831E6">
              <w:rPr>
                <w:position w:val="-20"/>
              </w:rPr>
              <w:object w:dxaOrig="2480" w:dyaOrig="600" w14:anchorId="2ED208C9">
                <v:shape id="_x0000_i1240" type="#_x0000_t75" style="width:124.5pt;height:30pt" o:ole="">
                  <v:imagedata r:id="rId439" o:title=""/>
                </v:shape>
                <o:OLEObject Type="Embed" ProgID="Equation.DSMT4" ShapeID="_x0000_i1240" DrawAspect="Content" ObjectID="_1726411594" r:id="rId440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17CABB" w14:textId="445ED10F" w:rsidR="005544C8" w:rsidRPr="00A831E6" w:rsidRDefault="00332B0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0</w:t>
            </w:r>
            <w:r w:rsidR="002B7892" w:rsidRPr="00A831E6">
              <w:rPr>
                <w:noProof/>
                <w:color w:val="auto"/>
                <w:sz w:val="26"/>
                <w:szCs w:val="26"/>
                <w:lang w:val="en-US"/>
              </w:rPr>
              <w:t>,</w:t>
            </w: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332B0F" w:rsidRPr="00A831E6" w14:paraId="13A615AB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401"/>
        </w:trPr>
        <w:tc>
          <w:tcPr>
            <w:tcW w:w="412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28F6E0D" w14:textId="77777777" w:rsidR="00332B0F" w:rsidRPr="00A831E6" w:rsidRDefault="00332B0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7DE873" w14:textId="465DAA10" w:rsidR="00332B0F" w:rsidRPr="00A831E6" w:rsidRDefault="00332B0F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*) Với </w:t>
            </w:r>
            <w:r w:rsidR="00A831E6" w:rsidRPr="00A831E6">
              <w:rPr>
                <w:position w:val="-18"/>
              </w:rPr>
              <w:object w:dxaOrig="2000" w:dyaOrig="460" w14:anchorId="23F7CB10">
                <v:shape id="_x0000_i1241" type="#_x0000_t75" style="width:99.75pt;height:23.25pt" o:ole="">
                  <v:imagedata r:id="rId441" o:title=""/>
                </v:shape>
                <o:OLEObject Type="Embed" ProgID="Equation.DSMT4" ShapeID="_x0000_i1241" DrawAspect="Content" ObjectID="_1726411595" r:id="rId442"/>
              </w:object>
            </w:r>
            <w:r w:rsidRPr="00A831E6">
              <w:rPr>
                <w:sz w:val="26"/>
                <w:szCs w:val="26"/>
              </w:rPr>
              <w:t xml:space="preserve"> </w:t>
            </w:r>
          </w:p>
          <w:p w14:paraId="554B3468" w14:textId="0FA5189B" w:rsidR="00332B0F" w:rsidRPr="00A831E6" w:rsidRDefault="00332B0F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Ta có </w:t>
            </w:r>
            <w:r w:rsidR="00A831E6" w:rsidRPr="00A831E6">
              <w:rPr>
                <w:position w:val="-20"/>
              </w:rPr>
              <w:object w:dxaOrig="3900" w:dyaOrig="540" w14:anchorId="082F320E">
                <v:shape id="_x0000_i1242" type="#_x0000_t75" style="width:195pt;height:27pt" o:ole="">
                  <v:imagedata r:id="rId443" o:title=""/>
                </v:shape>
                <o:OLEObject Type="Embed" ProgID="Equation.DSMT4" ShapeID="_x0000_i1242" DrawAspect="Content" ObjectID="_1726411596" r:id="rId444"/>
              </w:object>
            </w:r>
            <w:r w:rsidRPr="00A831E6">
              <w:rPr>
                <w:sz w:val="26"/>
                <w:szCs w:val="26"/>
              </w:rPr>
              <w:t xml:space="preserve"> </w:t>
            </w:r>
          </w:p>
          <w:p w14:paraId="41266632" w14:textId="5A36D225" w:rsidR="00332B0F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0"/>
              </w:rPr>
              <w:object w:dxaOrig="8080" w:dyaOrig="540" w14:anchorId="1813A909">
                <v:shape id="_x0000_i1243" type="#_x0000_t75" style="width:404.25pt;height:27pt" o:ole="">
                  <v:imagedata r:id="rId445" o:title=""/>
                </v:shape>
                <o:OLEObject Type="Embed" ProgID="Equation.DSMT4" ShapeID="_x0000_i1243" DrawAspect="Content" ObjectID="_1726411597" r:id="rId446"/>
              </w:object>
            </w:r>
          </w:p>
          <w:p w14:paraId="792B5058" w14:textId="27291060" w:rsidR="00332B0F" w:rsidRPr="00A831E6" w:rsidRDefault="00A831E6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position w:val="-24"/>
              </w:rPr>
              <w:object w:dxaOrig="3540" w:dyaOrig="600" w14:anchorId="26149DA1">
                <v:shape id="_x0000_i1244" type="#_x0000_t75" style="width:177pt;height:30pt" o:ole="">
                  <v:imagedata r:id="rId447" o:title=""/>
                </v:shape>
                <o:OLEObject Type="Embed" ProgID="Equation.DSMT4" ShapeID="_x0000_i1244" DrawAspect="Content" ObjectID="_1726411598" r:id="rId448"/>
              </w:object>
            </w:r>
          </w:p>
          <w:p w14:paraId="737D9C6C" w14:textId="3AC79F33" w:rsidR="00332B0F" w:rsidRPr="00A831E6" w:rsidRDefault="00332B0F" w:rsidP="00A831E6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Suy ra </w:t>
            </w:r>
            <w:r w:rsidR="00A831E6" w:rsidRPr="00A831E6">
              <w:rPr>
                <w:position w:val="-40"/>
              </w:rPr>
              <w:object w:dxaOrig="2020" w:dyaOrig="940" w14:anchorId="69BF4433">
                <v:shape id="_x0000_i1245" type="#_x0000_t75" style="width:101.25pt;height:46.5pt" o:ole="">
                  <v:imagedata r:id="rId449" o:title=""/>
                </v:shape>
                <o:OLEObject Type="Embed" ProgID="Equation.DSMT4" ShapeID="_x0000_i1245" DrawAspect="Content" ObjectID="_1726411599" r:id="rId450"/>
              </w:object>
            </w:r>
            <w:r w:rsidRPr="00A831E6">
              <w:rPr>
                <w:sz w:val="26"/>
                <w:szCs w:val="26"/>
              </w:rPr>
              <w:t>,</w:t>
            </w:r>
            <w:r w:rsidR="00A831E6" w:rsidRPr="00A831E6">
              <w:rPr>
                <w:position w:val="-18"/>
              </w:rPr>
              <w:object w:dxaOrig="840" w:dyaOrig="460" w14:anchorId="1986CED0">
                <v:shape id="_x0000_i1246" type="#_x0000_t75" style="width:42pt;height:23.25pt" o:ole="">
                  <v:imagedata r:id="rId451" o:title=""/>
                </v:shape>
                <o:OLEObject Type="Embed" ProgID="Equation.DSMT4" ShapeID="_x0000_i1246" DrawAspect="Content" ObjectID="_1726411600" r:id="rId452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E6C1D0" w14:textId="46FAE82C" w:rsidR="00332B0F" w:rsidRPr="00A831E6" w:rsidRDefault="00332B0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0,5</w:t>
            </w:r>
          </w:p>
        </w:tc>
      </w:tr>
      <w:tr w:rsidR="00332B0F" w:rsidRPr="00A831E6" w14:paraId="533B8544" w14:textId="77777777" w:rsidTr="004B5A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401"/>
        </w:trPr>
        <w:tc>
          <w:tcPr>
            <w:tcW w:w="412" w:type="pct"/>
            <w:gridSpan w:val="2"/>
            <w:vMerge/>
            <w:tcBorders>
              <w:top w:val="double" w:sz="4" w:space="0" w:color="auto"/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6B6BE2" w14:textId="77777777" w:rsidR="00332B0F" w:rsidRPr="00A831E6" w:rsidRDefault="00332B0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077FB6" w14:textId="01B8A016" w:rsidR="00332B0F" w:rsidRPr="00A831E6" w:rsidRDefault="00332B0F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Lấy đạo hàm hai vế, ta được </w:t>
            </w:r>
            <w:bookmarkStart w:id="0" w:name="MTBlankEqn"/>
            <w:r w:rsidR="00A831E6" w:rsidRPr="00A831E6">
              <w:rPr>
                <w:position w:val="-52"/>
              </w:rPr>
              <w:object w:dxaOrig="4640" w:dyaOrig="1160" w14:anchorId="0FA53168">
                <v:shape id="_x0000_i1247" type="#_x0000_t75" style="width:232.5pt;height:57.75pt" o:ole="">
                  <v:imagedata r:id="rId453" o:title=""/>
                </v:shape>
                <o:OLEObject Type="Embed" ProgID="Equation.DSMT4" ShapeID="_x0000_i1247" DrawAspect="Content" ObjectID="_1726411601" r:id="rId454"/>
              </w:object>
            </w:r>
            <w:bookmarkEnd w:id="0"/>
          </w:p>
          <w:p w14:paraId="35BB3AB7" w14:textId="7C136CD9" w:rsidR="00332B0F" w:rsidRPr="00A831E6" w:rsidRDefault="00332B0F" w:rsidP="0099250C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Suy ra </w:t>
            </w:r>
            <w:r w:rsidR="00A831E6" w:rsidRPr="00A831E6">
              <w:rPr>
                <w:position w:val="-20"/>
              </w:rPr>
              <w:object w:dxaOrig="5560" w:dyaOrig="600" w14:anchorId="0E2F3EC0">
                <v:shape id="_x0000_i1248" type="#_x0000_t75" style="width:277.5pt;height:30pt" o:ole="">
                  <v:imagedata r:id="rId455" o:title=""/>
                </v:shape>
                <o:OLEObject Type="Embed" ProgID="Equation.DSMT4" ShapeID="_x0000_i1248" DrawAspect="Content" ObjectID="_1726411602" r:id="rId456"/>
              </w:object>
            </w:r>
          </w:p>
          <w:p w14:paraId="23168FF9" w14:textId="0EB70834" w:rsidR="00332B0F" w:rsidRPr="00A831E6" w:rsidRDefault="00332B0F" w:rsidP="00A831E6">
            <w:pPr>
              <w:jc w:val="both"/>
              <w:rPr>
                <w:sz w:val="26"/>
                <w:szCs w:val="26"/>
              </w:rPr>
            </w:pPr>
            <w:r w:rsidRPr="00A831E6">
              <w:rPr>
                <w:sz w:val="26"/>
                <w:szCs w:val="26"/>
              </w:rPr>
              <w:t xml:space="preserve">Vậy </w:t>
            </w:r>
            <w:r w:rsidR="00A831E6" w:rsidRPr="00A831E6">
              <w:rPr>
                <w:position w:val="-20"/>
              </w:rPr>
              <w:object w:dxaOrig="3340" w:dyaOrig="600" w14:anchorId="51AF5EDD">
                <v:shape id="_x0000_i1249" type="#_x0000_t75" style="width:167.25pt;height:30pt" o:ole="">
                  <v:imagedata r:id="rId457" o:title=""/>
                </v:shape>
                <o:OLEObject Type="Embed" ProgID="Equation.DSMT4" ShapeID="_x0000_i1249" DrawAspect="Content" ObjectID="_1726411603" r:id="rId458"/>
              </w:object>
            </w:r>
            <w:r w:rsidRPr="00A831E6">
              <w:rPr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9E1940" w14:textId="6BC65FD1" w:rsidR="00332B0F" w:rsidRPr="00A831E6" w:rsidRDefault="00332B0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C5CFF" w:rsidRPr="00A831E6" w14:paraId="223786FC" w14:textId="77777777" w:rsidTr="00A446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366"/>
        </w:trPr>
        <w:tc>
          <w:tcPr>
            <w:tcW w:w="412" w:type="pct"/>
            <w:gridSpan w:val="2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F6EA04A" w14:textId="77777777" w:rsidR="00DC5CFF" w:rsidRPr="00A831E6" w:rsidRDefault="00DC5CF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D622EE" w14:textId="5862D75A" w:rsidR="00DC5CFF" w:rsidRPr="00A831E6" w:rsidRDefault="00DC5CFF" w:rsidP="0099250C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  <w:lang w:val="vi-VN"/>
              </w:rPr>
              <w:t xml:space="preserve">Xét </w:t>
            </w:r>
            <w:r w:rsidR="00A831E6" w:rsidRPr="00A831E6">
              <w:rPr>
                <w:position w:val="-18"/>
              </w:rPr>
              <w:object w:dxaOrig="1860" w:dyaOrig="560" w14:anchorId="041A6ACB">
                <v:shape id="_x0000_i1250" type="#_x0000_t75" style="width:93pt;height:27.75pt" o:ole="">
                  <v:imagedata r:id="rId459" o:title=""/>
                </v:shape>
                <o:OLEObject Type="Embed" ProgID="Equation.DSMT4" ShapeID="_x0000_i1250" DrawAspect="Content" ObjectID="_1726411604" r:id="rId460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. Do </w:t>
            </w:r>
            <w:r w:rsidR="00A831E6" w:rsidRPr="00A831E6">
              <w:rPr>
                <w:position w:val="-18"/>
              </w:rPr>
              <w:object w:dxaOrig="620" w:dyaOrig="480" w14:anchorId="6953EA8A">
                <v:shape id="_x0000_i1251" type="#_x0000_t75" style="width:31.5pt;height:24pt" o:ole="">
                  <v:imagedata r:id="rId461" o:title=""/>
                </v:shape>
                <o:OLEObject Type="Embed" ProgID="Equation.DSMT4" ShapeID="_x0000_i1251" DrawAspect="Content" ObjectID="_1726411605" r:id="rId462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có bậc </w:t>
            </w:r>
            <w:r w:rsidR="00A831E6" w:rsidRPr="00025957">
              <w:rPr>
                <w:position w:val="-4"/>
              </w:rPr>
              <w:object w:dxaOrig="220" w:dyaOrig="200" w14:anchorId="160D7DA9">
                <v:shape id="_x0000_i1252" type="#_x0000_t75" style="width:10.5pt;height:10.5pt" o:ole="">
                  <v:imagedata r:id="rId463" o:title=""/>
                </v:shape>
                <o:OLEObject Type="Embed" ProgID="Equation.DSMT4" ShapeID="_x0000_i1252" DrawAspect="Content" ObjectID="_1726411606" r:id="rId464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 có </w:t>
            </w:r>
            <w:r w:rsidR="00A831E6" w:rsidRPr="00025957">
              <w:rPr>
                <w:position w:val="-4"/>
              </w:rPr>
              <w:object w:dxaOrig="220" w:dyaOrig="200" w14:anchorId="7233DCD9">
                <v:shape id="_x0000_i1253" type="#_x0000_t75" style="width:10.5pt;height:10.5pt" o:ole="">
                  <v:imagedata r:id="rId465" o:title=""/>
                </v:shape>
                <o:OLEObject Type="Embed" ProgID="Equation.DSMT4" ShapeID="_x0000_i1253" DrawAspect="Content" ObjectID="_1726411607" r:id="rId466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nghiệm thực phân biệt nên </w:t>
            </w:r>
            <w:r w:rsidR="00A831E6" w:rsidRPr="00A831E6">
              <w:rPr>
                <w:position w:val="-18"/>
              </w:rPr>
              <w:object w:dxaOrig="620" w:dyaOrig="480" w14:anchorId="49AC2B8D">
                <v:shape id="_x0000_i1254" type="#_x0000_t75" style="width:31.5pt;height:24pt" o:ole="">
                  <v:imagedata r:id="rId467" o:title=""/>
                </v:shape>
                <o:OLEObject Type="Embed" ProgID="Equation.DSMT4" ShapeID="_x0000_i1254" DrawAspect="Content" ObjectID="_1726411608" r:id="rId468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có bậc </w:t>
            </w:r>
            <w:r w:rsidR="00A831E6" w:rsidRPr="00A831E6">
              <w:rPr>
                <w:position w:val="-20"/>
              </w:rPr>
              <w:object w:dxaOrig="1160" w:dyaOrig="540" w14:anchorId="0A8E9088">
                <v:shape id="_x0000_i1255" type="#_x0000_t75" style="width:57.75pt;height:27pt" o:ole="">
                  <v:imagedata r:id="rId469" o:title=""/>
                </v:shape>
                <o:OLEObject Type="Embed" ProgID="Equation.DSMT4" ShapeID="_x0000_i1255" DrawAspect="Content" ObjectID="_1726411609" r:id="rId470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và cũng có </w:t>
            </w:r>
            <w:r w:rsidR="00A831E6" w:rsidRPr="00A831E6">
              <w:rPr>
                <w:position w:val="-20"/>
              </w:rPr>
              <w:object w:dxaOrig="1160" w:dyaOrig="540" w14:anchorId="70B82DD0">
                <v:shape id="_x0000_i1256" type="#_x0000_t75" style="width:57.75pt;height:27pt" o:ole="">
                  <v:imagedata r:id="rId471" o:title=""/>
                </v:shape>
                <o:OLEObject Type="Embed" ProgID="Equation.DSMT4" ShapeID="_x0000_i1256" DrawAspect="Content" ObjectID="_1726411610" r:id="rId472"/>
              </w:object>
            </w:r>
            <w:r w:rsidRPr="00A831E6">
              <w:rPr>
                <w:sz w:val="26"/>
                <w:szCs w:val="26"/>
                <w:lang w:val="vi-VN"/>
              </w:rPr>
              <w:t xml:space="preserve"> nghiệm thực phân biêt.</w:t>
            </w:r>
          </w:p>
          <w:p w14:paraId="3E6B6A81" w14:textId="495D9E9A" w:rsidR="00DC5CFF" w:rsidRPr="00A831E6" w:rsidRDefault="00DC5CFF" w:rsidP="0099250C">
            <w:pPr>
              <w:jc w:val="both"/>
              <w:rPr>
                <w:sz w:val="26"/>
                <w:szCs w:val="26"/>
                <w:lang w:val="fr-FR"/>
              </w:rPr>
            </w:pPr>
            <w:r w:rsidRPr="00A831E6">
              <w:rPr>
                <w:sz w:val="26"/>
                <w:szCs w:val="26"/>
                <w:lang w:val="fr-FR"/>
              </w:rPr>
              <w:t xml:space="preserve">Theo câu a) ta có </w:t>
            </w:r>
            <w:r w:rsidR="00A831E6" w:rsidRPr="00A831E6">
              <w:rPr>
                <w:position w:val="-20"/>
              </w:rPr>
              <w:object w:dxaOrig="3320" w:dyaOrig="600" w14:anchorId="1A6996C9">
                <v:shape id="_x0000_i1257" type="#_x0000_t75" style="width:165.75pt;height:30pt" o:ole="">
                  <v:imagedata r:id="rId473" o:title=""/>
                </v:shape>
                <o:OLEObject Type="Embed" ProgID="Equation.DSMT4" ShapeID="_x0000_i1257" DrawAspect="Content" ObjectID="_1726411611" r:id="rId474"/>
              </w:object>
            </w:r>
            <w:r w:rsidRPr="00A831E6">
              <w:rPr>
                <w:sz w:val="26"/>
                <w:szCs w:val="26"/>
                <w:lang w:val="fr-FR"/>
              </w:rPr>
              <w:t xml:space="preserve"> </w:t>
            </w:r>
          </w:p>
          <w:p w14:paraId="02082C26" w14:textId="5EF6C134" w:rsidR="00DC5CFF" w:rsidRPr="00A831E6" w:rsidRDefault="00DC5CFF" w:rsidP="00A831E6">
            <w:pPr>
              <w:jc w:val="both"/>
              <w:rPr>
                <w:sz w:val="26"/>
                <w:szCs w:val="26"/>
                <w:lang w:val="vi-VN"/>
              </w:rPr>
            </w:pPr>
            <w:r w:rsidRPr="00A831E6">
              <w:rPr>
                <w:sz w:val="26"/>
                <w:szCs w:val="26"/>
              </w:rPr>
              <w:t xml:space="preserve">hay </w:t>
            </w:r>
            <w:r w:rsidR="00A831E6" w:rsidRPr="00A831E6">
              <w:rPr>
                <w:position w:val="-24"/>
              </w:rPr>
              <w:object w:dxaOrig="4220" w:dyaOrig="680" w14:anchorId="0E26978F">
                <v:shape id="_x0000_i1258" type="#_x0000_t75" style="width:211.5pt;height:33.75pt" o:ole="">
                  <v:imagedata r:id="rId475" o:title=""/>
                </v:shape>
                <o:OLEObject Type="Embed" ProgID="Equation.DSMT4" ShapeID="_x0000_i1258" DrawAspect="Content" ObjectID="_1726411612" r:id="rId476"/>
              </w:object>
            </w:r>
          </w:p>
        </w:tc>
        <w:tc>
          <w:tcPr>
            <w:tcW w:w="479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926BA0" w14:textId="72247612" w:rsidR="00DC5CFF" w:rsidRPr="00A831E6" w:rsidRDefault="00DC5CF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B51A7" w:rsidRPr="00A831E6" w14:paraId="1FF8665D" w14:textId="77777777" w:rsidTr="007F38F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68A2B8" w14:textId="77777777" w:rsidR="00F86AE2" w:rsidRPr="00A831E6" w:rsidRDefault="00F86AE2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409332" w14:textId="56283DEE" w:rsidR="00F86AE2" w:rsidRPr="00A831E6" w:rsidRDefault="00020CDE" w:rsidP="00A831E6">
            <w:pPr>
              <w:jc w:val="both"/>
              <w:rPr>
                <w:sz w:val="26"/>
                <w:szCs w:val="26"/>
              </w:rPr>
            </w:pPr>
            <w:r w:rsidRPr="00020CDE">
              <w:rPr>
                <w:position w:val="-24"/>
              </w:rPr>
              <w:object w:dxaOrig="7560" w:dyaOrig="680" w14:anchorId="7DD93CAE">
                <v:shape id="_x0000_i1259" type="#_x0000_t75" style="width:378.75pt;height:33.75pt" o:ole="">
                  <v:imagedata r:id="rId477" o:title=""/>
                </v:shape>
                <o:OLEObject Type="Embed" ProgID="Equation.DSMT4" ShapeID="_x0000_i1259" DrawAspect="Content" ObjectID="_1726411613" r:id="rId478"/>
              </w:object>
            </w:r>
            <w:r w:rsidR="00DA5A9D" w:rsidRPr="00DA5A9D">
              <w:rPr>
                <w:position w:val="-26"/>
              </w:rPr>
              <w:object w:dxaOrig="2420" w:dyaOrig="780" w14:anchorId="01D626BA">
                <v:shape id="_x0000_i1260" type="#_x0000_t75" style="width:120.75pt;height:39pt" o:ole="">
                  <v:imagedata r:id="rId479" o:title=""/>
                </v:shape>
                <o:OLEObject Type="Embed" ProgID="Equation.DSMT4" ShapeID="_x0000_i1260" DrawAspect="Content" ObjectID="_1726411614" r:id="rId480"/>
              </w:object>
            </w:r>
            <w:r w:rsidR="00A831E6" w:rsidRPr="00A831E6">
              <w:rPr>
                <w:position w:val="-22"/>
              </w:rPr>
              <w:object w:dxaOrig="3700" w:dyaOrig="520" w14:anchorId="14AD6455">
                <v:shape id="_x0000_i1261" type="#_x0000_t75" style="width:184.5pt;height:25.5pt" o:ole="">
                  <v:imagedata r:id="rId481" o:title=""/>
                </v:shape>
                <o:OLEObject Type="Embed" ProgID="Equation.DSMT4" ShapeID="_x0000_i1261" DrawAspect="Content" ObjectID="_1726411615" r:id="rId482"/>
              </w:object>
            </w:r>
            <w:r w:rsidR="0099250C" w:rsidRPr="00A831E6">
              <w:rPr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5BA5E7" w14:textId="77777777" w:rsidR="00F86AE2" w:rsidRPr="00A831E6" w:rsidRDefault="00E42B3B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A831E6">
              <w:rPr>
                <w:noProof/>
                <w:color w:val="auto"/>
                <w:sz w:val="26"/>
                <w:szCs w:val="26"/>
              </w:rPr>
              <w:t>1</w:t>
            </w:r>
            <w:r w:rsidR="00EA522A" w:rsidRPr="00A831E6">
              <w:rPr>
                <w:noProof/>
                <w:color w:val="auto"/>
                <w:sz w:val="26"/>
                <w:szCs w:val="26"/>
              </w:rPr>
              <w:t>,0</w:t>
            </w:r>
          </w:p>
        </w:tc>
      </w:tr>
    </w:tbl>
    <w:p w14:paraId="54F2C122" w14:textId="77777777" w:rsidR="00591D27" w:rsidRPr="00A831E6" w:rsidRDefault="00591D27" w:rsidP="0099250C">
      <w:pPr>
        <w:tabs>
          <w:tab w:val="left" w:pos="0"/>
          <w:tab w:val="left" w:pos="1080"/>
        </w:tabs>
        <w:jc w:val="center"/>
        <w:rPr>
          <w:b/>
          <w:bCs w:val="0"/>
          <w:sz w:val="26"/>
          <w:szCs w:val="26"/>
        </w:rPr>
      </w:pPr>
    </w:p>
    <w:p w14:paraId="0B4FDF8E" w14:textId="06D282DB" w:rsidR="00195268" w:rsidRPr="00A831E6" w:rsidRDefault="00146CAB" w:rsidP="0099250C">
      <w:pPr>
        <w:tabs>
          <w:tab w:val="left" w:pos="0"/>
          <w:tab w:val="left" w:pos="1080"/>
        </w:tabs>
        <w:jc w:val="center"/>
        <w:rPr>
          <w:b/>
          <w:bCs w:val="0"/>
          <w:sz w:val="26"/>
          <w:szCs w:val="26"/>
        </w:rPr>
      </w:pPr>
      <w:r w:rsidRPr="00A831E6">
        <w:rPr>
          <w:b/>
          <w:bCs w:val="0"/>
          <w:sz w:val="26"/>
          <w:szCs w:val="26"/>
        </w:rPr>
        <w:t>---------------Hết---------------</w:t>
      </w:r>
    </w:p>
    <w:sectPr w:rsidR="00195268" w:rsidRPr="00A831E6" w:rsidSect="00A446EC">
      <w:footerReference w:type="default" r:id="rId483"/>
      <w:pgSz w:w="11906" w:h="16838" w:code="9"/>
      <w:pgMar w:top="709" w:right="907" w:bottom="295" w:left="1134" w:header="454" w:footer="18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6C49" w14:textId="77777777" w:rsidR="00133F54" w:rsidRDefault="00133F54">
      <w:r>
        <w:separator/>
      </w:r>
    </w:p>
  </w:endnote>
  <w:endnote w:type="continuationSeparator" w:id="0">
    <w:p w14:paraId="6C25BA8D" w14:textId="77777777" w:rsidR="00133F54" w:rsidRDefault="0013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7A23" w14:textId="4C8A4EE2" w:rsidR="00A446EC" w:rsidRDefault="00A446EC">
    <w:pPr>
      <w:pStyle w:val="Chntrang"/>
      <w:jc w:val="center"/>
    </w:pPr>
  </w:p>
  <w:p w14:paraId="63885652" w14:textId="77777777" w:rsidR="00A446EC" w:rsidRDefault="00A446EC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72A4" w14:textId="77777777" w:rsidR="00133F54" w:rsidRDefault="00133F54">
      <w:r>
        <w:separator/>
      </w:r>
    </w:p>
  </w:footnote>
  <w:footnote w:type="continuationSeparator" w:id="0">
    <w:p w14:paraId="2EA071DE" w14:textId="77777777" w:rsidR="00133F54" w:rsidRDefault="0013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E1E16"/>
    <w:multiLevelType w:val="hybridMultilevel"/>
    <w:tmpl w:val="4580CF46"/>
    <w:lvl w:ilvl="0" w:tplc="21063E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EBE"/>
    <w:multiLevelType w:val="hybridMultilevel"/>
    <w:tmpl w:val="8162F7E2"/>
    <w:lvl w:ilvl="0" w:tplc="1EA85A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BF7AD1"/>
    <w:multiLevelType w:val="hybridMultilevel"/>
    <w:tmpl w:val="08EEFE9C"/>
    <w:lvl w:ilvl="0" w:tplc="E7847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E58AA"/>
    <w:multiLevelType w:val="hybridMultilevel"/>
    <w:tmpl w:val="B6EC198E"/>
    <w:lvl w:ilvl="0" w:tplc="CF987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22049"/>
    <w:multiLevelType w:val="hybridMultilevel"/>
    <w:tmpl w:val="96E2028C"/>
    <w:lvl w:ilvl="0" w:tplc="E190D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30F0E"/>
    <w:multiLevelType w:val="hybridMultilevel"/>
    <w:tmpl w:val="4028B6F2"/>
    <w:lvl w:ilvl="0" w:tplc="0BB8D1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C4D45F3"/>
    <w:multiLevelType w:val="hybridMultilevel"/>
    <w:tmpl w:val="6E4A65F2"/>
    <w:lvl w:ilvl="0" w:tplc="99246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953317"/>
    <w:multiLevelType w:val="hybridMultilevel"/>
    <w:tmpl w:val="4580CF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F00F6"/>
    <w:multiLevelType w:val="hybridMultilevel"/>
    <w:tmpl w:val="1E6A2E80"/>
    <w:lvl w:ilvl="0" w:tplc="A9769FDA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07484"/>
    <w:multiLevelType w:val="hybridMultilevel"/>
    <w:tmpl w:val="BF28F9B2"/>
    <w:lvl w:ilvl="0" w:tplc="B880B8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6846A7"/>
    <w:multiLevelType w:val="hybridMultilevel"/>
    <w:tmpl w:val="F646A46E"/>
    <w:lvl w:ilvl="0" w:tplc="F2B21A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677C29"/>
    <w:multiLevelType w:val="hybridMultilevel"/>
    <w:tmpl w:val="01009D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2D39A3"/>
    <w:multiLevelType w:val="hybridMultilevel"/>
    <w:tmpl w:val="91CE31EE"/>
    <w:lvl w:ilvl="0" w:tplc="7F58D8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6"/>
  </w:num>
  <w:num w:numId="3">
    <w:abstractNumId w:val="3"/>
  </w:num>
  <w:num w:numId="4">
    <w:abstractNumId w:val="30"/>
  </w:num>
  <w:num w:numId="5">
    <w:abstractNumId w:val="22"/>
  </w:num>
  <w:num w:numId="6">
    <w:abstractNumId w:val="16"/>
  </w:num>
  <w:num w:numId="7">
    <w:abstractNumId w:val="34"/>
  </w:num>
  <w:num w:numId="8">
    <w:abstractNumId w:val="14"/>
  </w:num>
  <w:num w:numId="9">
    <w:abstractNumId w:val="39"/>
  </w:num>
  <w:num w:numId="10">
    <w:abstractNumId w:val="9"/>
  </w:num>
  <w:num w:numId="11">
    <w:abstractNumId w:val="6"/>
  </w:num>
  <w:num w:numId="12">
    <w:abstractNumId w:val="38"/>
  </w:num>
  <w:num w:numId="13">
    <w:abstractNumId w:val="15"/>
  </w:num>
  <w:num w:numId="14">
    <w:abstractNumId w:val="17"/>
  </w:num>
  <w:num w:numId="15">
    <w:abstractNumId w:val="19"/>
  </w:num>
  <w:num w:numId="16">
    <w:abstractNumId w:val="44"/>
  </w:num>
  <w:num w:numId="17">
    <w:abstractNumId w:val="43"/>
  </w:num>
  <w:num w:numId="18">
    <w:abstractNumId w:val="41"/>
  </w:num>
  <w:num w:numId="19">
    <w:abstractNumId w:val="12"/>
  </w:num>
  <w:num w:numId="20">
    <w:abstractNumId w:val="0"/>
  </w:num>
  <w:num w:numId="21">
    <w:abstractNumId w:val="40"/>
  </w:num>
  <w:num w:numId="22">
    <w:abstractNumId w:val="25"/>
  </w:num>
  <w:num w:numId="23">
    <w:abstractNumId w:val="26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28"/>
  </w:num>
  <w:num w:numId="29">
    <w:abstractNumId w:val="11"/>
  </w:num>
  <w:num w:numId="30">
    <w:abstractNumId w:val="27"/>
  </w:num>
  <w:num w:numId="31">
    <w:abstractNumId w:val="4"/>
  </w:num>
  <w:num w:numId="32">
    <w:abstractNumId w:val="18"/>
  </w:num>
  <w:num w:numId="33">
    <w:abstractNumId w:val="37"/>
  </w:num>
  <w:num w:numId="34">
    <w:abstractNumId w:val="35"/>
  </w:num>
  <w:num w:numId="35">
    <w:abstractNumId w:val="23"/>
  </w:num>
  <w:num w:numId="36">
    <w:abstractNumId w:val="32"/>
  </w:num>
  <w:num w:numId="37">
    <w:abstractNumId w:val="10"/>
  </w:num>
  <w:num w:numId="38">
    <w:abstractNumId w:val="29"/>
  </w:num>
  <w:num w:numId="39">
    <w:abstractNumId w:val="20"/>
  </w:num>
  <w:num w:numId="40">
    <w:abstractNumId w:val="24"/>
  </w:num>
  <w:num w:numId="41">
    <w:abstractNumId w:val="42"/>
  </w:num>
  <w:num w:numId="42">
    <w:abstractNumId w:val="33"/>
  </w:num>
  <w:num w:numId="43">
    <w:abstractNumId w:val="21"/>
  </w:num>
  <w:num w:numId="44">
    <w:abstractNumId w:val="31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B"/>
    <w:rsid w:val="00005505"/>
    <w:rsid w:val="0001247B"/>
    <w:rsid w:val="00020CDE"/>
    <w:rsid w:val="00027DBD"/>
    <w:rsid w:val="00035504"/>
    <w:rsid w:val="00050221"/>
    <w:rsid w:val="000569A5"/>
    <w:rsid w:val="0008026B"/>
    <w:rsid w:val="00084FF5"/>
    <w:rsid w:val="00091227"/>
    <w:rsid w:val="000B5BF6"/>
    <w:rsid w:val="000D2FAE"/>
    <w:rsid w:val="000E58C7"/>
    <w:rsid w:val="000E748B"/>
    <w:rsid w:val="000F1489"/>
    <w:rsid w:val="001011B2"/>
    <w:rsid w:val="001051D0"/>
    <w:rsid w:val="001332B7"/>
    <w:rsid w:val="00133F54"/>
    <w:rsid w:val="0014478D"/>
    <w:rsid w:val="001465D8"/>
    <w:rsid w:val="00146CAB"/>
    <w:rsid w:val="00160445"/>
    <w:rsid w:val="001802CA"/>
    <w:rsid w:val="00195268"/>
    <w:rsid w:val="001C3BD6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21179E"/>
    <w:rsid w:val="002125CB"/>
    <w:rsid w:val="0021426F"/>
    <w:rsid w:val="0022582D"/>
    <w:rsid w:val="002B1D99"/>
    <w:rsid w:val="002B7892"/>
    <w:rsid w:val="002D2E33"/>
    <w:rsid w:val="002E5573"/>
    <w:rsid w:val="002E6111"/>
    <w:rsid w:val="002F345C"/>
    <w:rsid w:val="00317792"/>
    <w:rsid w:val="0032684D"/>
    <w:rsid w:val="00332B0F"/>
    <w:rsid w:val="00333545"/>
    <w:rsid w:val="00344DC0"/>
    <w:rsid w:val="00347547"/>
    <w:rsid w:val="00367BF5"/>
    <w:rsid w:val="00394561"/>
    <w:rsid w:val="00396B8F"/>
    <w:rsid w:val="003B0DF0"/>
    <w:rsid w:val="003B20FA"/>
    <w:rsid w:val="003C025D"/>
    <w:rsid w:val="003D74AE"/>
    <w:rsid w:val="0040463E"/>
    <w:rsid w:val="004072FF"/>
    <w:rsid w:val="00411127"/>
    <w:rsid w:val="00411683"/>
    <w:rsid w:val="0041442C"/>
    <w:rsid w:val="00414D30"/>
    <w:rsid w:val="00422CBD"/>
    <w:rsid w:val="00424FCA"/>
    <w:rsid w:val="004377D8"/>
    <w:rsid w:val="00466E80"/>
    <w:rsid w:val="00477961"/>
    <w:rsid w:val="0049760F"/>
    <w:rsid w:val="004A39F4"/>
    <w:rsid w:val="004B5A77"/>
    <w:rsid w:val="004C136F"/>
    <w:rsid w:val="004C1AE5"/>
    <w:rsid w:val="004D0A96"/>
    <w:rsid w:val="004D2896"/>
    <w:rsid w:val="004D3BBB"/>
    <w:rsid w:val="004D776E"/>
    <w:rsid w:val="004E3A0E"/>
    <w:rsid w:val="00542A01"/>
    <w:rsid w:val="00550AF2"/>
    <w:rsid w:val="005544C8"/>
    <w:rsid w:val="0058407B"/>
    <w:rsid w:val="00591D27"/>
    <w:rsid w:val="005A3584"/>
    <w:rsid w:val="005B7169"/>
    <w:rsid w:val="005C09FC"/>
    <w:rsid w:val="005C7573"/>
    <w:rsid w:val="005D6C1F"/>
    <w:rsid w:val="00623AA6"/>
    <w:rsid w:val="00637687"/>
    <w:rsid w:val="00637ADD"/>
    <w:rsid w:val="0064467C"/>
    <w:rsid w:val="0065464B"/>
    <w:rsid w:val="00657A4E"/>
    <w:rsid w:val="00673FAB"/>
    <w:rsid w:val="00690ED1"/>
    <w:rsid w:val="006920D1"/>
    <w:rsid w:val="00697B89"/>
    <w:rsid w:val="006A0703"/>
    <w:rsid w:val="006C21C7"/>
    <w:rsid w:val="006C4507"/>
    <w:rsid w:val="006F0D71"/>
    <w:rsid w:val="006F43E5"/>
    <w:rsid w:val="00720BC5"/>
    <w:rsid w:val="007408DA"/>
    <w:rsid w:val="00753EAD"/>
    <w:rsid w:val="00756267"/>
    <w:rsid w:val="00762A18"/>
    <w:rsid w:val="00784461"/>
    <w:rsid w:val="007B06C2"/>
    <w:rsid w:val="007B3B6C"/>
    <w:rsid w:val="007B7627"/>
    <w:rsid w:val="007B76CD"/>
    <w:rsid w:val="007C0793"/>
    <w:rsid w:val="007C084C"/>
    <w:rsid w:val="007E5250"/>
    <w:rsid w:val="007E6E0C"/>
    <w:rsid w:val="007F33DF"/>
    <w:rsid w:val="007F380B"/>
    <w:rsid w:val="007F38F2"/>
    <w:rsid w:val="00803253"/>
    <w:rsid w:val="00805626"/>
    <w:rsid w:val="00807A1D"/>
    <w:rsid w:val="00810ED4"/>
    <w:rsid w:val="00821593"/>
    <w:rsid w:val="00831F34"/>
    <w:rsid w:val="00842783"/>
    <w:rsid w:val="008460A9"/>
    <w:rsid w:val="00851661"/>
    <w:rsid w:val="008535AC"/>
    <w:rsid w:val="00856EC2"/>
    <w:rsid w:val="00867AE0"/>
    <w:rsid w:val="008823ED"/>
    <w:rsid w:val="00886D73"/>
    <w:rsid w:val="008B50ED"/>
    <w:rsid w:val="008B6A18"/>
    <w:rsid w:val="008E6D46"/>
    <w:rsid w:val="00912066"/>
    <w:rsid w:val="00915F68"/>
    <w:rsid w:val="009379AF"/>
    <w:rsid w:val="00941195"/>
    <w:rsid w:val="0099250C"/>
    <w:rsid w:val="009B28A5"/>
    <w:rsid w:val="009C2CC0"/>
    <w:rsid w:val="009C2E9B"/>
    <w:rsid w:val="009D72C6"/>
    <w:rsid w:val="009E3AB1"/>
    <w:rsid w:val="009E6A32"/>
    <w:rsid w:val="009E7EF6"/>
    <w:rsid w:val="00A0393E"/>
    <w:rsid w:val="00A05BA9"/>
    <w:rsid w:val="00A35585"/>
    <w:rsid w:val="00A446EC"/>
    <w:rsid w:val="00A54A83"/>
    <w:rsid w:val="00A5702F"/>
    <w:rsid w:val="00A674B3"/>
    <w:rsid w:val="00A82F95"/>
    <w:rsid w:val="00A831E6"/>
    <w:rsid w:val="00AA2A0F"/>
    <w:rsid w:val="00AD5DD0"/>
    <w:rsid w:val="00AE2303"/>
    <w:rsid w:val="00AF0CE1"/>
    <w:rsid w:val="00AF2A19"/>
    <w:rsid w:val="00AF7D1D"/>
    <w:rsid w:val="00B0064A"/>
    <w:rsid w:val="00B05E47"/>
    <w:rsid w:val="00B41E9B"/>
    <w:rsid w:val="00B46273"/>
    <w:rsid w:val="00B714A3"/>
    <w:rsid w:val="00B8191B"/>
    <w:rsid w:val="00B85D8E"/>
    <w:rsid w:val="00B9076E"/>
    <w:rsid w:val="00B90D16"/>
    <w:rsid w:val="00BA533F"/>
    <w:rsid w:val="00BB0F38"/>
    <w:rsid w:val="00BB46D6"/>
    <w:rsid w:val="00BB51A7"/>
    <w:rsid w:val="00BD0B33"/>
    <w:rsid w:val="00BD75FC"/>
    <w:rsid w:val="00BF0EA3"/>
    <w:rsid w:val="00C07A62"/>
    <w:rsid w:val="00C207E3"/>
    <w:rsid w:val="00C24230"/>
    <w:rsid w:val="00C50256"/>
    <w:rsid w:val="00C55319"/>
    <w:rsid w:val="00C75B31"/>
    <w:rsid w:val="00C9021E"/>
    <w:rsid w:val="00C916D1"/>
    <w:rsid w:val="00C97A48"/>
    <w:rsid w:val="00CA2CBF"/>
    <w:rsid w:val="00CA6B23"/>
    <w:rsid w:val="00CB1A3F"/>
    <w:rsid w:val="00CC32B2"/>
    <w:rsid w:val="00CD321C"/>
    <w:rsid w:val="00CD75F6"/>
    <w:rsid w:val="00CE1458"/>
    <w:rsid w:val="00CF490B"/>
    <w:rsid w:val="00CF5F06"/>
    <w:rsid w:val="00D00927"/>
    <w:rsid w:val="00D27676"/>
    <w:rsid w:val="00D31CAA"/>
    <w:rsid w:val="00D40AE0"/>
    <w:rsid w:val="00D43F81"/>
    <w:rsid w:val="00D452F5"/>
    <w:rsid w:val="00D54AB1"/>
    <w:rsid w:val="00D56E79"/>
    <w:rsid w:val="00D57D4C"/>
    <w:rsid w:val="00D832EB"/>
    <w:rsid w:val="00D879B2"/>
    <w:rsid w:val="00DA5A9D"/>
    <w:rsid w:val="00DC5CFF"/>
    <w:rsid w:val="00DE66EA"/>
    <w:rsid w:val="00E21BCA"/>
    <w:rsid w:val="00E3301D"/>
    <w:rsid w:val="00E361A0"/>
    <w:rsid w:val="00E42B3B"/>
    <w:rsid w:val="00E4638C"/>
    <w:rsid w:val="00E81E1D"/>
    <w:rsid w:val="00E83DBF"/>
    <w:rsid w:val="00EA2663"/>
    <w:rsid w:val="00EA522A"/>
    <w:rsid w:val="00EC0C50"/>
    <w:rsid w:val="00EC3FAB"/>
    <w:rsid w:val="00F0472E"/>
    <w:rsid w:val="00F06693"/>
    <w:rsid w:val="00F075B8"/>
    <w:rsid w:val="00F158C7"/>
    <w:rsid w:val="00F21199"/>
    <w:rsid w:val="00F417FD"/>
    <w:rsid w:val="00F441FF"/>
    <w:rsid w:val="00F458A5"/>
    <w:rsid w:val="00F764B8"/>
    <w:rsid w:val="00F86AE2"/>
    <w:rsid w:val="00F92CCF"/>
    <w:rsid w:val="00F97A85"/>
    <w:rsid w:val="00FA148F"/>
    <w:rsid w:val="00FA6E41"/>
    <w:rsid w:val="00FC7C0A"/>
    <w:rsid w:val="00FD1EFD"/>
    <w:rsid w:val="00FD2B93"/>
    <w:rsid w:val="00FE1A19"/>
    <w:rsid w:val="00FE5144"/>
    <w:rsid w:val="00FF48F6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AF5763"/>
  <w15:docId w15:val="{CFACABCD-4CAA-4545-B00C-70E46C4C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u1">
    <w:name w:val="heading 1"/>
    <w:basedOn w:val="Binhthng"/>
    <w:next w:val="Binhthng"/>
    <w:link w:val="u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LiBang">
    <w:name w:val="Table Grid"/>
    <w:basedOn w:val="BangThngthng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Binhthng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KhngDncch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Chntrang">
    <w:name w:val="footer"/>
    <w:basedOn w:val="Binhthng"/>
    <w:link w:val="Chntrang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ChntrangChar">
    <w:name w:val="Chân trang Char"/>
    <w:basedOn w:val="Phngmcinhcuaoanvn"/>
    <w:link w:val="Chntrang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Strang">
    <w:name w:val="page number"/>
    <w:rsid w:val="00146CAB"/>
  </w:style>
  <w:style w:type="paragraph" w:styleId="utrang">
    <w:name w:val="header"/>
    <w:basedOn w:val="Binhthng"/>
    <w:link w:val="utrang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utrangChar">
    <w:name w:val="Đầu trang Char"/>
    <w:basedOn w:val="Phngmcinhcuaoanvn"/>
    <w:link w:val="utrang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Binhthng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ongchuthich">
    <w:name w:val="Balloon Text"/>
    <w:basedOn w:val="Binhthng"/>
    <w:link w:val="Bongchuthich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ongchuthichChar">
    <w:name w:val="Bóng chú thích Char"/>
    <w:basedOn w:val="Phngmcinhcuaoanvn"/>
    <w:link w:val="Bongchuthich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Binhthng"/>
    <w:next w:val="Binhthng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Binhthng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ThngthngWeb">
    <w:name w:val="Normal (Web)"/>
    <w:basedOn w:val="Binhthng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BangThngthng"/>
    <w:next w:val="LiBang"/>
    <w:uiPriority w:val="39"/>
    <w:rsid w:val="0085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8.bin"/><Relationship Id="rId366" Type="http://schemas.openxmlformats.org/officeDocument/2006/relationships/oleObject" Target="embeddings/oleObject179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image" Target="media/image214.wmf"/><Relationship Id="rId268" Type="http://schemas.openxmlformats.org/officeDocument/2006/relationships/image" Target="media/image131.wmf"/><Relationship Id="rId475" Type="http://schemas.openxmlformats.org/officeDocument/2006/relationships/image" Target="media/image235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image" Target="media/image165.wmf"/><Relationship Id="rId377" Type="http://schemas.openxmlformats.org/officeDocument/2006/relationships/image" Target="media/image186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402" Type="http://schemas.openxmlformats.org/officeDocument/2006/relationships/oleObject" Target="embeddings/oleObject197.bin"/><Relationship Id="rId279" Type="http://schemas.openxmlformats.org/officeDocument/2006/relationships/oleObject" Target="embeddings/oleObject136.bin"/><Relationship Id="rId444" Type="http://schemas.openxmlformats.org/officeDocument/2006/relationships/oleObject" Target="embeddings/oleObject218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oleObject" Target="embeddings/oleObject169.bin"/><Relationship Id="rId388" Type="http://schemas.openxmlformats.org/officeDocument/2006/relationships/oleObject" Target="embeddings/oleObject190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image" Target="media/image204.wmf"/><Relationship Id="rId248" Type="http://schemas.openxmlformats.org/officeDocument/2006/relationships/image" Target="media/image121.wmf"/><Relationship Id="rId455" Type="http://schemas.openxmlformats.org/officeDocument/2006/relationships/image" Target="media/image225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55.wmf"/><Relationship Id="rId357" Type="http://schemas.openxmlformats.org/officeDocument/2006/relationships/image" Target="media/image176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image" Target="media/image197.wmf"/><Relationship Id="rId259" Type="http://schemas.openxmlformats.org/officeDocument/2006/relationships/oleObject" Target="embeddings/oleObject126.bin"/><Relationship Id="rId424" Type="http://schemas.openxmlformats.org/officeDocument/2006/relationships/oleObject" Target="embeddings/oleObject208.bin"/><Relationship Id="rId466" Type="http://schemas.openxmlformats.org/officeDocument/2006/relationships/oleObject" Target="embeddings/oleObject229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2.wmf"/><Relationship Id="rId326" Type="http://schemas.openxmlformats.org/officeDocument/2006/relationships/oleObject" Target="embeddings/oleObject159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0.bin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image" Target="media/image215.wmf"/><Relationship Id="rId477" Type="http://schemas.openxmlformats.org/officeDocument/2006/relationships/image" Target="media/image236.wmf"/><Relationship Id="rId281" Type="http://schemas.openxmlformats.org/officeDocument/2006/relationships/oleObject" Target="embeddings/oleObject137.bin"/><Relationship Id="rId337" Type="http://schemas.openxmlformats.org/officeDocument/2006/relationships/image" Target="media/image166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87.wmf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oleObject" Target="embeddings/oleObject116.bin"/><Relationship Id="rId390" Type="http://schemas.openxmlformats.org/officeDocument/2006/relationships/oleObject" Target="embeddings/oleObject191.bin"/><Relationship Id="rId404" Type="http://schemas.openxmlformats.org/officeDocument/2006/relationships/oleObject" Target="embeddings/oleObject198.bin"/><Relationship Id="rId446" Type="http://schemas.openxmlformats.org/officeDocument/2006/relationships/oleObject" Target="embeddings/oleObject219.bin"/><Relationship Id="rId250" Type="http://schemas.openxmlformats.org/officeDocument/2006/relationships/image" Target="media/image122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0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image" Target="media/image205.wmf"/><Relationship Id="rId457" Type="http://schemas.openxmlformats.org/officeDocument/2006/relationships/image" Target="media/image226.wmf"/><Relationship Id="rId261" Type="http://schemas.openxmlformats.org/officeDocument/2006/relationships/oleObject" Target="embeddings/oleObject127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56.wmf"/><Relationship Id="rId359" Type="http://schemas.openxmlformats.org/officeDocument/2006/relationships/image" Target="media/image177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6.bin"/><Relationship Id="rId370" Type="http://schemas.openxmlformats.org/officeDocument/2006/relationships/oleObject" Target="embeddings/oleObject181.bin"/><Relationship Id="rId426" Type="http://schemas.openxmlformats.org/officeDocument/2006/relationships/oleObject" Target="embeddings/oleObject209.bin"/><Relationship Id="rId230" Type="http://schemas.openxmlformats.org/officeDocument/2006/relationships/image" Target="media/image112.wmf"/><Relationship Id="rId468" Type="http://schemas.openxmlformats.org/officeDocument/2006/relationships/oleObject" Target="embeddings/oleObject230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328" Type="http://schemas.openxmlformats.org/officeDocument/2006/relationships/oleObject" Target="embeddings/oleObject160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image" Target="media/image188.wmf"/><Relationship Id="rId241" Type="http://schemas.openxmlformats.org/officeDocument/2006/relationships/oleObject" Target="embeddings/oleObject117.bin"/><Relationship Id="rId437" Type="http://schemas.openxmlformats.org/officeDocument/2006/relationships/image" Target="media/image216.wmf"/><Relationship Id="rId479" Type="http://schemas.openxmlformats.org/officeDocument/2006/relationships/image" Target="media/image237.wmf"/><Relationship Id="rId36" Type="http://schemas.openxmlformats.org/officeDocument/2006/relationships/image" Target="media/image15.wmf"/><Relationship Id="rId283" Type="http://schemas.openxmlformats.org/officeDocument/2006/relationships/oleObject" Target="embeddings/oleObject138.bin"/><Relationship Id="rId339" Type="http://schemas.openxmlformats.org/officeDocument/2006/relationships/image" Target="media/image167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1.bin"/><Relationship Id="rId406" Type="http://schemas.openxmlformats.org/officeDocument/2006/relationships/oleObject" Target="embeddings/oleObject199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2.bin"/><Relationship Id="rId448" Type="http://schemas.openxmlformats.org/officeDocument/2006/relationships/oleObject" Target="embeddings/oleObject220.bin"/><Relationship Id="rId252" Type="http://schemas.openxmlformats.org/officeDocument/2006/relationships/image" Target="media/image123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image" Target="media/image178.wmf"/><Relationship Id="rId196" Type="http://schemas.openxmlformats.org/officeDocument/2006/relationships/image" Target="media/image95.wmf"/><Relationship Id="rId417" Type="http://schemas.openxmlformats.org/officeDocument/2006/relationships/image" Target="media/image206.wmf"/><Relationship Id="rId459" Type="http://schemas.openxmlformats.org/officeDocument/2006/relationships/image" Target="media/image22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63" Type="http://schemas.openxmlformats.org/officeDocument/2006/relationships/oleObject" Target="embeddings/oleObject128.bin"/><Relationship Id="rId319" Type="http://schemas.openxmlformats.org/officeDocument/2006/relationships/image" Target="media/image157.wmf"/><Relationship Id="rId470" Type="http://schemas.openxmlformats.org/officeDocument/2006/relationships/oleObject" Target="embeddings/oleObject231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1.bin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182.bin"/><Relationship Id="rId428" Type="http://schemas.openxmlformats.org/officeDocument/2006/relationships/oleObject" Target="embeddings/oleObject210.bin"/><Relationship Id="rId232" Type="http://schemas.openxmlformats.org/officeDocument/2006/relationships/image" Target="media/image113.wmf"/><Relationship Id="rId274" Type="http://schemas.openxmlformats.org/officeDocument/2006/relationships/image" Target="media/image134.wmf"/><Relationship Id="rId481" Type="http://schemas.openxmlformats.org/officeDocument/2006/relationships/image" Target="media/image238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41" Type="http://schemas.openxmlformats.org/officeDocument/2006/relationships/image" Target="media/image168.wmf"/><Relationship Id="rId383" Type="http://schemas.openxmlformats.org/officeDocument/2006/relationships/image" Target="media/image189.wmf"/><Relationship Id="rId439" Type="http://schemas.openxmlformats.org/officeDocument/2006/relationships/image" Target="media/image217.wmf"/><Relationship Id="rId201" Type="http://schemas.openxmlformats.org/officeDocument/2006/relationships/oleObject" Target="embeddings/oleObject97.bin"/><Relationship Id="rId243" Type="http://schemas.openxmlformats.org/officeDocument/2006/relationships/oleObject" Target="embeddings/oleObject118.bin"/><Relationship Id="rId285" Type="http://schemas.openxmlformats.org/officeDocument/2006/relationships/oleObject" Target="embeddings/oleObject139.bin"/><Relationship Id="rId450" Type="http://schemas.openxmlformats.org/officeDocument/2006/relationships/oleObject" Target="embeddings/oleObject221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5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oleObject" Target="embeddings/oleObject172.bin"/><Relationship Id="rId394" Type="http://schemas.openxmlformats.org/officeDocument/2006/relationships/oleObject" Target="embeddings/oleObject193.bin"/><Relationship Id="rId408" Type="http://schemas.openxmlformats.org/officeDocument/2006/relationships/oleObject" Target="embeddings/oleObject200.bin"/><Relationship Id="rId212" Type="http://schemas.openxmlformats.org/officeDocument/2006/relationships/image" Target="media/image103.wmf"/><Relationship Id="rId254" Type="http://schemas.openxmlformats.org/officeDocument/2006/relationships/image" Target="media/image124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96" Type="http://schemas.openxmlformats.org/officeDocument/2006/relationships/image" Target="media/image145.wmf"/><Relationship Id="rId461" Type="http://schemas.openxmlformats.org/officeDocument/2006/relationships/image" Target="media/image228.wmf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image" Target="media/image96.wmf"/><Relationship Id="rId321" Type="http://schemas.openxmlformats.org/officeDocument/2006/relationships/image" Target="media/image158.wmf"/><Relationship Id="rId363" Type="http://schemas.openxmlformats.org/officeDocument/2006/relationships/image" Target="media/image179.wmf"/><Relationship Id="rId419" Type="http://schemas.openxmlformats.org/officeDocument/2006/relationships/image" Target="media/image207.wmf"/><Relationship Id="rId223" Type="http://schemas.openxmlformats.org/officeDocument/2006/relationships/oleObject" Target="embeddings/oleObject108.bin"/><Relationship Id="rId430" Type="http://schemas.openxmlformats.org/officeDocument/2006/relationships/oleObject" Target="embeddings/oleObject211.bin"/><Relationship Id="rId18" Type="http://schemas.openxmlformats.org/officeDocument/2006/relationships/image" Target="media/image6.wmf"/><Relationship Id="rId265" Type="http://schemas.openxmlformats.org/officeDocument/2006/relationships/oleObject" Target="embeddings/oleObject129.bin"/><Relationship Id="rId472" Type="http://schemas.openxmlformats.org/officeDocument/2006/relationships/oleObject" Target="embeddings/oleObject232.bin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80.bin"/><Relationship Id="rId332" Type="http://schemas.openxmlformats.org/officeDocument/2006/relationships/oleObject" Target="embeddings/oleObject162.bin"/><Relationship Id="rId374" Type="http://schemas.openxmlformats.org/officeDocument/2006/relationships/oleObject" Target="embeddings/oleObject183.bin"/><Relationship Id="rId71" Type="http://schemas.openxmlformats.org/officeDocument/2006/relationships/oleObject" Target="embeddings/oleObject32.bin"/><Relationship Id="rId234" Type="http://schemas.openxmlformats.org/officeDocument/2006/relationships/image" Target="media/image11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35.wmf"/><Relationship Id="rId441" Type="http://schemas.openxmlformats.org/officeDocument/2006/relationships/image" Target="media/image218.wmf"/><Relationship Id="rId483" Type="http://schemas.openxmlformats.org/officeDocument/2006/relationships/footer" Target="footer1.xml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178" Type="http://schemas.openxmlformats.org/officeDocument/2006/relationships/image" Target="media/image86.wmf"/><Relationship Id="rId301" Type="http://schemas.openxmlformats.org/officeDocument/2006/relationships/oleObject" Target="embeddings/oleObject147.bin"/><Relationship Id="rId343" Type="http://schemas.openxmlformats.org/officeDocument/2006/relationships/image" Target="media/image169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98.bin"/><Relationship Id="rId385" Type="http://schemas.openxmlformats.org/officeDocument/2006/relationships/image" Target="media/image190.wmf"/><Relationship Id="rId245" Type="http://schemas.openxmlformats.org/officeDocument/2006/relationships/oleObject" Target="embeddings/oleObject119.bin"/><Relationship Id="rId287" Type="http://schemas.openxmlformats.org/officeDocument/2006/relationships/oleObject" Target="embeddings/oleObject140.bin"/><Relationship Id="rId410" Type="http://schemas.openxmlformats.org/officeDocument/2006/relationships/oleObject" Target="embeddings/oleObject201.bin"/><Relationship Id="rId452" Type="http://schemas.openxmlformats.org/officeDocument/2006/relationships/oleObject" Target="embeddings/oleObject222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image" Target="media/image153.emf"/><Relationship Id="rId354" Type="http://schemas.openxmlformats.org/officeDocument/2006/relationships/oleObject" Target="embeddings/oleObject173.bin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96" Type="http://schemas.openxmlformats.org/officeDocument/2006/relationships/oleObject" Target="embeddings/oleObject194.bin"/><Relationship Id="rId214" Type="http://schemas.openxmlformats.org/officeDocument/2006/relationships/image" Target="media/image104.wmf"/><Relationship Id="rId256" Type="http://schemas.openxmlformats.org/officeDocument/2006/relationships/image" Target="media/image125.wmf"/><Relationship Id="rId298" Type="http://schemas.openxmlformats.org/officeDocument/2006/relationships/image" Target="media/image146.wmf"/><Relationship Id="rId421" Type="http://schemas.openxmlformats.org/officeDocument/2006/relationships/image" Target="media/image208.wmf"/><Relationship Id="rId463" Type="http://schemas.openxmlformats.org/officeDocument/2006/relationships/image" Target="media/image229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80.wmf"/><Relationship Id="rId386" Type="http://schemas.openxmlformats.org/officeDocument/2006/relationships/oleObject" Target="embeddings/oleObject189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1.wmf"/><Relationship Id="rId411" Type="http://schemas.openxmlformats.org/officeDocument/2006/relationships/image" Target="media/image203.wmf"/><Relationship Id="rId432" Type="http://schemas.openxmlformats.org/officeDocument/2006/relationships/oleObject" Target="embeddings/oleObject212.bin"/><Relationship Id="rId453" Type="http://schemas.openxmlformats.org/officeDocument/2006/relationships/image" Target="media/image224.wmf"/><Relationship Id="rId474" Type="http://schemas.openxmlformats.org/officeDocument/2006/relationships/oleObject" Target="embeddings/oleObject233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4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3.bin"/><Relationship Id="rId355" Type="http://schemas.openxmlformats.org/officeDocument/2006/relationships/image" Target="media/image175.wmf"/><Relationship Id="rId376" Type="http://schemas.openxmlformats.org/officeDocument/2006/relationships/oleObject" Target="embeddings/oleObject184.bin"/><Relationship Id="rId397" Type="http://schemas.openxmlformats.org/officeDocument/2006/relationships/image" Target="media/image196.wmf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6.wmf"/><Relationship Id="rId401" Type="http://schemas.openxmlformats.org/officeDocument/2006/relationships/image" Target="media/image198.wmf"/><Relationship Id="rId422" Type="http://schemas.openxmlformats.org/officeDocument/2006/relationships/oleObject" Target="embeddings/oleObject207.bin"/><Relationship Id="rId443" Type="http://schemas.openxmlformats.org/officeDocument/2006/relationships/image" Target="media/image219.wmf"/><Relationship Id="rId464" Type="http://schemas.openxmlformats.org/officeDocument/2006/relationships/oleObject" Target="embeddings/oleObject228.bin"/><Relationship Id="rId303" Type="http://schemas.openxmlformats.org/officeDocument/2006/relationships/oleObject" Target="embeddings/oleObject148.bin"/><Relationship Id="rId485" Type="http://schemas.openxmlformats.org/officeDocument/2006/relationships/theme" Target="theme/theme1.xml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70.wmf"/><Relationship Id="rId387" Type="http://schemas.openxmlformats.org/officeDocument/2006/relationships/image" Target="media/image191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412" Type="http://schemas.openxmlformats.org/officeDocument/2006/relationships/oleObject" Target="embeddings/oleObject202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454" Type="http://schemas.openxmlformats.org/officeDocument/2006/relationships/oleObject" Target="embeddings/oleObject223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3.bin"/><Relationship Id="rId356" Type="http://schemas.openxmlformats.org/officeDocument/2006/relationships/oleObject" Target="embeddings/oleObject174.bin"/><Relationship Id="rId398" Type="http://schemas.openxmlformats.org/officeDocument/2006/relationships/oleObject" Target="embeddings/oleObject195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image" Target="media/image209.wmf"/><Relationship Id="rId258" Type="http://schemas.openxmlformats.org/officeDocument/2006/relationships/image" Target="media/image126.wmf"/><Relationship Id="rId465" Type="http://schemas.openxmlformats.org/officeDocument/2006/relationships/image" Target="media/image230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60.wmf"/><Relationship Id="rId367" Type="http://schemas.openxmlformats.org/officeDocument/2006/relationships/image" Target="media/image181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434" Type="http://schemas.openxmlformats.org/officeDocument/2006/relationships/oleObject" Target="embeddings/oleObject213.bin"/><Relationship Id="rId476" Type="http://schemas.openxmlformats.org/officeDocument/2006/relationships/oleObject" Target="embeddings/oleObject234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7.wmf"/><Relationship Id="rId336" Type="http://schemas.openxmlformats.org/officeDocument/2006/relationships/oleObject" Target="embeddings/oleObject164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oleObject" Target="embeddings/oleObject185.bin"/><Relationship Id="rId403" Type="http://schemas.openxmlformats.org/officeDocument/2006/relationships/image" Target="media/image199.wmf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445" Type="http://schemas.openxmlformats.org/officeDocument/2006/relationships/image" Target="media/image220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image" Target="media/image171.wmf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92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Relationship Id="rId414" Type="http://schemas.openxmlformats.org/officeDocument/2006/relationships/oleObject" Target="embeddings/oleObject203.bin"/><Relationship Id="rId456" Type="http://schemas.openxmlformats.org/officeDocument/2006/relationships/oleObject" Target="embeddings/oleObject224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316" Type="http://schemas.openxmlformats.org/officeDocument/2006/relationships/oleObject" Target="embeddings/oleObject154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5.bin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image" Target="media/image210.wmf"/><Relationship Id="rId467" Type="http://schemas.openxmlformats.org/officeDocument/2006/relationships/image" Target="media/image231.wmf"/><Relationship Id="rId271" Type="http://schemas.openxmlformats.org/officeDocument/2006/relationships/oleObject" Target="embeddings/oleObject132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1.wmf"/><Relationship Id="rId369" Type="http://schemas.openxmlformats.org/officeDocument/2006/relationships/image" Target="media/image182.wmf"/><Relationship Id="rId173" Type="http://schemas.openxmlformats.org/officeDocument/2006/relationships/oleObject" Target="embeddings/oleObject83.bin"/><Relationship Id="rId229" Type="http://schemas.openxmlformats.org/officeDocument/2006/relationships/oleObject" Target="embeddings/oleObject111.bin"/><Relationship Id="rId380" Type="http://schemas.openxmlformats.org/officeDocument/2006/relationships/oleObject" Target="embeddings/oleObject186.bin"/><Relationship Id="rId436" Type="http://schemas.openxmlformats.org/officeDocument/2006/relationships/oleObject" Target="embeddings/oleObject214.bin"/><Relationship Id="rId240" Type="http://schemas.openxmlformats.org/officeDocument/2006/relationships/image" Target="media/image117.wmf"/><Relationship Id="rId478" Type="http://schemas.openxmlformats.org/officeDocument/2006/relationships/oleObject" Target="embeddings/oleObject235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38" Type="http://schemas.openxmlformats.org/officeDocument/2006/relationships/oleObject" Target="embeddings/oleObject165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image" Target="media/image193.wmf"/><Relationship Id="rId405" Type="http://schemas.openxmlformats.org/officeDocument/2006/relationships/image" Target="media/image200.wmf"/><Relationship Id="rId447" Type="http://schemas.openxmlformats.org/officeDocument/2006/relationships/image" Target="media/image221.wmf"/><Relationship Id="rId251" Type="http://schemas.openxmlformats.org/officeDocument/2006/relationships/oleObject" Target="embeddings/oleObject122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image" Target="media/image172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6.bin"/><Relationship Id="rId416" Type="http://schemas.openxmlformats.org/officeDocument/2006/relationships/oleObject" Target="embeddings/oleObject204.bin"/><Relationship Id="rId220" Type="http://schemas.openxmlformats.org/officeDocument/2006/relationships/image" Target="media/image107.wmf"/><Relationship Id="rId458" Type="http://schemas.openxmlformats.org/officeDocument/2006/relationships/oleObject" Target="embeddings/oleObject225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318" Type="http://schemas.openxmlformats.org/officeDocument/2006/relationships/oleObject" Target="embeddings/oleObject155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image" Target="media/image183.wmf"/><Relationship Id="rId427" Type="http://schemas.openxmlformats.org/officeDocument/2006/relationships/image" Target="media/image211.wmf"/><Relationship Id="rId469" Type="http://schemas.openxmlformats.org/officeDocument/2006/relationships/image" Target="media/image232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73" Type="http://schemas.openxmlformats.org/officeDocument/2006/relationships/oleObject" Target="embeddings/oleObject133.bin"/><Relationship Id="rId329" Type="http://schemas.openxmlformats.org/officeDocument/2006/relationships/image" Target="media/image162.wmf"/><Relationship Id="rId480" Type="http://schemas.openxmlformats.org/officeDocument/2006/relationships/oleObject" Target="embeddings/oleObject236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6.bin"/><Relationship Id="rId200" Type="http://schemas.openxmlformats.org/officeDocument/2006/relationships/image" Target="media/image97.wmf"/><Relationship Id="rId382" Type="http://schemas.openxmlformats.org/officeDocument/2006/relationships/oleObject" Target="embeddings/oleObject187.bin"/><Relationship Id="rId438" Type="http://schemas.openxmlformats.org/officeDocument/2006/relationships/oleObject" Target="embeddings/oleObject215.bin"/><Relationship Id="rId242" Type="http://schemas.openxmlformats.org/officeDocument/2006/relationships/image" Target="media/image118.wmf"/><Relationship Id="rId284" Type="http://schemas.openxmlformats.org/officeDocument/2006/relationships/image" Target="media/image139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image" Target="media/image173.wmf"/><Relationship Id="rId393" Type="http://schemas.openxmlformats.org/officeDocument/2006/relationships/image" Target="media/image194.wmf"/><Relationship Id="rId407" Type="http://schemas.openxmlformats.org/officeDocument/2006/relationships/image" Target="media/image201.wmf"/><Relationship Id="rId449" Type="http://schemas.openxmlformats.org/officeDocument/2006/relationships/image" Target="media/image222.wmf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3.bin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460" Type="http://schemas.openxmlformats.org/officeDocument/2006/relationships/oleObject" Target="embeddings/oleObject226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6.bin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oleObject" Target="embeddings/oleObject177.bin"/><Relationship Id="rId418" Type="http://schemas.openxmlformats.org/officeDocument/2006/relationships/oleObject" Target="embeddings/oleObject205.bin"/><Relationship Id="rId222" Type="http://schemas.openxmlformats.org/officeDocument/2006/relationships/image" Target="media/image108.wmf"/><Relationship Id="rId264" Type="http://schemas.openxmlformats.org/officeDocument/2006/relationships/image" Target="media/image129.wmf"/><Relationship Id="rId471" Type="http://schemas.openxmlformats.org/officeDocument/2006/relationships/image" Target="media/image233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image" Target="media/image163.wmf"/><Relationship Id="rId373" Type="http://schemas.openxmlformats.org/officeDocument/2006/relationships/image" Target="media/image184.wmf"/><Relationship Id="rId429" Type="http://schemas.openxmlformats.org/officeDocument/2006/relationships/image" Target="media/image212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3.bin"/><Relationship Id="rId440" Type="http://schemas.openxmlformats.org/officeDocument/2006/relationships/oleObject" Target="embeddings/oleObject216.bin"/><Relationship Id="rId28" Type="http://schemas.openxmlformats.org/officeDocument/2006/relationships/image" Target="media/image11.wmf"/><Relationship Id="rId275" Type="http://schemas.openxmlformats.org/officeDocument/2006/relationships/oleObject" Target="embeddings/oleObject134.bin"/><Relationship Id="rId300" Type="http://schemas.openxmlformats.org/officeDocument/2006/relationships/image" Target="media/image147.wmf"/><Relationship Id="rId482" Type="http://schemas.openxmlformats.org/officeDocument/2006/relationships/oleObject" Target="embeddings/oleObject237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5.bin"/><Relationship Id="rId342" Type="http://schemas.openxmlformats.org/officeDocument/2006/relationships/oleObject" Target="embeddings/oleObject167.bin"/><Relationship Id="rId384" Type="http://schemas.openxmlformats.org/officeDocument/2006/relationships/oleObject" Target="embeddings/oleObject188.bin"/><Relationship Id="rId202" Type="http://schemas.openxmlformats.org/officeDocument/2006/relationships/image" Target="media/image98.wmf"/><Relationship Id="rId244" Type="http://schemas.openxmlformats.org/officeDocument/2006/relationships/image" Target="media/image119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40.wmf"/><Relationship Id="rId451" Type="http://schemas.openxmlformats.org/officeDocument/2006/relationships/image" Target="media/image223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2.bin"/><Relationship Id="rId353" Type="http://schemas.openxmlformats.org/officeDocument/2006/relationships/image" Target="media/image174.wmf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420" Type="http://schemas.openxmlformats.org/officeDocument/2006/relationships/oleObject" Target="embeddings/oleObject206.bin"/><Relationship Id="rId255" Type="http://schemas.openxmlformats.org/officeDocument/2006/relationships/oleObject" Target="embeddings/oleObject124.bin"/><Relationship Id="rId297" Type="http://schemas.openxmlformats.org/officeDocument/2006/relationships/oleObject" Target="embeddings/oleObject145.bin"/><Relationship Id="rId462" Type="http://schemas.openxmlformats.org/officeDocument/2006/relationships/oleObject" Target="embeddings/oleObject227.bin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oleObject" Target="embeddings/oleObject157.bin"/><Relationship Id="rId364" Type="http://schemas.openxmlformats.org/officeDocument/2006/relationships/oleObject" Target="embeddings/oleObject178.bin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9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66" Type="http://schemas.openxmlformats.org/officeDocument/2006/relationships/image" Target="media/image130.wmf"/><Relationship Id="rId431" Type="http://schemas.openxmlformats.org/officeDocument/2006/relationships/image" Target="media/image213.wmf"/><Relationship Id="rId473" Type="http://schemas.openxmlformats.org/officeDocument/2006/relationships/image" Target="media/image234.wmf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168" Type="http://schemas.openxmlformats.org/officeDocument/2006/relationships/image" Target="media/image81.wmf"/><Relationship Id="rId333" Type="http://schemas.openxmlformats.org/officeDocument/2006/relationships/image" Target="media/image164.wmf"/><Relationship Id="rId72" Type="http://schemas.openxmlformats.org/officeDocument/2006/relationships/image" Target="media/image33.wmf"/><Relationship Id="rId375" Type="http://schemas.openxmlformats.org/officeDocument/2006/relationships/image" Target="media/image185.wmf"/><Relationship Id="rId3" Type="http://schemas.openxmlformats.org/officeDocument/2006/relationships/styles" Target="styles.xml"/><Relationship Id="rId235" Type="http://schemas.openxmlformats.org/officeDocument/2006/relationships/oleObject" Target="embeddings/oleObject114.bin"/><Relationship Id="rId277" Type="http://schemas.openxmlformats.org/officeDocument/2006/relationships/oleObject" Target="embeddings/oleObject135.bin"/><Relationship Id="rId400" Type="http://schemas.openxmlformats.org/officeDocument/2006/relationships/oleObject" Target="embeddings/oleObject196.bin"/><Relationship Id="rId442" Type="http://schemas.openxmlformats.org/officeDocument/2006/relationships/oleObject" Target="embeddings/oleObject217.bin"/><Relationship Id="rId48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6317181-1F0C-4E06-A813-7CC1A486662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578</TotalTime>
  <Pages>6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Windows 10</cp:lastModifiedBy>
  <cp:revision>150</cp:revision>
  <cp:lastPrinted>2022-10-04T10:50:00Z</cp:lastPrinted>
  <dcterms:created xsi:type="dcterms:W3CDTF">2019-09-26T08:40:00Z</dcterms:created>
  <dcterms:modified xsi:type="dcterms:W3CDTF">2022-10-04T10:51:00Z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